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D3EEE8F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14:paraId="6252B399" w14:textId="77777777" w:rsidR="00F24EDE" w:rsidRDefault="005A5A20" w:rsidP="00F24EDE">
      <w:r>
        <w:rPr>
          <w:b/>
        </w:rPr>
        <w:t>Focus on One Word Worksheet:</w:t>
      </w:r>
      <w:r w:rsidR="00F24EDE">
        <w:rPr>
          <w:b/>
        </w:rPr>
        <w:t xml:space="preserve"> </w:t>
      </w:r>
      <w:r w:rsidR="00E82135">
        <w:rPr>
          <w:b/>
          <w:i/>
        </w:rPr>
        <w:t>Heyday</w:t>
      </w:r>
      <w:r w:rsidR="00F24EDE">
        <w:rPr>
          <w:b/>
        </w:rPr>
        <w:t xml:space="preserve"> (</w:t>
      </w:r>
      <w:r w:rsidR="00E82135">
        <w:rPr>
          <w:b/>
        </w:rPr>
        <w:t>noun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19C0D1A5" w14:textId="77777777" w:rsidR="00E82135" w:rsidRDefault="00E82135" w:rsidP="00F24EDE"/>
    <w:p w14:paraId="15377159" w14:textId="7C9C6DBC" w:rsidR="00E82135" w:rsidRPr="007E4E1B" w:rsidRDefault="007E4E1B" w:rsidP="00E82135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understood the noun </w:t>
      </w:r>
      <w:r>
        <w:rPr>
          <w:i/>
          <w:iCs/>
        </w:rPr>
        <w:t>heyday</w:t>
      </w:r>
      <w:r>
        <w:t xml:space="preserve"> when *** teacher told *** that it means basically the same thing as “golden age.”</w:t>
      </w:r>
    </w:p>
    <w:p w14:paraId="182ACAA7" w14:textId="7ADBE588" w:rsidR="007E4E1B" w:rsidRPr="007E4E1B" w:rsidRDefault="007E4E1B" w:rsidP="00E82135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Older fans of Hip-Hop think the musical genre’s </w:t>
      </w:r>
      <w:r>
        <w:rPr>
          <w:i/>
          <w:iCs/>
        </w:rPr>
        <w:t>heyday</w:t>
      </w:r>
      <w:r>
        <w:rPr>
          <w:i/>
          <w:iCs/>
        </w:rPr>
        <w:t xml:space="preserve"> </w:t>
      </w:r>
      <w:r>
        <w:t>was the early 1980s.</w:t>
      </w:r>
    </w:p>
    <w:p w14:paraId="610184D2" w14:textId="7CB102CD" w:rsidR="007E4E1B" w:rsidRPr="007E4E1B" w:rsidRDefault="007E4E1B" w:rsidP="00E82135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The older man told the kids his </w:t>
      </w:r>
      <w:r>
        <w:rPr>
          <w:i/>
          <w:iCs/>
        </w:rPr>
        <w:t>heyday</w:t>
      </w:r>
      <w:r>
        <w:rPr>
          <w:i/>
          <w:iCs/>
        </w:rPr>
        <w:t xml:space="preserve"> </w:t>
      </w:r>
      <w:r>
        <w:t>was when he was in his mid-twenties.</w:t>
      </w:r>
    </w:p>
    <w:p w14:paraId="2DC56005" w14:textId="754A8374" w:rsidR="007E4E1B" w:rsidRPr="007E4E1B" w:rsidRDefault="007E4E1B" w:rsidP="00E82135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Many writers and artists say the 1950s were the </w:t>
      </w:r>
      <w:r>
        <w:rPr>
          <w:i/>
          <w:iCs/>
        </w:rPr>
        <w:t>heyday</w:t>
      </w:r>
      <w:r>
        <w:rPr>
          <w:i/>
          <w:iCs/>
        </w:rPr>
        <w:t xml:space="preserve"> </w:t>
      </w:r>
      <w:r>
        <w:t>of New York City.</w:t>
      </w:r>
    </w:p>
    <w:p w14:paraId="46A1E3B0" w14:textId="0B8C4A08" w:rsidR="007E4E1B" w:rsidRPr="00E82135" w:rsidRDefault="007E4E1B" w:rsidP="00E82135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The Harlem Renaissance was a </w:t>
      </w:r>
      <w:r w:rsidRPr="007E4E1B">
        <w:rPr>
          <w:i/>
          <w:iCs/>
        </w:rPr>
        <w:t>heyday</w:t>
      </w:r>
      <w:r>
        <w:t>—but one of several—for that New York City neighborhood.</w:t>
      </w:r>
    </w:p>
    <w:p w14:paraId="0B0424F9" w14:textId="77777777" w:rsidR="00F24EDE" w:rsidRDefault="00F24EDE" w:rsidP="00F24EDE"/>
    <w:p w14:paraId="390B1C6E" w14:textId="77777777" w:rsidR="00B577EA" w:rsidRPr="006B45BA" w:rsidRDefault="00F24EDE" w:rsidP="00F24EDE">
      <w:r w:rsidRPr="00523677">
        <w:rPr>
          <w:b/>
          <w:u w:val="single"/>
        </w:rPr>
        <w:t xml:space="preserve">The </w:t>
      </w:r>
      <w:r w:rsidR="00E82135">
        <w:rPr>
          <w:b/>
          <w:u w:val="single"/>
        </w:rPr>
        <w:t>noun</w:t>
      </w:r>
      <w:r w:rsidR="00B27612">
        <w:rPr>
          <w:b/>
          <w:u w:val="single"/>
        </w:rPr>
        <w:t xml:space="preserve"> </w:t>
      </w:r>
      <w:r w:rsidR="00E82135">
        <w:rPr>
          <w:b/>
          <w:i/>
          <w:u w:val="single"/>
        </w:rPr>
        <w:t>heyday</w:t>
      </w:r>
      <w:r w:rsidRPr="00523677">
        <w:rPr>
          <w:b/>
          <w:i/>
          <w:u w:val="single"/>
        </w:rPr>
        <w:t xml:space="preserve"> </w:t>
      </w:r>
      <w:r w:rsidRPr="00523677">
        <w:rPr>
          <w:b/>
          <w:u w:val="single"/>
        </w:rPr>
        <w:t>means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7D059EF"/>
    <w:multiLevelType w:val="hybridMultilevel"/>
    <w:tmpl w:val="1D9C28C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3"/>
  <w:doNotDisplayPageBoundaries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2135"/>
    <w:rsid w:val="001539C9"/>
    <w:rsid w:val="001F20BF"/>
    <w:rsid w:val="002C2733"/>
    <w:rsid w:val="00335A5C"/>
    <w:rsid w:val="00410E3E"/>
    <w:rsid w:val="005A5A20"/>
    <w:rsid w:val="006B45BA"/>
    <w:rsid w:val="007E4E1B"/>
    <w:rsid w:val="00B27612"/>
    <w:rsid w:val="00C32881"/>
    <w:rsid w:val="00CA4835"/>
    <w:rsid w:val="00E11225"/>
    <w:rsid w:val="00E82135"/>
    <w:rsid w:val="00EC6ED9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F079BF8"/>
  <w15:chartTrackingRefBased/>
  <w15:docId w15:val="{D2706910-EAEA-FF4E-8D8A-288CFA63CD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8213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DN%20PM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DN PM TM*dnow wstm.dotx</Template>
  <TotalTime>8</TotalTime>
  <Pages>1</Pages>
  <Words>134</Words>
  <Characters>767</Characters>
  <Application>Microsoft Office Word</Application>
  <DocSecurity>0</DocSecurity>
  <Lines>6</Lines>
  <Paragraphs>1</Paragraphs>
  <ScaleCrop>false</ScaleCrop>
  <Company>Mark's Text Terminal</Company>
  <LinksUpToDate>false</LinksUpToDate>
  <CharactersWithSpaces>900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2</cp:revision>
  <dcterms:created xsi:type="dcterms:W3CDTF">2020-09-08T23:00:00Z</dcterms:created>
  <dcterms:modified xsi:type="dcterms:W3CDTF">2020-09-09T17:10:00Z</dcterms:modified>
</cp:coreProperties>
</file>