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B580A">
        <w:rPr>
          <w:b/>
          <w:i/>
        </w:rPr>
        <w:t>Bunkum</w:t>
      </w:r>
      <w:r w:rsidR="00F24EDE">
        <w:rPr>
          <w:b/>
        </w:rPr>
        <w:t xml:space="preserve"> (</w:t>
      </w:r>
      <w:r w:rsidR="007B580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7B580A" w:rsidRDefault="007B580A" w:rsidP="00F24EDE"/>
    <w:p w:rsidR="007B580A" w:rsidRPr="001474AC" w:rsidRDefault="001474AC" w:rsidP="007B580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***’s teacher said two plus two equals five, *** knew that was </w:t>
      </w:r>
      <w:r w:rsidRPr="001474AC">
        <w:rPr>
          <w:i/>
          <w:iCs/>
        </w:rPr>
        <w:t>bunkum</w:t>
      </w:r>
      <w:r>
        <w:t>.</w:t>
      </w:r>
    </w:p>
    <w:p w:rsidR="001474AC" w:rsidRPr="001474AC" w:rsidRDefault="001474AC" w:rsidP="007B580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Social media, *** knows, contains a lot of </w:t>
      </w:r>
      <w:r w:rsidRPr="001474AC">
        <w:rPr>
          <w:i/>
          <w:iCs/>
        </w:rPr>
        <w:t>bunkum</w:t>
      </w:r>
      <w:r>
        <w:t>.</w:t>
      </w:r>
    </w:p>
    <w:p w:rsidR="001474AC" w:rsidRPr="001474AC" w:rsidRDefault="001474AC" w:rsidP="007B580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people have the good sense to know that racism and prejudice are </w:t>
      </w:r>
      <w:r w:rsidRPr="001474AC">
        <w:rPr>
          <w:i/>
          <w:iCs/>
        </w:rPr>
        <w:t>bunkum</w:t>
      </w:r>
      <w:r>
        <w:rPr>
          <w:i/>
          <w:iCs/>
        </w:rPr>
        <w:t>.</w:t>
      </w:r>
    </w:p>
    <w:p w:rsidR="001474AC" w:rsidRPr="00C04547" w:rsidRDefault="00C04547" w:rsidP="007B580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a lot of what *** hears on talk radio shows sounds like </w:t>
      </w:r>
      <w:r w:rsidRPr="001474AC">
        <w:rPr>
          <w:i/>
          <w:iCs/>
        </w:rPr>
        <w:t>bunkum</w:t>
      </w:r>
      <w:r>
        <w:t>.</w:t>
      </w:r>
    </w:p>
    <w:p w:rsidR="00C04547" w:rsidRPr="007B580A" w:rsidRDefault="00C04547" w:rsidP="007B580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like political speeches because they are mostly </w:t>
      </w:r>
      <w:r w:rsidRPr="001474AC">
        <w:rPr>
          <w:i/>
          <w:iCs/>
        </w:rPr>
        <w:t>bunkum</w:t>
      </w:r>
      <w:r>
        <w:t>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B580A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7B580A">
        <w:rPr>
          <w:b/>
          <w:i/>
          <w:u w:val="single"/>
        </w:rPr>
        <w:t>bunkum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7661A"/>
    <w:multiLevelType w:val="hybridMultilevel"/>
    <w:tmpl w:val="7CFA2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80A"/>
    <w:rsid w:val="001474AC"/>
    <w:rsid w:val="001539C9"/>
    <w:rsid w:val="001F20BF"/>
    <w:rsid w:val="002C2733"/>
    <w:rsid w:val="00335A5C"/>
    <w:rsid w:val="00410E3E"/>
    <w:rsid w:val="005A5A20"/>
    <w:rsid w:val="006B45BA"/>
    <w:rsid w:val="007B580A"/>
    <w:rsid w:val="00B27612"/>
    <w:rsid w:val="00C04547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9967"/>
  <w15:chartTrackingRefBased/>
  <w15:docId w15:val="{3A0C746B-09BE-A145-A882-51EC8A65B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3</TotalTime>
  <Pages>1</Pages>
  <Words>122</Words>
  <Characters>697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2020-09-09T13:24:00Z</dcterms:created>
  <dcterms:modified xsi:type="dcterms:W3CDTF">2020-09-09T13:50:00Z</dcterms:modified>
</cp:coreProperties>
</file>