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7FE5A" w14:textId="77777777" w:rsidR="00160096" w:rsidRDefault="00160096" w:rsidP="00160096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40758ADA" w14:textId="1EE81747" w:rsidR="00160096" w:rsidRPr="00826DA5" w:rsidRDefault="00904DF2" w:rsidP="00160096">
      <w:pPr>
        <w:rPr>
          <w:b/>
          <w:u w:val="single"/>
        </w:rPr>
      </w:pPr>
      <w:r>
        <w:rPr>
          <w:b/>
        </w:rPr>
        <w:t xml:space="preserve">Word Root </w:t>
      </w:r>
      <w:r w:rsidR="00160096">
        <w:rPr>
          <w:b/>
        </w:rPr>
        <w:t xml:space="preserve">Worksheet: </w:t>
      </w:r>
      <w:r w:rsidR="00160096">
        <w:rPr>
          <w:b/>
          <w:i/>
        </w:rPr>
        <w:t xml:space="preserve">Aqua </w:t>
      </w:r>
      <w:r w:rsidR="00160096">
        <w:rPr>
          <w:b/>
        </w:rPr>
        <w:t xml:space="preserve">(Latin). </w:t>
      </w:r>
      <w:r w:rsidR="00160096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160096">
        <w:t>one word</w:t>
      </w:r>
      <w:proofErr w:type="gramEnd"/>
      <w:r w:rsidR="00160096">
        <w:t xml:space="preserve"> root and several words grown from that root. Please use the collegiate dictionary you have been provided to define these words. If time permits, please use each word in a sentence.</w:t>
      </w:r>
    </w:p>
    <w:p w14:paraId="785CA3F6" w14:textId="77777777" w:rsidR="00160096" w:rsidRDefault="00160096" w:rsidP="00160096"/>
    <w:p w14:paraId="150AFB3F" w14:textId="77777777" w:rsidR="00160096" w:rsidRDefault="00160096" w:rsidP="00160096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6155627F" w14:textId="77777777" w:rsidR="00160096" w:rsidRDefault="00160096" w:rsidP="00160096"/>
    <w:p w14:paraId="23B08E56" w14:textId="77777777" w:rsidR="00160096" w:rsidRPr="001561C4" w:rsidRDefault="00160096" w:rsidP="00160096">
      <w:r w:rsidRPr="00357848">
        <w:rPr>
          <w:b/>
        </w:rPr>
        <w:t>Adapted from</w:t>
      </w:r>
      <w:r>
        <w:t xml:space="preserve">: Crutchfield, Roger S. </w:t>
      </w:r>
      <w:r w:rsidRPr="003C1464">
        <w:rPr>
          <w:i/>
          <w:iCs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475137CF" w14:textId="77777777" w:rsidR="00160096" w:rsidRPr="001561C4" w:rsidRDefault="00160096" w:rsidP="00160096"/>
    <w:p w14:paraId="11D6CD61" w14:textId="77777777" w:rsidR="00160096" w:rsidRDefault="00160096" w:rsidP="00160096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Aqua (Latin)</w:t>
      </w:r>
      <w:r>
        <w:rPr>
          <w:b/>
        </w:rPr>
        <w:t xml:space="preserve"> </w:t>
      </w:r>
      <w:r>
        <w:t>Cognates</w:t>
      </w:r>
    </w:p>
    <w:p w14:paraId="7891B928" w14:textId="77777777" w:rsidR="00160096" w:rsidRPr="00972389" w:rsidRDefault="00160096" w:rsidP="00160096">
      <w:pPr>
        <w:pStyle w:val="ListParagraph"/>
        <w:numPr>
          <w:ilvl w:val="1"/>
          <w:numId w:val="1"/>
        </w:numPr>
      </w:pPr>
      <w:r w:rsidRPr="00103EB1">
        <w:rPr>
          <w:b/>
        </w:rPr>
        <w:t xml:space="preserve">Latin: </w:t>
      </w:r>
      <w:r w:rsidRPr="00972389">
        <w:t>Aquarium</w:t>
      </w:r>
    </w:p>
    <w:p w14:paraId="09793935" w14:textId="77777777" w:rsidR="00160096" w:rsidRPr="00972389" w:rsidRDefault="00160096" w:rsidP="00160096">
      <w:pPr>
        <w:pStyle w:val="ListParagraph"/>
        <w:numPr>
          <w:ilvl w:val="1"/>
          <w:numId w:val="1"/>
        </w:numPr>
      </w:pPr>
      <w:r w:rsidRPr="00103EB1">
        <w:rPr>
          <w:b/>
        </w:rPr>
        <w:t xml:space="preserve">English: </w:t>
      </w:r>
      <w:r w:rsidRPr="00972389">
        <w:t>Aquarium</w:t>
      </w:r>
    </w:p>
    <w:p w14:paraId="0A945B88" w14:textId="77777777" w:rsidR="00160096" w:rsidRPr="00972389" w:rsidRDefault="00160096" w:rsidP="00160096">
      <w:pPr>
        <w:pStyle w:val="ListParagraph"/>
        <w:numPr>
          <w:ilvl w:val="1"/>
          <w:numId w:val="1"/>
        </w:numPr>
      </w:pPr>
      <w:r w:rsidRPr="00103EB1">
        <w:rPr>
          <w:b/>
        </w:rPr>
        <w:t xml:space="preserve">French: </w:t>
      </w:r>
      <w:r w:rsidRPr="00972389">
        <w:t>Aquarium</w:t>
      </w:r>
    </w:p>
    <w:p w14:paraId="78882980" w14:textId="77777777" w:rsidR="00160096" w:rsidRPr="00972389" w:rsidRDefault="00160096" w:rsidP="00160096">
      <w:pPr>
        <w:pStyle w:val="ListParagraph"/>
        <w:numPr>
          <w:ilvl w:val="1"/>
          <w:numId w:val="1"/>
        </w:numPr>
      </w:pPr>
      <w:r w:rsidRPr="00103EB1">
        <w:rPr>
          <w:b/>
        </w:rPr>
        <w:t xml:space="preserve">Italian: </w:t>
      </w:r>
      <w:proofErr w:type="spellStart"/>
      <w:r w:rsidRPr="00972389">
        <w:t>Acquario</w:t>
      </w:r>
      <w:proofErr w:type="spellEnd"/>
    </w:p>
    <w:p w14:paraId="1AACFD14" w14:textId="77777777" w:rsidR="00160096" w:rsidRPr="00972389" w:rsidRDefault="00160096" w:rsidP="00160096">
      <w:pPr>
        <w:pStyle w:val="ListParagraph"/>
        <w:numPr>
          <w:ilvl w:val="1"/>
          <w:numId w:val="1"/>
        </w:numPr>
      </w:pPr>
      <w:r w:rsidRPr="00103EB1">
        <w:rPr>
          <w:b/>
        </w:rPr>
        <w:t xml:space="preserve">Portuguese: </w:t>
      </w:r>
      <w:proofErr w:type="spellStart"/>
      <w:r w:rsidRPr="00972389">
        <w:t>Aquario</w:t>
      </w:r>
      <w:proofErr w:type="spellEnd"/>
    </w:p>
    <w:p w14:paraId="79759931" w14:textId="77777777" w:rsidR="00160096" w:rsidRPr="006E0D77" w:rsidRDefault="00160096" w:rsidP="00160096">
      <w:pPr>
        <w:pStyle w:val="ListParagraph"/>
        <w:numPr>
          <w:ilvl w:val="1"/>
          <w:numId w:val="1"/>
        </w:numPr>
      </w:pPr>
      <w:r w:rsidRPr="00103EB1">
        <w:rPr>
          <w:b/>
        </w:rPr>
        <w:t xml:space="preserve">Spanish: </w:t>
      </w:r>
      <w:proofErr w:type="spellStart"/>
      <w:r w:rsidRPr="00972389">
        <w:t>Acuario</w:t>
      </w:r>
      <w:proofErr w:type="spellEnd"/>
    </w:p>
    <w:p w14:paraId="2F82DE18" w14:textId="77777777" w:rsidR="00160096" w:rsidRPr="006E0D77" w:rsidRDefault="00160096" w:rsidP="00160096">
      <w:pPr>
        <w:rPr>
          <w:b/>
        </w:rPr>
      </w:pPr>
    </w:p>
    <w:p w14:paraId="4A8F0AC5" w14:textId="77777777" w:rsidR="00160096" w:rsidRPr="00232DE0" w:rsidRDefault="00160096" w:rsidP="00160096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 xml:space="preserve">oot; </w:t>
      </w:r>
      <w:r>
        <w:t>using a collegiate dictionary, p</w:t>
      </w:r>
      <w:r w:rsidRPr="006E0D77">
        <w:t>lease define them.</w:t>
      </w:r>
    </w:p>
    <w:p w14:paraId="6C9D0F6A" w14:textId="77777777" w:rsidR="00160096" w:rsidRPr="006E0D77" w:rsidRDefault="00160096" w:rsidP="00160096">
      <w:pPr>
        <w:rPr>
          <w:b/>
        </w:rPr>
      </w:pPr>
    </w:p>
    <w:p w14:paraId="60654C44" w14:textId="77777777" w:rsidR="00160096" w:rsidRDefault="00160096" w:rsidP="00160096">
      <w:pPr>
        <w:numPr>
          <w:ilvl w:val="1"/>
          <w:numId w:val="1"/>
        </w:numPr>
      </w:pPr>
      <w:r w:rsidRPr="006E0D77">
        <w:t>Aquaculture (noun):</w:t>
      </w:r>
    </w:p>
    <w:p w14:paraId="292BC929" w14:textId="77777777" w:rsidR="00160096" w:rsidRDefault="00160096" w:rsidP="00160096"/>
    <w:p w14:paraId="0FD0F86C" w14:textId="77777777" w:rsidR="00160096" w:rsidRPr="006E0D77" w:rsidRDefault="00160096" w:rsidP="00160096"/>
    <w:p w14:paraId="5ED7087F" w14:textId="77777777" w:rsidR="00160096" w:rsidRPr="006E0D77" w:rsidRDefault="00160096" w:rsidP="00160096"/>
    <w:p w14:paraId="7A6DD1FD" w14:textId="77777777" w:rsidR="00160096" w:rsidRPr="006E0D77" w:rsidRDefault="00160096" w:rsidP="00160096"/>
    <w:p w14:paraId="621DDFA7" w14:textId="77777777" w:rsidR="00160096" w:rsidRDefault="00160096" w:rsidP="00160096">
      <w:pPr>
        <w:numPr>
          <w:ilvl w:val="1"/>
          <w:numId w:val="1"/>
        </w:numPr>
      </w:pPr>
      <w:r w:rsidRPr="00232DE0">
        <w:t>Aquanaut (noun):</w:t>
      </w:r>
    </w:p>
    <w:p w14:paraId="2F19F68A" w14:textId="77777777" w:rsidR="00160096" w:rsidRDefault="00160096" w:rsidP="00160096"/>
    <w:p w14:paraId="1213E30E" w14:textId="77777777" w:rsidR="00160096" w:rsidRPr="00232DE0" w:rsidRDefault="00160096" w:rsidP="00160096"/>
    <w:p w14:paraId="1FFA382D" w14:textId="77777777" w:rsidR="00160096" w:rsidRPr="00232DE0" w:rsidRDefault="00160096" w:rsidP="00160096"/>
    <w:p w14:paraId="5D49D0A4" w14:textId="77777777" w:rsidR="00160096" w:rsidRPr="00232DE0" w:rsidRDefault="00160096" w:rsidP="00160096"/>
    <w:p w14:paraId="73D6098D" w14:textId="77777777" w:rsidR="00160096" w:rsidRDefault="00160096" w:rsidP="00160096">
      <w:pPr>
        <w:numPr>
          <w:ilvl w:val="1"/>
          <w:numId w:val="1"/>
        </w:numPr>
      </w:pPr>
      <w:r w:rsidRPr="00232DE0">
        <w:t>Aquaplane (noun):</w:t>
      </w:r>
    </w:p>
    <w:p w14:paraId="75396E97" w14:textId="77777777" w:rsidR="00160096" w:rsidRDefault="00160096" w:rsidP="00160096"/>
    <w:p w14:paraId="3754872D" w14:textId="77777777" w:rsidR="00160096" w:rsidRPr="00232DE0" w:rsidRDefault="00160096" w:rsidP="00160096"/>
    <w:p w14:paraId="40D2879D" w14:textId="77777777" w:rsidR="00160096" w:rsidRPr="00232DE0" w:rsidRDefault="00160096" w:rsidP="00160096"/>
    <w:p w14:paraId="67A969B3" w14:textId="77777777" w:rsidR="00160096" w:rsidRPr="00232DE0" w:rsidRDefault="00160096" w:rsidP="00160096"/>
    <w:p w14:paraId="6948E5CC" w14:textId="77777777" w:rsidR="00160096" w:rsidRDefault="00160096" w:rsidP="00160096">
      <w:pPr>
        <w:numPr>
          <w:ilvl w:val="1"/>
          <w:numId w:val="1"/>
        </w:numPr>
      </w:pPr>
      <w:r w:rsidRPr="00232DE0">
        <w:t>Aquarium (noun):</w:t>
      </w:r>
    </w:p>
    <w:p w14:paraId="2CA4A0EC" w14:textId="77777777" w:rsidR="00160096" w:rsidRDefault="00160096" w:rsidP="00160096"/>
    <w:p w14:paraId="42BE4118" w14:textId="77777777" w:rsidR="00160096" w:rsidRPr="00232DE0" w:rsidRDefault="00160096" w:rsidP="00160096"/>
    <w:p w14:paraId="17D41AE0" w14:textId="77777777" w:rsidR="00160096" w:rsidRPr="00232DE0" w:rsidRDefault="00160096" w:rsidP="00160096"/>
    <w:p w14:paraId="3F17BF18" w14:textId="77777777" w:rsidR="00160096" w:rsidRPr="00232DE0" w:rsidRDefault="00160096" w:rsidP="00160096"/>
    <w:p w14:paraId="0D0ACCA5" w14:textId="77777777" w:rsidR="00160096" w:rsidRDefault="00160096" w:rsidP="00160096">
      <w:pPr>
        <w:numPr>
          <w:ilvl w:val="1"/>
          <w:numId w:val="1"/>
        </w:numPr>
      </w:pPr>
      <w:r w:rsidRPr="00232DE0">
        <w:t>Aquatic (adjective):</w:t>
      </w:r>
    </w:p>
    <w:p w14:paraId="72599002" w14:textId="77777777" w:rsidR="00160096" w:rsidRDefault="00160096" w:rsidP="00160096"/>
    <w:p w14:paraId="70F69429" w14:textId="77777777" w:rsidR="00160096" w:rsidRPr="00232DE0" w:rsidRDefault="00160096" w:rsidP="00160096"/>
    <w:p w14:paraId="3E9ED76A" w14:textId="77777777" w:rsidR="00160096" w:rsidRDefault="00160096" w:rsidP="00160096"/>
    <w:p w14:paraId="6EBAD459" w14:textId="77777777" w:rsidR="00160096" w:rsidRDefault="00160096" w:rsidP="00160096"/>
    <w:p w14:paraId="1071482E" w14:textId="77777777" w:rsidR="00160096" w:rsidRPr="00232DE0" w:rsidRDefault="00160096" w:rsidP="00160096"/>
    <w:p w14:paraId="64EACB46" w14:textId="77777777" w:rsidR="00160096" w:rsidRPr="00232DE0" w:rsidRDefault="00160096" w:rsidP="00160096"/>
    <w:p w14:paraId="1E852FF9" w14:textId="77777777" w:rsidR="00160096" w:rsidRDefault="00160096" w:rsidP="00160096">
      <w:pPr>
        <w:numPr>
          <w:ilvl w:val="1"/>
          <w:numId w:val="1"/>
        </w:numPr>
      </w:pPr>
      <w:r w:rsidRPr="00232DE0">
        <w:t>Aqueduct (noun):</w:t>
      </w:r>
    </w:p>
    <w:p w14:paraId="768E1A60" w14:textId="77777777" w:rsidR="00160096" w:rsidRDefault="00160096" w:rsidP="00160096"/>
    <w:p w14:paraId="4496DA8C" w14:textId="77777777" w:rsidR="00160096" w:rsidRPr="00232DE0" w:rsidRDefault="00160096" w:rsidP="00160096"/>
    <w:p w14:paraId="6A4B087F" w14:textId="77777777" w:rsidR="00160096" w:rsidRPr="00232DE0" w:rsidRDefault="00160096" w:rsidP="00160096"/>
    <w:p w14:paraId="5B91CF98" w14:textId="77777777" w:rsidR="00160096" w:rsidRPr="00232DE0" w:rsidRDefault="00160096" w:rsidP="00160096"/>
    <w:p w14:paraId="03D5E3CC" w14:textId="77777777" w:rsidR="00160096" w:rsidRDefault="00160096" w:rsidP="00160096">
      <w:pPr>
        <w:numPr>
          <w:ilvl w:val="1"/>
          <w:numId w:val="1"/>
        </w:numPr>
      </w:pPr>
      <w:r w:rsidRPr="00232DE0">
        <w:t>Aqueous (adjective):</w:t>
      </w:r>
    </w:p>
    <w:p w14:paraId="3F90B9F7" w14:textId="77777777" w:rsidR="00160096" w:rsidRDefault="00160096" w:rsidP="00160096"/>
    <w:p w14:paraId="2E3AFCB1" w14:textId="77777777" w:rsidR="00160096" w:rsidRDefault="00160096" w:rsidP="00160096"/>
    <w:p w14:paraId="27FCE27A" w14:textId="77777777" w:rsidR="00160096" w:rsidRPr="00232DE0" w:rsidRDefault="00160096" w:rsidP="00160096"/>
    <w:p w14:paraId="2B89236F" w14:textId="77777777" w:rsidR="00160096" w:rsidRPr="00232DE0" w:rsidRDefault="00160096" w:rsidP="00160096"/>
    <w:p w14:paraId="47212D3E" w14:textId="77777777" w:rsidR="00160096" w:rsidRDefault="00160096" w:rsidP="00160096">
      <w:pPr>
        <w:numPr>
          <w:ilvl w:val="1"/>
          <w:numId w:val="1"/>
        </w:numPr>
      </w:pPr>
      <w:r w:rsidRPr="00232DE0">
        <w:t>Aquifer (noun):</w:t>
      </w:r>
    </w:p>
    <w:p w14:paraId="5ED18E25" w14:textId="77777777" w:rsidR="00160096" w:rsidRDefault="00160096" w:rsidP="00160096"/>
    <w:p w14:paraId="28470D7D" w14:textId="77777777" w:rsidR="00160096" w:rsidRDefault="00160096" w:rsidP="00160096"/>
    <w:p w14:paraId="48DD4B67" w14:textId="77777777" w:rsidR="00160096" w:rsidRPr="00232DE0" w:rsidRDefault="00160096" w:rsidP="00160096"/>
    <w:p w14:paraId="6CA283D5" w14:textId="77777777" w:rsidR="00160096" w:rsidRPr="00232DE0" w:rsidRDefault="00160096" w:rsidP="00160096"/>
    <w:p w14:paraId="31A88548" w14:textId="77777777" w:rsidR="00160096" w:rsidRPr="009A44EC" w:rsidRDefault="00160096" w:rsidP="00160096">
      <w:pPr>
        <w:numPr>
          <w:ilvl w:val="1"/>
          <w:numId w:val="1"/>
        </w:numPr>
        <w:rPr>
          <w:b/>
        </w:rPr>
      </w:pPr>
      <w:r w:rsidRPr="00232DE0">
        <w:t>Semiaquatic (adjective):</w:t>
      </w:r>
    </w:p>
    <w:p w14:paraId="290DDB39" w14:textId="77777777" w:rsidR="00160096" w:rsidRDefault="00160096" w:rsidP="00160096"/>
    <w:p w14:paraId="139FD8CD" w14:textId="77777777" w:rsidR="00160096" w:rsidRDefault="00160096" w:rsidP="00160096"/>
    <w:p w14:paraId="764CE1B3" w14:textId="77777777" w:rsidR="00160096" w:rsidRPr="006E0D77" w:rsidRDefault="00160096" w:rsidP="00160096">
      <w:pPr>
        <w:rPr>
          <w:b/>
        </w:rPr>
      </w:pPr>
    </w:p>
    <w:p w14:paraId="7E7B76D3" w14:textId="77777777" w:rsidR="00160096" w:rsidRPr="006E0D77" w:rsidRDefault="00160096" w:rsidP="00160096">
      <w:pPr>
        <w:rPr>
          <w:b/>
        </w:rPr>
      </w:pPr>
    </w:p>
    <w:p w14:paraId="618A84F2" w14:textId="77777777" w:rsidR="00160096" w:rsidRDefault="00160096" w:rsidP="00160096">
      <w:pPr>
        <w:pStyle w:val="ListParagraph"/>
        <w:numPr>
          <w:ilvl w:val="0"/>
          <w:numId w:val="1"/>
        </w:numPr>
      </w:pPr>
      <w:r>
        <w:t xml:space="preserve">The Latin word root </w:t>
      </w:r>
      <w:r w:rsidRPr="00B67A8A">
        <w:rPr>
          <w:b/>
        </w:rPr>
        <w:t xml:space="preserve">aqua </w:t>
      </w:r>
      <w:r>
        <w:t>means:</w:t>
      </w:r>
    </w:p>
    <w:p w14:paraId="1A1B2157" w14:textId="77777777" w:rsidR="00160096" w:rsidRDefault="00160096" w:rsidP="00160096"/>
    <w:p w14:paraId="1DDACFE3" w14:textId="77777777" w:rsidR="00160096" w:rsidRDefault="00160096" w:rsidP="00160096">
      <w:pPr>
        <w:pStyle w:val="ListParagraph"/>
        <w:ind w:left="1080"/>
      </w:pPr>
    </w:p>
    <w:p w14:paraId="6E6603AA" w14:textId="77777777" w:rsidR="00160096" w:rsidRDefault="00160096" w:rsidP="00160096">
      <w:pPr>
        <w:pStyle w:val="ListParagraph"/>
        <w:ind w:left="1080"/>
      </w:pPr>
    </w:p>
    <w:p w14:paraId="5AA7868B" w14:textId="77777777" w:rsidR="00160096" w:rsidRDefault="00160096" w:rsidP="00160096">
      <w:pPr>
        <w:pStyle w:val="ListParagraph"/>
        <w:numPr>
          <w:ilvl w:val="0"/>
          <w:numId w:val="1"/>
        </w:numPr>
      </w:pPr>
      <w:r w:rsidRPr="00103EB1">
        <w:rPr>
          <w:b/>
        </w:rPr>
        <w:t>Independent Practice: 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any five of the words above.</w:t>
      </w:r>
    </w:p>
    <w:p w14:paraId="67E17103" w14:textId="77777777" w:rsidR="00B577EA" w:rsidRPr="00C869E6" w:rsidRDefault="003C1464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096"/>
    <w:rsid w:val="00160096"/>
    <w:rsid w:val="0038015A"/>
    <w:rsid w:val="003C1464"/>
    <w:rsid w:val="00410E3E"/>
    <w:rsid w:val="00904DF2"/>
    <w:rsid w:val="00993C25"/>
    <w:rsid w:val="00A901AC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05B439"/>
  <w15:chartTrackingRefBased/>
  <w15:docId w15:val="{AC730CFB-5244-C241-8455-DBAFC405F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1600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0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2</Pages>
  <Words>231</Words>
  <Characters>1323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2018-07-22T15:10:00Z</dcterms:created>
  <dcterms:modified xsi:type="dcterms:W3CDTF">2020-09-02T17:10:00Z</dcterms:modified>
</cp:coreProperties>
</file>