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 w:rsidRPr="0035487A">
        <w:rPr>
          <w:i/>
          <w:iCs/>
        </w:rPr>
        <w:t>English Vocabulary Quick Reference: A Comprehensive Dictionary Arranged by Word Roots.</w:t>
      </w:r>
      <w:r>
        <w:t xml:space="preserve">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3784D24B" w:rsidR="00B93683" w:rsidRPr="008E79F2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786E1F">
        <w:rPr>
          <w:b/>
        </w:rPr>
        <w:t>ornith</w:t>
      </w:r>
      <w:proofErr w:type="spellEnd"/>
      <w:r w:rsidR="00786E1F">
        <w:rPr>
          <w:b/>
        </w:rPr>
        <w:t>/o</w:t>
      </w:r>
      <w:r>
        <w:rPr>
          <w:b/>
        </w:rPr>
        <w:t>, (Greek)</w:t>
      </w:r>
    </w:p>
    <w:p w14:paraId="01E2AAE8" w14:textId="77777777" w:rsidR="008E79F2" w:rsidRDefault="008E79F2" w:rsidP="008E79F2">
      <w:pPr>
        <w:rPr>
          <w:b/>
        </w:rPr>
      </w:pPr>
    </w:p>
    <w:p w14:paraId="1011D068" w14:textId="77777777" w:rsidR="00CA4926" w:rsidRDefault="00CA4926" w:rsidP="00CA4926">
      <w:pPr>
        <w:rPr>
          <w:b/>
        </w:rPr>
      </w:pPr>
    </w:p>
    <w:p w14:paraId="617E47AF" w14:textId="5A98366B" w:rsidR="00B93683" w:rsidRPr="008E79F2" w:rsidRDefault="00B93683" w:rsidP="00B93683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="000F4216">
        <w:t>:</w:t>
      </w:r>
    </w:p>
    <w:p w14:paraId="06B6811B" w14:textId="77777777" w:rsidR="008E79F2" w:rsidRDefault="008E79F2" w:rsidP="008E79F2"/>
    <w:p w14:paraId="10481F06" w14:textId="77777777" w:rsidR="008E79F2" w:rsidRDefault="008E79F2" w:rsidP="008E79F2">
      <w:pPr>
        <w:pStyle w:val="ListParagraph"/>
        <w:numPr>
          <w:ilvl w:val="1"/>
          <w:numId w:val="1"/>
        </w:numPr>
      </w:pPr>
      <w:r>
        <w:rPr>
          <w:b/>
        </w:rPr>
        <w:t xml:space="preserve">Ornithic </w:t>
      </w:r>
      <w:r>
        <w:t>(adjective): Pertaining to or characteristic of birds.</w:t>
      </w:r>
    </w:p>
    <w:p w14:paraId="39DADC82" w14:textId="77777777" w:rsidR="008E79F2" w:rsidRDefault="008E79F2" w:rsidP="008E79F2"/>
    <w:p w14:paraId="2283A115" w14:textId="59750559" w:rsidR="008E79F2" w:rsidRPr="008E79F2" w:rsidRDefault="008E79F2" w:rsidP="008E79F2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Ornithine </w:t>
      </w:r>
      <w:r>
        <w:t xml:space="preserve">(noun): An amino acid found in the urine </w:t>
      </w:r>
      <w:r w:rsidR="00CA04A7">
        <w:t>of birds and also obtained by hy</w:t>
      </w:r>
      <w:r>
        <w:t>drolysis of arginine.</w:t>
      </w:r>
    </w:p>
    <w:p w14:paraId="0FC78D13" w14:textId="77777777" w:rsidR="008E79F2" w:rsidRPr="008E79F2" w:rsidRDefault="008E79F2" w:rsidP="008E79F2">
      <w:pPr>
        <w:rPr>
          <w:b/>
        </w:rPr>
      </w:pPr>
    </w:p>
    <w:p w14:paraId="7A8039C1" w14:textId="3C47A0F0" w:rsidR="008E79F2" w:rsidRPr="008E79F2" w:rsidRDefault="008E79F2" w:rsidP="008E79F2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Ornithology </w:t>
      </w:r>
      <w:r>
        <w:t>(noun): The branch of zoology dealing with birds.</w:t>
      </w:r>
    </w:p>
    <w:p w14:paraId="22F5E39E" w14:textId="77777777" w:rsidR="008E79F2" w:rsidRPr="008E79F2" w:rsidRDefault="008E79F2" w:rsidP="008E79F2">
      <w:pPr>
        <w:rPr>
          <w:b/>
        </w:rPr>
      </w:pPr>
    </w:p>
    <w:p w14:paraId="05A23E96" w14:textId="642E33FE" w:rsidR="008E79F2" w:rsidRPr="008E79F2" w:rsidRDefault="008E79F2" w:rsidP="008E79F2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Ornithosis </w:t>
      </w:r>
      <w:r>
        <w:t>(noun): An infectious disease that can be transmitted by birds to human beings.</w:t>
      </w:r>
    </w:p>
    <w:p w14:paraId="154F97A9" w14:textId="77777777" w:rsidR="00CA4926" w:rsidRDefault="00CA4926" w:rsidP="00CA4926">
      <w:pPr>
        <w:rPr>
          <w:b/>
        </w:rPr>
      </w:pPr>
    </w:p>
    <w:p w14:paraId="4490F232" w14:textId="77777777" w:rsidR="00B93683" w:rsidRDefault="00B93683" w:rsidP="00B93683">
      <w:pPr>
        <w:rPr>
          <w:b/>
        </w:rPr>
      </w:pPr>
    </w:p>
    <w:p w14:paraId="07A8380B" w14:textId="586E131B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 xml:space="preserve">The Greek word root </w:t>
      </w:r>
      <w:proofErr w:type="spellStart"/>
      <w:r w:rsidR="00786E1F">
        <w:rPr>
          <w:b/>
        </w:rPr>
        <w:t>ornith</w:t>
      </w:r>
      <w:proofErr w:type="spellEnd"/>
      <w:r w:rsidR="00786E1F">
        <w:rPr>
          <w:b/>
        </w:rPr>
        <w:t>/o</w:t>
      </w:r>
      <w:r w:rsidRPr="00B93683">
        <w:rPr>
          <w:b/>
        </w:rPr>
        <w:t xml:space="preserve"> </w:t>
      </w:r>
      <w:r w:rsidRPr="00F50F46">
        <w:t>means: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683"/>
    <w:rsid w:val="000F4216"/>
    <w:rsid w:val="0035487A"/>
    <w:rsid w:val="00410E3E"/>
    <w:rsid w:val="006B45BA"/>
    <w:rsid w:val="00786E1F"/>
    <w:rsid w:val="008E79F2"/>
    <w:rsid w:val="00B93683"/>
    <w:rsid w:val="00CA04A7"/>
    <w:rsid w:val="00CA4926"/>
    <w:rsid w:val="00F50F4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9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14</TotalTime>
  <Pages>1</Pages>
  <Words>200</Words>
  <Characters>1141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2016-06-17T18:29:00Z</dcterms:created>
  <dcterms:modified xsi:type="dcterms:W3CDTF">2020-09-01T22:34:00Z</dcterms:modified>
</cp:coreProperties>
</file>