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DB7712">
        <w:rPr>
          <w:b/>
          <w:i/>
        </w:rPr>
        <w:t>Ubiquitous</w:t>
      </w:r>
      <w:r w:rsidR="00F24EDE">
        <w:rPr>
          <w:b/>
        </w:rPr>
        <w:t xml:space="preserve"> (</w:t>
      </w:r>
      <w:r w:rsidR="00DB7712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DB7712" w:rsidRDefault="00DB7712" w:rsidP="00F24EDE"/>
    <w:p w:rsidR="00DB7712" w:rsidRPr="002E7162" w:rsidRDefault="009B3A4A" w:rsidP="00DB771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has traveled all over the world, so *** knows and can tell you that McDonald’s is </w:t>
      </w:r>
      <w:r w:rsidRPr="009B3A4A">
        <w:rPr>
          <w:i/>
          <w:iCs/>
        </w:rPr>
        <w:t>ubiquitous</w:t>
      </w:r>
      <w:r>
        <w:t>.</w:t>
      </w:r>
    </w:p>
    <w:p w:rsidR="002E7162" w:rsidRPr="002E7162" w:rsidRDefault="002E7162" w:rsidP="00DB771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the first models appeared, smartphones were rare; now they are </w:t>
      </w:r>
      <w:r w:rsidRPr="009B3A4A">
        <w:rPr>
          <w:i/>
          <w:iCs/>
        </w:rPr>
        <w:t>ubiquitous</w:t>
      </w:r>
      <w:r>
        <w:rPr>
          <w:i/>
          <w:iCs/>
        </w:rPr>
        <w:t>.</w:t>
      </w:r>
    </w:p>
    <w:p w:rsidR="002E7162" w:rsidRPr="002E7162" w:rsidRDefault="002E7162" w:rsidP="00DB771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9B3A4A">
        <w:rPr>
          <w:i/>
          <w:iCs/>
        </w:rPr>
        <w:t>ubiquitous</w:t>
      </w:r>
      <w:r>
        <w:rPr>
          <w:i/>
          <w:iCs/>
        </w:rPr>
        <w:t xml:space="preserve"> </w:t>
      </w:r>
      <w:r>
        <w:t>cats kept mice from getting comfortable in ***’s apartment.</w:t>
      </w:r>
    </w:p>
    <w:p w:rsidR="002E7162" w:rsidRPr="002E7162" w:rsidRDefault="002E7162" w:rsidP="00DB771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Beaches are </w:t>
      </w:r>
      <w:r w:rsidRPr="009B3A4A">
        <w:rPr>
          <w:i/>
          <w:iCs/>
        </w:rPr>
        <w:t>ubiquitous</w:t>
      </w:r>
      <w:r>
        <w:rPr>
          <w:i/>
          <w:iCs/>
        </w:rPr>
        <w:t xml:space="preserve"> </w:t>
      </w:r>
      <w:r>
        <w:t>in Florida.</w:t>
      </w:r>
    </w:p>
    <w:p w:rsidR="002E7162" w:rsidRPr="00DB7712" w:rsidRDefault="002E7162" w:rsidP="00DB7712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Starbucks coffee shops have become </w:t>
      </w:r>
      <w:r w:rsidRPr="009B3A4A">
        <w:rPr>
          <w:i/>
          <w:iCs/>
        </w:rPr>
        <w:t>ubiquitous</w:t>
      </w:r>
      <w:r>
        <w:rPr>
          <w:i/>
          <w:iCs/>
        </w:rPr>
        <w:t xml:space="preserve"> </w:t>
      </w:r>
      <w:r>
        <w:t>in American cities and towns.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DB7712">
        <w:rPr>
          <w:b/>
          <w:u w:val="single"/>
        </w:rPr>
        <w:t>adjective</w:t>
      </w:r>
      <w:r w:rsidR="00B27612">
        <w:rPr>
          <w:b/>
          <w:u w:val="single"/>
        </w:rPr>
        <w:t xml:space="preserve"> </w:t>
      </w:r>
      <w:r w:rsidR="00DB7712">
        <w:rPr>
          <w:b/>
          <w:i/>
          <w:u w:val="single"/>
        </w:rPr>
        <w:t>ubiquitous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9F07CE"/>
    <w:multiLevelType w:val="hybridMultilevel"/>
    <w:tmpl w:val="171CF9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712"/>
    <w:rsid w:val="001539C9"/>
    <w:rsid w:val="001F20BF"/>
    <w:rsid w:val="002C2733"/>
    <w:rsid w:val="002E7162"/>
    <w:rsid w:val="00335A5C"/>
    <w:rsid w:val="00410E3E"/>
    <w:rsid w:val="005A5A20"/>
    <w:rsid w:val="006B45BA"/>
    <w:rsid w:val="009B3A4A"/>
    <w:rsid w:val="00B27612"/>
    <w:rsid w:val="00C32881"/>
    <w:rsid w:val="00CA4835"/>
    <w:rsid w:val="00DB7712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C4A94F"/>
  <w15:chartTrackingRefBased/>
  <w15:docId w15:val="{C041F30C-ED33-5540-9737-7E8995513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77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613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4</TotalTime>
  <Pages>1</Pages>
  <Words>127</Words>
  <Characters>725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2020-09-20T18:50:00Z</dcterms:created>
  <dcterms:modified xsi:type="dcterms:W3CDTF">2020-09-20T18:58:00Z</dcterms:modified>
</cp:coreProperties>
</file>