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745D3F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282A0F3B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E16A1C">
        <w:rPr>
          <w:b/>
          <w:i/>
        </w:rPr>
        <w:t>Ruddy</w:t>
      </w:r>
      <w:r w:rsidR="00F24EDE">
        <w:rPr>
          <w:b/>
        </w:rPr>
        <w:t xml:space="preserve"> (</w:t>
      </w:r>
      <w:r w:rsidR="00E16A1C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0972000" w14:textId="77777777" w:rsidR="00E16A1C" w:rsidRDefault="00E16A1C" w:rsidP="00F24EDE"/>
    <w:p w14:paraId="70B38A78" w14:textId="4D8B5355" w:rsidR="00E16A1C" w:rsidRPr="00D563A3" w:rsidRDefault="00D563A3" w:rsidP="00E16A1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***’s face was </w:t>
      </w:r>
      <w:r w:rsidRPr="00D563A3">
        <w:rPr>
          <w:i/>
          <w:iCs/>
        </w:rPr>
        <w:t>ruddy</w:t>
      </w:r>
      <w:r>
        <w:t xml:space="preserve"> when *** returned home from *** morning run.</w:t>
      </w:r>
    </w:p>
    <w:p w14:paraId="7508D564" w14:textId="225613A6" w:rsidR="00D563A3" w:rsidRDefault="00D563A3" w:rsidP="00E16A1C">
      <w:pPr>
        <w:pStyle w:val="ListParagraph"/>
        <w:numPr>
          <w:ilvl w:val="0"/>
          <w:numId w:val="1"/>
        </w:numPr>
      </w:pPr>
      <w:r w:rsidRPr="00D563A3">
        <w:t xml:space="preserve">As *** topped </w:t>
      </w:r>
      <w:r>
        <w:t xml:space="preserve">the final flight of stairs, *** looked in the mirror and noticed *** </w:t>
      </w:r>
      <w:r w:rsidRPr="00D563A3">
        <w:rPr>
          <w:i/>
          <w:iCs/>
        </w:rPr>
        <w:t>ruddy</w:t>
      </w:r>
      <w:r>
        <w:rPr>
          <w:i/>
          <w:iCs/>
        </w:rPr>
        <w:t xml:space="preserve"> </w:t>
      </w:r>
      <w:r>
        <w:t>complexion.</w:t>
      </w:r>
    </w:p>
    <w:p w14:paraId="5B3C9321" w14:textId="6DCB3841" w:rsidR="00D563A3" w:rsidRDefault="00D563A3" w:rsidP="00E16A1C">
      <w:pPr>
        <w:pStyle w:val="ListParagraph"/>
        <w:numPr>
          <w:ilvl w:val="0"/>
          <w:numId w:val="1"/>
        </w:numPr>
      </w:pPr>
      <w:r>
        <w:t xml:space="preserve">When *** came into the house on the cold day, *** commented on ***’s </w:t>
      </w:r>
      <w:r w:rsidRPr="00D563A3">
        <w:rPr>
          <w:i/>
          <w:iCs/>
        </w:rPr>
        <w:t>ruddy</w:t>
      </w:r>
      <w:r>
        <w:rPr>
          <w:i/>
          <w:iCs/>
        </w:rPr>
        <w:t xml:space="preserve"> </w:t>
      </w:r>
      <w:r>
        <w:t>nose.</w:t>
      </w:r>
    </w:p>
    <w:p w14:paraId="283A0DF3" w14:textId="21C49B28" w:rsidR="00D563A3" w:rsidRDefault="00D563A3" w:rsidP="00E16A1C">
      <w:pPr>
        <w:pStyle w:val="ListParagraph"/>
        <w:numPr>
          <w:ilvl w:val="0"/>
          <w:numId w:val="1"/>
        </w:numPr>
      </w:pPr>
      <w:r>
        <w:t xml:space="preserve">Eating the spicy food too quickly cause ***’s face to turn </w:t>
      </w:r>
      <w:r w:rsidRPr="00D563A3">
        <w:rPr>
          <w:i/>
          <w:iCs/>
        </w:rPr>
        <w:t>ruddy</w:t>
      </w:r>
      <w:r>
        <w:t>.</w:t>
      </w:r>
    </w:p>
    <w:p w14:paraId="0E812161" w14:textId="02A86C7A" w:rsidR="00D563A3" w:rsidRPr="00D563A3" w:rsidRDefault="00D563A3" w:rsidP="00E16A1C">
      <w:pPr>
        <w:pStyle w:val="ListParagraph"/>
        <w:numPr>
          <w:ilvl w:val="0"/>
          <w:numId w:val="1"/>
        </w:numPr>
      </w:pPr>
      <w:r>
        <w:t xml:space="preserve">*** ate a lot of cinnamon red hots which turned *** lips </w:t>
      </w:r>
      <w:r w:rsidRPr="00D563A3">
        <w:rPr>
          <w:i/>
          <w:iCs/>
        </w:rPr>
        <w:t>ruddy</w:t>
      </w:r>
      <w:r>
        <w:t xml:space="preserve"> and bright.</w:t>
      </w:r>
    </w:p>
    <w:p w14:paraId="32D42225" w14:textId="77777777" w:rsidR="00F24EDE" w:rsidRDefault="00F24EDE" w:rsidP="00F24EDE"/>
    <w:p w14:paraId="0F2EA55C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E16A1C">
        <w:rPr>
          <w:b/>
          <w:u w:val="single"/>
        </w:rPr>
        <w:t>adjective</w:t>
      </w:r>
      <w:r w:rsidR="00B27612">
        <w:rPr>
          <w:b/>
          <w:u w:val="single"/>
        </w:rPr>
        <w:t xml:space="preserve"> </w:t>
      </w:r>
      <w:r w:rsidR="00E16A1C">
        <w:rPr>
          <w:b/>
          <w:i/>
          <w:u w:val="single"/>
        </w:rPr>
        <w:t>ruddy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CC9022F"/>
    <w:multiLevelType w:val="hybridMultilevel"/>
    <w:tmpl w:val="7DB03A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A1C"/>
    <w:rsid w:val="001539C9"/>
    <w:rsid w:val="001F20BF"/>
    <w:rsid w:val="002C2733"/>
    <w:rsid w:val="00335A5C"/>
    <w:rsid w:val="00410E3E"/>
    <w:rsid w:val="005A5A20"/>
    <w:rsid w:val="006B45BA"/>
    <w:rsid w:val="00B27612"/>
    <w:rsid w:val="00C32881"/>
    <w:rsid w:val="00CA4835"/>
    <w:rsid w:val="00D563A3"/>
    <w:rsid w:val="00E11225"/>
    <w:rsid w:val="00E16A1C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4DC63C"/>
  <w15:chartTrackingRefBased/>
  <w15:docId w15:val="{FEF98D39-5E83-BD47-8047-56689F63A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6A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6</TotalTime>
  <Pages>1</Pages>
  <Words>129</Words>
  <Characters>739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2020-09-12T14:58:00Z</dcterms:created>
  <dcterms:modified xsi:type="dcterms:W3CDTF">2020-09-12T17:14:00Z</dcterms:modified>
</cp:coreProperties>
</file>