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4FC2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3B1ECB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D6187">
        <w:rPr>
          <w:b/>
          <w:i/>
        </w:rPr>
        <w:t>Rambunctious</w:t>
      </w:r>
      <w:r w:rsidR="00F24EDE">
        <w:rPr>
          <w:b/>
        </w:rPr>
        <w:t xml:space="preserve"> (</w:t>
      </w:r>
      <w:r w:rsidR="002D6187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19206C" w14:textId="77777777" w:rsidR="002D6187" w:rsidRDefault="002D6187" w:rsidP="00F24EDE"/>
    <w:p w14:paraId="5BFD9E6F" w14:textId="40B9A49F" w:rsidR="002D6187" w:rsidRPr="00C74C32" w:rsidRDefault="00C74C32" w:rsidP="002D618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 w:rsidRPr="00C74C32">
        <w:rPr>
          <w:i/>
          <w:iCs/>
        </w:rPr>
        <w:t>rambunctious</w:t>
      </w:r>
      <w:r>
        <w:t xml:space="preserve"> cat chased its catnip mouse all over ***’s apartment.</w:t>
      </w:r>
    </w:p>
    <w:p w14:paraId="2CED408E" w14:textId="7AEE8D02" w:rsidR="00C74C32" w:rsidRPr="00C74C32" w:rsidRDefault="00C74C32" w:rsidP="002D618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three hours at their desks, the children were </w:t>
      </w:r>
      <w:r w:rsidRPr="00C74C32">
        <w:rPr>
          <w:i/>
          <w:iCs/>
        </w:rPr>
        <w:t>rambunctious</w:t>
      </w:r>
      <w:r>
        <w:rPr>
          <w:i/>
          <w:iCs/>
        </w:rPr>
        <w:t xml:space="preserve"> </w:t>
      </w:r>
      <w:r>
        <w:t>at recess because they need to blow off steam.</w:t>
      </w:r>
    </w:p>
    <w:p w14:paraId="2CA48927" w14:textId="132F4DD6" w:rsidR="00C74C32" w:rsidRPr="00C74C32" w:rsidRDefault="00C74C32" w:rsidP="002D618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COVID19 pandemic ended, the students were </w:t>
      </w:r>
      <w:r w:rsidRPr="00C74C32">
        <w:rPr>
          <w:i/>
          <w:iCs/>
        </w:rPr>
        <w:t>rambunctious</w:t>
      </w:r>
      <w:r>
        <w:rPr>
          <w:i/>
          <w:iCs/>
        </w:rPr>
        <w:t xml:space="preserve"> </w:t>
      </w:r>
      <w:r>
        <w:t>because they were so happy to see one another.</w:t>
      </w:r>
    </w:p>
    <w:p w14:paraId="18C9C8C9" w14:textId="509CE044" w:rsidR="00C74C32" w:rsidRPr="00C74C32" w:rsidRDefault="00C74C32" w:rsidP="002D618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parties after high school and college graduations tend to be </w:t>
      </w:r>
      <w:r w:rsidRPr="00C74C32">
        <w:rPr>
          <w:i/>
          <w:iCs/>
        </w:rPr>
        <w:t>rambunctious</w:t>
      </w:r>
      <w:r>
        <w:t xml:space="preserve"> </w:t>
      </w:r>
      <w:r>
        <w:t>affairs.</w:t>
      </w:r>
    </w:p>
    <w:p w14:paraId="2D5474E3" w14:textId="52307E5D" w:rsidR="00C74C32" w:rsidRPr="002D6187" w:rsidRDefault="00C74C32" w:rsidP="002D618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keeps *** </w:t>
      </w:r>
      <w:r w:rsidRPr="00C74C32">
        <w:rPr>
          <w:i/>
          <w:iCs/>
        </w:rPr>
        <w:t>rambunctious</w:t>
      </w:r>
      <w:r>
        <w:rPr>
          <w:i/>
          <w:iCs/>
        </w:rPr>
        <w:t xml:space="preserve"> </w:t>
      </w:r>
      <w:r>
        <w:t>dog on a leash so it doesn’t jump up on strangers.</w:t>
      </w:r>
    </w:p>
    <w:p w14:paraId="2BB3E1F1" w14:textId="77777777" w:rsidR="00F24EDE" w:rsidRDefault="00F24EDE" w:rsidP="00F24EDE"/>
    <w:p w14:paraId="2EEF9752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D6187">
        <w:rPr>
          <w:b/>
          <w:u w:val="single"/>
        </w:rPr>
        <w:t xml:space="preserve">adjective </w:t>
      </w:r>
      <w:r w:rsidR="002D6187">
        <w:rPr>
          <w:b/>
          <w:i/>
          <w:u w:val="single"/>
        </w:rPr>
        <w:t>rambunctious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4028B9"/>
    <w:multiLevelType w:val="hybridMultilevel"/>
    <w:tmpl w:val="EC204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187"/>
    <w:rsid w:val="001539C9"/>
    <w:rsid w:val="001F20BF"/>
    <w:rsid w:val="002C2733"/>
    <w:rsid w:val="002D6187"/>
    <w:rsid w:val="00335A5C"/>
    <w:rsid w:val="00410E3E"/>
    <w:rsid w:val="005A5A20"/>
    <w:rsid w:val="006B45BA"/>
    <w:rsid w:val="00B27612"/>
    <w:rsid w:val="00C32881"/>
    <w:rsid w:val="00C74C32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1A85D1"/>
  <w15:chartTrackingRefBased/>
  <w15:docId w15:val="{D5C45DA1-9F2F-D446-ABD7-FFCA93F74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6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142</Words>
  <Characters>811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2020-09-28T11:44:00Z</dcterms:created>
  <dcterms:modified xsi:type="dcterms:W3CDTF">2020-09-28T12:51:00Z</dcterms:modified>
</cp:coreProperties>
</file>