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074C5">
        <w:rPr>
          <w:b/>
          <w:i/>
        </w:rPr>
        <w:t>Limpid</w:t>
      </w:r>
      <w:r w:rsidR="00F24EDE">
        <w:rPr>
          <w:b/>
        </w:rPr>
        <w:t xml:space="preserve"> (</w:t>
      </w:r>
      <w:r w:rsidR="006074C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074C5" w:rsidRDefault="006074C5" w:rsidP="00F24EDE"/>
    <w:p w:rsidR="006074C5" w:rsidRPr="00411F63" w:rsidRDefault="00411F63" w:rsidP="006074C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sees all the fish in the </w:t>
      </w:r>
      <w:r w:rsidRPr="00411F63">
        <w:rPr>
          <w:i/>
          <w:iCs/>
        </w:rPr>
        <w:t>limpid</w:t>
      </w:r>
      <w:r>
        <w:t xml:space="preserve"> pool of water.</w:t>
      </w:r>
    </w:p>
    <w:p w:rsidR="00411F63" w:rsidRPr="00411F63" w:rsidRDefault="00411F63" w:rsidP="006074C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sun shone brightly in the </w:t>
      </w:r>
      <w:r w:rsidRPr="00411F63">
        <w:rPr>
          <w:i/>
          <w:iCs/>
        </w:rPr>
        <w:t>limpid</w:t>
      </w:r>
      <w:r>
        <w:rPr>
          <w:i/>
          <w:iCs/>
        </w:rPr>
        <w:t xml:space="preserve"> </w:t>
      </w:r>
      <w:r>
        <w:t>blue sky.</w:t>
      </w:r>
    </w:p>
    <w:p w:rsidR="00411F63" w:rsidRPr="00411F63" w:rsidRDefault="00411F63" w:rsidP="006074C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uses strong, easily recognizable, nouns and verbs to write *** </w:t>
      </w:r>
      <w:r w:rsidRPr="00411F63">
        <w:rPr>
          <w:i/>
          <w:iCs/>
        </w:rPr>
        <w:t>limpid</w:t>
      </w:r>
      <w:r>
        <w:rPr>
          <w:i/>
          <w:iCs/>
        </w:rPr>
        <w:t xml:space="preserve"> </w:t>
      </w:r>
      <w:r>
        <w:t>poetry.</w:t>
      </w:r>
    </w:p>
    <w:p w:rsidR="00411F63" w:rsidRPr="00411F63" w:rsidRDefault="00411F63" w:rsidP="006074C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made some </w:t>
      </w:r>
      <w:r w:rsidRPr="00411F63">
        <w:rPr>
          <w:i/>
          <w:iCs/>
        </w:rPr>
        <w:t>limpid</w:t>
      </w:r>
      <w:r>
        <w:rPr>
          <w:i/>
          <w:iCs/>
        </w:rPr>
        <w:t xml:space="preserve"> </w:t>
      </w:r>
      <w:r>
        <w:t>brown coffee, so naturally it was weak and mostly tasteless.</w:t>
      </w:r>
    </w:p>
    <w:p w:rsidR="00411F63" w:rsidRPr="006074C5" w:rsidRDefault="00411F63" w:rsidP="006074C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the water in ***’s aquarium became less </w:t>
      </w:r>
      <w:r w:rsidRPr="00411F63">
        <w:rPr>
          <w:i/>
          <w:iCs/>
        </w:rPr>
        <w:t>limpid</w:t>
      </w:r>
      <w:r>
        <w:t>, *** realized that the water-cleaning filter probably wasn’t working.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074C5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6074C5">
        <w:rPr>
          <w:b/>
          <w:i/>
          <w:u w:val="single"/>
        </w:rPr>
        <w:t>limpid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E0B22"/>
    <w:multiLevelType w:val="hybridMultilevel"/>
    <w:tmpl w:val="34FE8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4C5"/>
    <w:rsid w:val="001539C9"/>
    <w:rsid w:val="001F20BF"/>
    <w:rsid w:val="002C2733"/>
    <w:rsid w:val="00335A5C"/>
    <w:rsid w:val="00410E3E"/>
    <w:rsid w:val="00411F63"/>
    <w:rsid w:val="005A5A20"/>
    <w:rsid w:val="006074C5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610160"/>
  <w15:chartTrackingRefBased/>
  <w15:docId w15:val="{55118EB5-68C3-7E44-9270-E187E9AC7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74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2020-09-17T14:23:00Z</dcterms:created>
  <dcterms:modified xsi:type="dcterms:W3CDTF">2020-09-17T15:21:00Z</dcterms:modified>
</cp:coreProperties>
</file>