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63014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86F2418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010DF">
        <w:rPr>
          <w:b/>
          <w:i/>
        </w:rPr>
        <w:t>Impregnable</w:t>
      </w:r>
      <w:r w:rsidR="00F24EDE">
        <w:rPr>
          <w:b/>
        </w:rPr>
        <w:t xml:space="preserve"> (</w:t>
      </w:r>
      <w:r w:rsidR="004010DF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AC8625E" w14:textId="77777777" w:rsidR="004010DF" w:rsidRDefault="004010DF" w:rsidP="00F24EDE"/>
    <w:p w14:paraId="04728C17" w14:textId="0908B767" w:rsidR="004010DF" w:rsidRPr="00133716" w:rsidRDefault="005D329B" w:rsidP="004010D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army attacked the </w:t>
      </w:r>
      <w:r w:rsidRPr="005D329B">
        <w:rPr>
          <w:i/>
          <w:iCs/>
        </w:rPr>
        <w:t>impregnable</w:t>
      </w:r>
      <w:r>
        <w:t xml:space="preserve"> fort several times before giving up in defeat.</w:t>
      </w:r>
    </w:p>
    <w:p w14:paraId="2E70979A" w14:textId="48ACECF2" w:rsidR="00133716" w:rsidRPr="00133716" w:rsidRDefault="00133716" w:rsidP="004010D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fence around the White House in Washington, DC, is </w:t>
      </w:r>
      <w:r w:rsidRPr="005D329B">
        <w:rPr>
          <w:i/>
          <w:iCs/>
        </w:rPr>
        <w:t>impregnable</w:t>
      </w:r>
      <w:r>
        <w:rPr>
          <w:i/>
          <w:iCs/>
        </w:rPr>
        <w:t>.</w:t>
      </w:r>
    </w:p>
    <w:p w14:paraId="2D0ACAD8" w14:textId="26944DAB" w:rsidR="00133716" w:rsidRPr="00133716" w:rsidRDefault="00133716" w:rsidP="004010D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***’s house is </w:t>
      </w:r>
      <w:r w:rsidRPr="005D329B">
        <w:rPr>
          <w:i/>
          <w:iCs/>
        </w:rPr>
        <w:t>impregnable</w:t>
      </w:r>
      <w:r>
        <w:t>, *** doesn’t worry about being robbed.</w:t>
      </w:r>
    </w:p>
    <w:p w14:paraId="22747104" w14:textId="1C80285B" w:rsidR="00133716" w:rsidRPr="00133716" w:rsidRDefault="00133716" w:rsidP="004010D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5D329B">
        <w:rPr>
          <w:i/>
          <w:iCs/>
        </w:rPr>
        <w:t>impregnable</w:t>
      </w:r>
      <w:r>
        <w:t xml:space="preserve"> </w:t>
      </w:r>
      <w:r>
        <w:t>dam holds water well.</w:t>
      </w:r>
    </w:p>
    <w:p w14:paraId="7B98E80C" w14:textId="79A6A703" w:rsidR="00133716" w:rsidRPr="004010DF" w:rsidRDefault="00133716" w:rsidP="004010D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Vaults and safes in banks are </w:t>
      </w:r>
      <w:r w:rsidRPr="005D329B">
        <w:rPr>
          <w:i/>
          <w:iCs/>
        </w:rPr>
        <w:t>impregnable</w:t>
      </w:r>
      <w:r>
        <w:t xml:space="preserve">, which is why they are secure places to store cash and </w:t>
      </w:r>
      <w:proofErr w:type="spellStart"/>
      <w:r>
        <w:t>and</w:t>
      </w:r>
      <w:proofErr w:type="spellEnd"/>
      <w:r>
        <w:t xml:space="preserve"> valuables.</w:t>
      </w:r>
    </w:p>
    <w:p w14:paraId="3974FCF6" w14:textId="77777777" w:rsidR="00F24EDE" w:rsidRDefault="00F24EDE" w:rsidP="00F24EDE"/>
    <w:p w14:paraId="58194275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010DF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4010DF">
        <w:rPr>
          <w:b/>
          <w:i/>
          <w:u w:val="single"/>
        </w:rPr>
        <w:t>impregnable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52719B"/>
    <w:multiLevelType w:val="hybridMultilevel"/>
    <w:tmpl w:val="682E0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0DF"/>
    <w:rsid w:val="00133716"/>
    <w:rsid w:val="001539C9"/>
    <w:rsid w:val="001F20BF"/>
    <w:rsid w:val="002C2733"/>
    <w:rsid w:val="00335A5C"/>
    <w:rsid w:val="004010DF"/>
    <w:rsid w:val="00410E3E"/>
    <w:rsid w:val="005A5A20"/>
    <w:rsid w:val="005D329B"/>
    <w:rsid w:val="006B45BA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134F96"/>
  <w15:chartTrackingRefBased/>
  <w15:docId w15:val="{F33DAE7D-68CF-AE41-B2F6-12614B8A4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10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23</TotalTime>
  <Pages>1</Pages>
  <Words>128</Words>
  <Characters>735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2020-09-08T15:54:00Z</dcterms:created>
  <dcterms:modified xsi:type="dcterms:W3CDTF">2020-09-08T21:36:00Z</dcterms:modified>
</cp:coreProperties>
</file>