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B0FF5">
        <w:rPr>
          <w:b/>
          <w:i/>
        </w:rPr>
        <w:t>Docile</w:t>
      </w:r>
      <w:r w:rsidR="00F24EDE">
        <w:rPr>
          <w:b/>
        </w:rPr>
        <w:t xml:space="preserve"> (</w:t>
      </w:r>
      <w:r w:rsidR="005B0FF5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5B0FF5" w:rsidRDefault="005B0FF5" w:rsidP="00F24EDE"/>
    <w:p w:rsidR="005B0FF5" w:rsidRPr="003146C5" w:rsidRDefault="003146C5" w:rsidP="005B0FF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Given the reputation of the breed, *** has been surprised at how </w:t>
      </w:r>
      <w:r w:rsidRPr="003146C5">
        <w:rPr>
          <w:i/>
          <w:iCs/>
        </w:rPr>
        <w:t>docile</w:t>
      </w:r>
      <w:r>
        <w:t xml:space="preserve"> the Pit Bulls *** has met are.</w:t>
      </w:r>
    </w:p>
    <w:p w:rsidR="003146C5" w:rsidRPr="003146C5" w:rsidRDefault="003146C5" w:rsidP="005B0FF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3146C5">
        <w:rPr>
          <w:i/>
          <w:iCs/>
        </w:rPr>
        <w:t>docile</w:t>
      </w:r>
      <w:r>
        <w:rPr>
          <w:i/>
          <w:iCs/>
        </w:rPr>
        <w:t xml:space="preserve"> </w:t>
      </w:r>
      <w:r>
        <w:t>lion made a good pet for ***, although *** never trusted the big cat/</w:t>
      </w:r>
    </w:p>
    <w:p w:rsidR="003146C5" w:rsidRPr="003146C5" w:rsidRDefault="003146C5" w:rsidP="005B0FF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kindergarten students are mostly </w:t>
      </w:r>
      <w:r w:rsidRPr="003146C5">
        <w:rPr>
          <w:i/>
          <w:iCs/>
        </w:rPr>
        <w:t>docile</w:t>
      </w:r>
      <w:r>
        <w:t>, so they learn a lot in their class.</w:t>
      </w:r>
    </w:p>
    <w:p w:rsidR="003146C5" w:rsidRPr="003146C5" w:rsidRDefault="003146C5" w:rsidP="005B0FF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3146C5">
        <w:rPr>
          <w:i/>
          <w:iCs/>
        </w:rPr>
        <w:t>docile</w:t>
      </w:r>
      <w:r>
        <w:rPr>
          <w:i/>
          <w:iCs/>
        </w:rPr>
        <w:t xml:space="preserve"> </w:t>
      </w:r>
      <w:r>
        <w:t>pony took the children for rides at the birthday party.</w:t>
      </w:r>
    </w:p>
    <w:p w:rsidR="003146C5" w:rsidRPr="005B0FF5" w:rsidRDefault="003146C5" w:rsidP="005B0FF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After it tore apart all the food in ***’s kitchen, *** regretted allowing the otherwise </w:t>
      </w:r>
      <w:r w:rsidRPr="003146C5">
        <w:rPr>
          <w:i/>
          <w:iCs/>
        </w:rPr>
        <w:t>docile</w:t>
      </w:r>
      <w:r>
        <w:rPr>
          <w:i/>
          <w:iCs/>
        </w:rPr>
        <w:t xml:space="preserve"> </w:t>
      </w:r>
      <w:r>
        <w:t>raccoon into *** apartment.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B0FF5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5B0FF5">
        <w:rPr>
          <w:b/>
          <w:i/>
          <w:u w:val="single"/>
        </w:rPr>
        <w:t>docile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F02BAD"/>
    <w:multiLevelType w:val="hybridMultilevel"/>
    <w:tmpl w:val="6CCA1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FF5"/>
    <w:rsid w:val="001539C9"/>
    <w:rsid w:val="001F20BF"/>
    <w:rsid w:val="002C2733"/>
    <w:rsid w:val="003146C5"/>
    <w:rsid w:val="00335A5C"/>
    <w:rsid w:val="00410E3E"/>
    <w:rsid w:val="005A5A20"/>
    <w:rsid w:val="005B0FF5"/>
    <w:rsid w:val="006B45BA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DA04A1"/>
  <w15:chartTrackingRefBased/>
  <w15:docId w15:val="{09DF9A3A-06E5-5E40-A4CD-EAF33EA55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0F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139</Words>
  <Characters>797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2020-09-08T21:49:00Z</dcterms:created>
  <dcterms:modified xsi:type="dcterms:W3CDTF">2020-09-08T22:19:00Z</dcterms:modified>
</cp:coreProperties>
</file>