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6604DF27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04088D">
        <w:rPr>
          <w:b/>
          <w:i/>
        </w:rPr>
        <w:t xml:space="preserve">Shall </w:t>
      </w:r>
      <w:r w:rsidR="0004088D">
        <w:rPr>
          <w:b/>
          <w:iCs/>
        </w:rPr>
        <w:t xml:space="preserve">and </w:t>
      </w:r>
      <w:r w:rsidR="0004088D">
        <w:rPr>
          <w:b/>
          <w:i/>
        </w:rPr>
        <w:t>Will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03E900AC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04088D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>usage rules for</w:t>
      </w:r>
      <w:r w:rsidR="0004088D">
        <w:t xml:space="preserve"> </w:t>
      </w:r>
      <w:r w:rsidR="0004088D">
        <w:rPr>
          <w:i/>
          <w:iCs/>
        </w:rPr>
        <w:t xml:space="preserve">shall </w:t>
      </w:r>
      <w:r w:rsidR="0004088D">
        <w:t xml:space="preserve">and </w:t>
      </w:r>
      <w:r w:rsidR="0004088D">
        <w:rPr>
          <w:i/>
          <w:iCs/>
        </w:rPr>
        <w:t>will</w:t>
      </w:r>
      <w:r w:rsidR="005B17D1">
        <w:t>.</w:t>
      </w:r>
    </w:p>
    <w:p w14:paraId="1CCB88F3" w14:textId="47518A2C" w:rsidR="0004088D" w:rsidRDefault="0004088D" w:rsidP="005C2E7F"/>
    <w:p w14:paraId="7ECF75F4" w14:textId="77777777" w:rsidR="0004088D" w:rsidRPr="00A2564A" w:rsidRDefault="0004088D" w:rsidP="0004088D">
      <w:r w:rsidRPr="00A2564A">
        <w:rPr>
          <w:b/>
          <w:bCs/>
        </w:rPr>
        <w:t xml:space="preserve">shall/will: </w:t>
      </w:r>
      <w:r w:rsidRPr="00A2564A">
        <w:rPr>
          <w:bCs/>
        </w:rPr>
        <w:t>“Will” has almost completely replaced “shall” in American English except in legal documents and in questions like “Shall we have red wine with the duck?”</w:t>
      </w:r>
    </w:p>
    <w:p w14:paraId="5E64CB1C" w14:textId="77777777" w:rsidR="0004088D" w:rsidRDefault="0004088D" w:rsidP="00317C9F">
      <w:pPr>
        <w:rPr>
          <w:b/>
        </w:rPr>
      </w:pPr>
    </w:p>
    <w:p w14:paraId="334C996A" w14:textId="36868E1B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630674AD" w14:textId="09B70D02" w:rsidR="00376409" w:rsidRDefault="00376409" w:rsidP="00317C9F"/>
    <w:p w14:paraId="4E7AB861" w14:textId="45752B23" w:rsidR="00376409" w:rsidRPr="00376409" w:rsidRDefault="00376409" w:rsidP="00376409">
      <w:pPr>
        <w:pStyle w:val="ListParagraph"/>
        <w:numPr>
          <w:ilvl w:val="0"/>
          <w:numId w:val="1"/>
        </w:numPr>
        <w:rPr>
          <w:b/>
          <w:bCs/>
        </w:rPr>
      </w:pPr>
      <w:r>
        <w:t>***’s apartment lease said that **** “…</w:t>
      </w:r>
      <w:r>
        <w:t>________________</w:t>
      </w:r>
      <w:r>
        <w:t xml:space="preserve"> pay rent on or before the 15</w:t>
      </w:r>
      <w:r w:rsidRPr="00376409">
        <w:rPr>
          <w:vertAlign w:val="superscript"/>
        </w:rPr>
        <w:t>th</w:t>
      </w:r>
      <w:r>
        <w:t xml:space="preserve"> of every month.”</w:t>
      </w:r>
    </w:p>
    <w:p w14:paraId="3B04A4F9" w14:textId="77777777" w:rsidR="00376409" w:rsidRPr="00376409" w:rsidRDefault="00376409" w:rsidP="00376409">
      <w:pPr>
        <w:rPr>
          <w:b/>
          <w:bCs/>
        </w:rPr>
      </w:pPr>
    </w:p>
    <w:p w14:paraId="240A97FB" w14:textId="2D9C2573" w:rsidR="00376409" w:rsidRPr="00376409" w:rsidRDefault="00376409" w:rsidP="00376409">
      <w:pPr>
        <w:pStyle w:val="ListParagraph"/>
        <w:numPr>
          <w:ilvl w:val="0"/>
          <w:numId w:val="1"/>
        </w:numPr>
        <w:rPr>
          <w:b/>
          <w:bCs/>
        </w:rPr>
      </w:pPr>
      <w:r>
        <w:t>________________</w:t>
      </w:r>
      <w:r>
        <w:t xml:space="preserve"> we order a vegetarian pizza, or would you like to add sausage or pepperoni?</w:t>
      </w:r>
    </w:p>
    <w:p w14:paraId="1965C343" w14:textId="77777777" w:rsidR="00376409" w:rsidRPr="00376409" w:rsidRDefault="00376409" w:rsidP="00376409">
      <w:pPr>
        <w:pStyle w:val="ListParagraph"/>
        <w:rPr>
          <w:b/>
          <w:bCs/>
        </w:rPr>
      </w:pPr>
    </w:p>
    <w:p w14:paraId="5A556738" w14:textId="4F23C6B3" w:rsidR="00376409" w:rsidRPr="00376409" w:rsidRDefault="00376409" w:rsidP="0037640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>
        <w:t>________________</w:t>
      </w:r>
      <w:r>
        <w:t xml:space="preserve"> lead our class discussion today.</w:t>
      </w:r>
    </w:p>
    <w:p w14:paraId="244F9235" w14:textId="77777777" w:rsidR="00376409" w:rsidRPr="00376409" w:rsidRDefault="00376409" w:rsidP="00376409">
      <w:pPr>
        <w:pStyle w:val="ListParagraph"/>
        <w:rPr>
          <w:b/>
          <w:bCs/>
        </w:rPr>
      </w:pPr>
    </w:p>
    <w:p w14:paraId="2A8AA7AE" w14:textId="670EF1A8" w:rsidR="00376409" w:rsidRPr="00376409" w:rsidRDefault="00376409" w:rsidP="0037640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you get home, your dog </w:t>
      </w:r>
      <w:r>
        <w:t>________________</w:t>
      </w:r>
      <w:r>
        <w:t xml:space="preserve"> expect to be fed and walked.</w:t>
      </w:r>
    </w:p>
    <w:p w14:paraId="61EEBCA0" w14:textId="77777777" w:rsidR="00376409" w:rsidRPr="00376409" w:rsidRDefault="00376409" w:rsidP="00376409">
      <w:pPr>
        <w:pStyle w:val="ListParagraph"/>
        <w:rPr>
          <w:b/>
          <w:bCs/>
        </w:rPr>
      </w:pPr>
    </w:p>
    <w:p w14:paraId="4359AA80" w14:textId="510179D6" w:rsidR="00376409" w:rsidRPr="00C777B7" w:rsidRDefault="00C777B7" w:rsidP="00376409">
      <w:pPr>
        <w:pStyle w:val="ListParagraph"/>
        <w:numPr>
          <w:ilvl w:val="0"/>
          <w:numId w:val="1"/>
        </w:numPr>
        <w:rPr>
          <w:b/>
          <w:bCs/>
        </w:rPr>
      </w:pPr>
      <w:r>
        <w:t>________________</w:t>
      </w:r>
      <w:r>
        <w:t xml:space="preserve"> I open the window to let in some fresh </w:t>
      </w:r>
      <w:proofErr w:type="gramStart"/>
      <w:r>
        <w:t>air?</w:t>
      </w:r>
      <w:proofErr w:type="gramEnd"/>
    </w:p>
    <w:p w14:paraId="1D7A3E4D" w14:textId="77777777" w:rsidR="00C777B7" w:rsidRPr="00C777B7" w:rsidRDefault="00C777B7" w:rsidP="00C777B7">
      <w:pPr>
        <w:pStyle w:val="ListParagraph"/>
        <w:rPr>
          <w:b/>
          <w:bCs/>
        </w:rPr>
      </w:pPr>
    </w:p>
    <w:p w14:paraId="40ABE4ED" w14:textId="0D1E96B2" w:rsidR="00C777B7" w:rsidRPr="00C777B7" w:rsidRDefault="00C777B7" w:rsidP="00376409">
      <w:pPr>
        <w:pStyle w:val="ListParagraph"/>
        <w:numPr>
          <w:ilvl w:val="0"/>
          <w:numId w:val="1"/>
        </w:numPr>
        <w:rPr>
          <w:b/>
          <w:bCs/>
        </w:rPr>
      </w:pPr>
      <w:r>
        <w:t>*** will enter Harvard this fall as a freshman.</w:t>
      </w:r>
    </w:p>
    <w:p w14:paraId="1F2D9C8D" w14:textId="77777777" w:rsidR="00C777B7" w:rsidRPr="00C777B7" w:rsidRDefault="00C777B7" w:rsidP="00C777B7">
      <w:pPr>
        <w:pStyle w:val="ListParagraph"/>
        <w:rPr>
          <w:b/>
          <w:bCs/>
        </w:rPr>
      </w:pPr>
    </w:p>
    <w:p w14:paraId="6987F0CB" w14:textId="6E2719F5" w:rsidR="00C777B7" w:rsidRPr="00C777B7" w:rsidRDefault="00C777B7" w:rsidP="0037640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***, and English professor, </w:t>
      </w:r>
      <w:r>
        <w:t>________________</w:t>
      </w:r>
      <w:r>
        <w:t xml:space="preserve"> publish *** next book, on Lorraine Hansberry, next spring.</w:t>
      </w:r>
    </w:p>
    <w:p w14:paraId="5BEF1C2C" w14:textId="77777777" w:rsidR="00C777B7" w:rsidRPr="00C777B7" w:rsidRDefault="00C777B7" w:rsidP="00C777B7">
      <w:pPr>
        <w:pStyle w:val="ListParagraph"/>
        <w:rPr>
          <w:b/>
          <w:bCs/>
        </w:rPr>
      </w:pPr>
    </w:p>
    <w:p w14:paraId="6D1BBB58" w14:textId="4C69DAA6" w:rsidR="00C777B7" w:rsidRPr="00C777B7" w:rsidRDefault="00C777B7" w:rsidP="0037640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 lawyer who often mistakenly uses </w:t>
      </w:r>
      <w:r>
        <w:t>________________</w:t>
      </w:r>
      <w:r>
        <w:t xml:space="preserve"> for </w:t>
      </w:r>
      <w:r>
        <w:t>________________</w:t>
      </w:r>
      <w:r>
        <w:t xml:space="preserve"> when drafting legal documents.</w:t>
      </w:r>
    </w:p>
    <w:p w14:paraId="5E9BE027" w14:textId="77777777" w:rsidR="00C777B7" w:rsidRPr="00C777B7" w:rsidRDefault="00C777B7" w:rsidP="00C777B7">
      <w:pPr>
        <w:pStyle w:val="ListParagraph"/>
        <w:rPr>
          <w:b/>
          <w:bCs/>
        </w:rPr>
      </w:pPr>
    </w:p>
    <w:p w14:paraId="13F5FA9C" w14:textId="3FCF5A31" w:rsidR="00C777B7" w:rsidRPr="00C777B7" w:rsidRDefault="00C777B7" w:rsidP="0037640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warranty for ***’s smartphone stated that it </w:t>
      </w:r>
      <w:r>
        <w:t>________________</w:t>
      </w:r>
      <w:r>
        <w:t xml:space="preserve"> void if *** drops the device in the toilet.</w:t>
      </w:r>
    </w:p>
    <w:p w14:paraId="47AE84CC" w14:textId="77777777" w:rsidR="00C777B7" w:rsidRPr="00C777B7" w:rsidRDefault="00C777B7" w:rsidP="00C777B7">
      <w:pPr>
        <w:pStyle w:val="ListParagraph"/>
        <w:rPr>
          <w:b/>
          <w:bCs/>
        </w:rPr>
      </w:pPr>
    </w:p>
    <w:p w14:paraId="10C3EED8" w14:textId="1F4D1725" w:rsidR="00C777B7" w:rsidRPr="00376409" w:rsidRDefault="00C777B7" w:rsidP="0037640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train </w:t>
      </w:r>
      <w:r>
        <w:t>________________</w:t>
      </w:r>
      <w:r>
        <w:t xml:space="preserve"> arrive late.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EE6A68"/>
    <w:multiLevelType w:val="hybridMultilevel"/>
    <w:tmpl w:val="8796FC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4088D"/>
    <w:rsid w:val="002A144B"/>
    <w:rsid w:val="00317C9F"/>
    <w:rsid w:val="00376409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A40944"/>
    <w:rsid w:val="00C777B7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64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11</TotalTime>
  <Pages>1</Pages>
  <Words>265</Words>
  <Characters>1512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2020-06-22T17:01:00Z</dcterms:modified>
</cp:coreProperties>
</file>