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6BAE56D3" w:rsidR="00B577EA" w:rsidRPr="006243AA"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E2581D">
        <w:rPr>
          <w:b/>
          <w:sz w:val="28"/>
          <w:szCs w:val="28"/>
          <w:u w:val="single"/>
        </w:rPr>
        <w:t>, Lesson 6</w:t>
      </w:r>
      <w:bookmarkStart w:id="0" w:name="_GoBack"/>
      <w:bookmarkEnd w:id="0"/>
      <w:r w:rsidR="006243AA">
        <w:rPr>
          <w:b/>
          <w:sz w:val="28"/>
          <w:szCs w:val="28"/>
          <w:u w:val="single"/>
        </w:rPr>
        <w:t xml:space="preserve">: </w:t>
      </w:r>
      <w:r w:rsidR="006243AA">
        <w:rPr>
          <w:b/>
          <w:i/>
          <w:sz w:val="28"/>
          <w:szCs w:val="28"/>
          <w:u w:val="single"/>
        </w:rPr>
        <w:t>Picnic</w:t>
      </w:r>
    </w:p>
    <w:p w14:paraId="1612EB24" w14:textId="77777777" w:rsidR="00BA79CF" w:rsidRDefault="00BA79CF" w:rsidP="00BA79CF">
      <w:pPr>
        <w:jc w:val="center"/>
        <w:rPr>
          <w:b/>
          <w:u w:val="single"/>
        </w:rPr>
      </w:pPr>
    </w:p>
    <w:p w14:paraId="345A36C4" w14:textId="14E6EAFA" w:rsidR="00D91473" w:rsidRDefault="00D91473" w:rsidP="00D91473">
      <w:r>
        <w:rPr>
          <w:b/>
        </w:rPr>
        <w:t>Excerp</w:t>
      </w:r>
      <w:r w:rsidR="00BA79CF">
        <w:rPr>
          <w:b/>
        </w:rPr>
        <w:t xml:space="preserve">ted from: </w:t>
      </w:r>
      <w:r>
        <w:t xml:space="preserve">Treat, Lawrence. </w:t>
      </w:r>
      <w:r>
        <w:rPr>
          <w:i/>
        </w:rPr>
        <w:t>You’re the Detective</w:t>
      </w:r>
      <w:r>
        <w:t xml:space="preserve">! Jaffrey, NH: David R. </w:t>
      </w:r>
      <w:proofErr w:type="spellStart"/>
      <w:r>
        <w:t>Godine</w:t>
      </w:r>
      <w:proofErr w:type="spellEnd"/>
      <w:r>
        <w:t>, 1983.</w:t>
      </w:r>
    </w:p>
    <w:p w14:paraId="79D12B65" w14:textId="687AB2D5" w:rsidR="006243AA" w:rsidRDefault="006243AA" w:rsidP="00D91473"/>
    <w:p w14:paraId="462B7A02" w14:textId="1E91E4A4" w:rsidR="006243AA" w:rsidRPr="006243AA" w:rsidRDefault="006243AA" w:rsidP="006243AA">
      <w:pPr>
        <w:pStyle w:val="ListParagraph"/>
        <w:numPr>
          <w:ilvl w:val="0"/>
          <w:numId w:val="1"/>
        </w:numPr>
        <w:rPr>
          <w:b/>
        </w:rPr>
      </w:pPr>
      <w:r>
        <w:t>Yes, judging by the expensive clothes and beach equipment.</w:t>
      </w:r>
    </w:p>
    <w:p w14:paraId="5DFD20E6" w14:textId="77777777" w:rsidR="006243AA" w:rsidRPr="006243AA" w:rsidRDefault="006243AA" w:rsidP="006243AA">
      <w:pPr>
        <w:rPr>
          <w:b/>
        </w:rPr>
      </w:pPr>
    </w:p>
    <w:p w14:paraId="0ABD6B74" w14:textId="0BF5BDFB" w:rsidR="006243AA" w:rsidRPr="006243AA" w:rsidRDefault="006243AA" w:rsidP="006243AA">
      <w:pPr>
        <w:pStyle w:val="ListParagraph"/>
        <w:numPr>
          <w:ilvl w:val="0"/>
          <w:numId w:val="1"/>
        </w:numPr>
        <w:rPr>
          <w:b/>
        </w:rPr>
      </w:pPr>
      <w:r>
        <w:t>Yes. That’s one of the characteristics that marks them as expensive.</w:t>
      </w:r>
    </w:p>
    <w:p w14:paraId="486B72B2" w14:textId="77777777" w:rsidR="006243AA" w:rsidRPr="006243AA" w:rsidRDefault="006243AA" w:rsidP="006243AA">
      <w:pPr>
        <w:pStyle w:val="ListParagraph"/>
        <w:rPr>
          <w:b/>
        </w:rPr>
      </w:pPr>
    </w:p>
    <w:p w14:paraId="6D85FDEE" w14:textId="24780B57" w:rsidR="006243AA" w:rsidRPr="006243AA" w:rsidRDefault="006243AA" w:rsidP="006243AA">
      <w:pPr>
        <w:pStyle w:val="ListParagraph"/>
        <w:numPr>
          <w:ilvl w:val="0"/>
          <w:numId w:val="1"/>
        </w:numPr>
        <w:rPr>
          <w:b/>
        </w:rPr>
      </w:pPr>
      <w:r>
        <w:t>Yes.</w:t>
      </w:r>
    </w:p>
    <w:p w14:paraId="3D2D7F6C" w14:textId="77777777" w:rsidR="006243AA" w:rsidRPr="006243AA" w:rsidRDefault="006243AA" w:rsidP="006243AA">
      <w:pPr>
        <w:pStyle w:val="ListParagraph"/>
        <w:rPr>
          <w:b/>
        </w:rPr>
      </w:pPr>
    </w:p>
    <w:p w14:paraId="2C57BE55" w14:textId="7C8F2045" w:rsidR="006243AA" w:rsidRPr="006243AA" w:rsidRDefault="006243AA" w:rsidP="006243AA">
      <w:pPr>
        <w:pStyle w:val="ListParagraph"/>
        <w:numPr>
          <w:ilvl w:val="0"/>
          <w:numId w:val="1"/>
        </w:numPr>
        <w:rPr>
          <w:b/>
        </w:rPr>
      </w:pPr>
      <w:r>
        <w:t>Yes.</w:t>
      </w:r>
    </w:p>
    <w:p w14:paraId="3FAA0D54" w14:textId="77777777" w:rsidR="006243AA" w:rsidRPr="006243AA" w:rsidRDefault="006243AA" w:rsidP="006243AA">
      <w:pPr>
        <w:pStyle w:val="ListParagraph"/>
        <w:rPr>
          <w:b/>
        </w:rPr>
      </w:pPr>
    </w:p>
    <w:p w14:paraId="19D5F1CD" w14:textId="2C76313E" w:rsidR="006243AA" w:rsidRPr="00047287" w:rsidRDefault="006243AA" w:rsidP="006243AA">
      <w:pPr>
        <w:pStyle w:val="ListParagraph"/>
        <w:numPr>
          <w:ilvl w:val="0"/>
          <w:numId w:val="1"/>
        </w:numPr>
        <w:rPr>
          <w:b/>
        </w:rPr>
      </w:pPr>
      <w:r>
        <w:t xml:space="preserve">No. The teacher and chauffeur are </w:t>
      </w:r>
      <w:r w:rsidR="00047287">
        <w:t>near Gwendolyn’s things and would surely have noticed anyone meddling.</w:t>
      </w:r>
    </w:p>
    <w:p w14:paraId="7263B1E4" w14:textId="77777777" w:rsidR="00047287" w:rsidRPr="00047287" w:rsidRDefault="00047287" w:rsidP="00047287">
      <w:pPr>
        <w:pStyle w:val="ListParagraph"/>
        <w:rPr>
          <w:b/>
        </w:rPr>
      </w:pPr>
    </w:p>
    <w:p w14:paraId="4D4BDCD5" w14:textId="27792FA8" w:rsidR="00047287" w:rsidRPr="00047287" w:rsidRDefault="00047287" w:rsidP="006243AA">
      <w:pPr>
        <w:pStyle w:val="ListParagraph"/>
        <w:numPr>
          <w:ilvl w:val="0"/>
          <w:numId w:val="1"/>
        </w:numPr>
        <w:rPr>
          <w:b/>
        </w:rPr>
      </w:pPr>
      <w:r>
        <w:t>No. She was too fond of her new watch to have taken it into the water.</w:t>
      </w:r>
    </w:p>
    <w:p w14:paraId="22374325" w14:textId="77777777" w:rsidR="00047287" w:rsidRPr="00047287" w:rsidRDefault="00047287" w:rsidP="00047287">
      <w:pPr>
        <w:pStyle w:val="ListParagraph"/>
        <w:rPr>
          <w:b/>
        </w:rPr>
      </w:pPr>
    </w:p>
    <w:p w14:paraId="6F260FC1" w14:textId="4E81F2B4" w:rsidR="00047287" w:rsidRPr="00047287" w:rsidRDefault="00047287" w:rsidP="006243AA">
      <w:pPr>
        <w:pStyle w:val="ListParagraph"/>
        <w:numPr>
          <w:ilvl w:val="0"/>
          <w:numId w:val="1"/>
        </w:numPr>
        <w:rPr>
          <w:b/>
        </w:rPr>
      </w:pPr>
      <w:r>
        <w:t>Crows are notorious for being attracted to shiny objects, and it is highly likely that a crow picked up the watch and flew off with it. The likelihood is increased by the presence of the crows, of bird tracks near Gwendolyn’s clothes, and of a crow’s nest in the tree.</w:t>
      </w:r>
    </w:p>
    <w:p w14:paraId="0390521C" w14:textId="77777777" w:rsidR="00047287" w:rsidRPr="00047287" w:rsidRDefault="00047287" w:rsidP="00047287">
      <w:pPr>
        <w:pStyle w:val="ListParagraph"/>
        <w:rPr>
          <w:b/>
        </w:rPr>
      </w:pPr>
    </w:p>
    <w:p w14:paraId="6A48BD3A" w14:textId="10A655DF" w:rsidR="00047287" w:rsidRPr="00047287" w:rsidRDefault="00047287" w:rsidP="00047287">
      <w:pPr>
        <w:pStyle w:val="ListParagraph"/>
      </w:pPr>
      <w:r>
        <w:t>When Whiz told his parents about it, they called the police and told them Whiz’s theory. The next day a policeman climbed the tree with the crow’s nest. The resident crow became highly excited at this invasion of his privacy, and just before the cop reached the nest, the crow flew off with the watch in his beak. About a hundred yards out over the ocean, he let it drop. Whether it was really waterproof, nobody has ever discovered.</w:t>
      </w:r>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D47431"/>
    <w:multiLevelType w:val="hybridMultilevel"/>
    <w:tmpl w:val="20CEF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047287"/>
    <w:rsid w:val="0038015A"/>
    <w:rsid w:val="00410E3E"/>
    <w:rsid w:val="006243AA"/>
    <w:rsid w:val="00993C25"/>
    <w:rsid w:val="00A901AC"/>
    <w:rsid w:val="00BA79CF"/>
    <w:rsid w:val="00C869E6"/>
    <w:rsid w:val="00D91473"/>
    <w:rsid w:val="00E16D41"/>
    <w:rsid w:val="00E2581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43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15</TotalTime>
  <Pages>1</Pages>
  <Words>174</Words>
  <Characters>998</Characters>
  <Application>Microsoft Office Word</Application>
  <DocSecurity>0</DocSecurity>
  <Lines>8</Lines>
  <Paragraphs>2</Paragraphs>
  <ScaleCrop>false</ScaleCrop>
  <Company>Mark's Text Terminal</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2018-04-23T11:51:00Z</dcterms:created>
  <dcterms:modified xsi:type="dcterms:W3CDTF">2018-05-30T13:06:00Z</dcterms:modified>
</cp:coreProperties>
</file>