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3071D5" w14:textId="77777777" w:rsidR="00B577EA" w:rsidRDefault="00631B11">
      <w:pPr>
        <w:rPr>
          <w:rFonts w:ascii="Times New Roman" w:hAnsi="Times New Roman" w:cs="Times New Roman"/>
          <w:b/>
          <w:u w:val="single"/>
        </w:rPr>
      </w:pPr>
      <w:r w:rsidRPr="00631B11">
        <w:rPr>
          <w:rFonts w:ascii="Times New Roman" w:hAnsi="Times New Roman" w:cs="Times New Roman"/>
          <w:b/>
          <w:u w:val="single"/>
        </w:rPr>
        <w:t>Name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t>Date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p>
    <w:p w14:paraId="408BC0D6" w14:textId="7E6C5384" w:rsidR="009C241B" w:rsidRDefault="009C241B">
      <w:pPr>
        <w:rPr>
          <w:rFonts w:ascii="Times New Roman" w:hAnsi="Times New Roman" w:cs="Times New Roman"/>
          <w:bCs/>
        </w:rPr>
      </w:pPr>
      <w:r>
        <w:rPr>
          <w:rFonts w:ascii="Times New Roman" w:hAnsi="Times New Roman" w:cs="Times New Roman"/>
          <w:b/>
        </w:rPr>
        <w:t xml:space="preserve">Procedural Knowledge, </w:t>
      </w:r>
      <w:r>
        <w:rPr>
          <w:rFonts w:ascii="Times New Roman" w:hAnsi="Times New Roman" w:cs="Times New Roman"/>
          <w:b/>
          <w:i/>
          <w:iCs/>
        </w:rPr>
        <w:t xml:space="preserve">The Order of Things </w:t>
      </w:r>
      <w:r>
        <w:rPr>
          <w:rFonts w:ascii="Times New Roman" w:hAnsi="Times New Roman" w:cs="Times New Roman"/>
          <w:b/>
        </w:rPr>
        <w:t xml:space="preserve">Unit, Lesson </w:t>
      </w:r>
      <w:r w:rsidR="003E600A">
        <w:rPr>
          <w:rFonts w:ascii="Times New Roman" w:hAnsi="Times New Roman" w:cs="Times New Roman"/>
          <w:b/>
        </w:rPr>
        <w:t>23</w:t>
      </w:r>
      <w:r>
        <w:rPr>
          <w:rFonts w:ascii="Times New Roman" w:hAnsi="Times New Roman" w:cs="Times New Roman"/>
          <w:b/>
        </w:rPr>
        <w:t xml:space="preserve"> Worksheet:</w:t>
      </w:r>
      <w:r w:rsidR="00705B5D">
        <w:rPr>
          <w:rFonts w:ascii="Times New Roman" w:hAnsi="Times New Roman" w:cs="Times New Roman"/>
          <w:b/>
        </w:rPr>
        <w:t xml:space="preserve"> </w:t>
      </w:r>
      <w:r w:rsidR="003E600A">
        <w:rPr>
          <w:rFonts w:ascii="Times New Roman" w:hAnsi="Times New Roman" w:cs="Times New Roman"/>
          <w:b/>
          <w:i/>
          <w:iCs/>
        </w:rPr>
        <w:t>Big Bang Sequence</w:t>
      </w:r>
      <w:r w:rsidR="00705B5D">
        <w:rPr>
          <w:rFonts w:ascii="Times New Roman" w:hAnsi="Times New Roman" w:cs="Times New Roman"/>
          <w:b/>
        </w:rPr>
        <w:t xml:space="preserve">. </w:t>
      </w:r>
      <w:r w:rsidR="00705B5D">
        <w:rPr>
          <w:rFonts w:ascii="Times New Roman" w:hAnsi="Times New Roman" w:cs="Times New Roman"/>
          <w:bCs/>
        </w:rPr>
        <w:t>Human beings, from the moment they were mentally capable of it, began to order things. Because we count, categorize, and generally organize things in our world, we reduce the complexity of the world. That helps us understand more things with both greater depth and greater ease. Perhaps more importantly, organizing things helps us to see the connections between them.</w:t>
      </w:r>
    </w:p>
    <w:p w14:paraId="6BFFD238" w14:textId="5030A5C7" w:rsidR="00705B5D" w:rsidRDefault="00705B5D">
      <w:pPr>
        <w:rPr>
          <w:rFonts w:ascii="Times New Roman" w:hAnsi="Times New Roman" w:cs="Times New Roman"/>
          <w:bCs/>
        </w:rPr>
      </w:pPr>
    </w:p>
    <w:p w14:paraId="7554B1CF" w14:textId="7D835A8E" w:rsidR="00705B5D" w:rsidRDefault="00705B5D">
      <w:pPr>
        <w:rPr>
          <w:rFonts w:ascii="Times New Roman" w:hAnsi="Times New Roman" w:cs="Times New Roman"/>
          <w:bCs/>
        </w:rPr>
      </w:pPr>
      <w:r>
        <w:rPr>
          <w:rFonts w:ascii="Times New Roman" w:hAnsi="Times New Roman" w:cs="Times New Roman"/>
          <w:bCs/>
        </w:rPr>
        <w:t xml:space="preserve">This worksheet deals with the concept and category of </w:t>
      </w:r>
      <w:r w:rsidR="003E600A">
        <w:rPr>
          <w:rFonts w:ascii="Times New Roman" w:hAnsi="Times New Roman" w:cs="Times New Roman"/>
          <w:bCs/>
          <w:i/>
          <w:iCs/>
        </w:rPr>
        <w:t>the sequence of events in the Big Bang</w:t>
      </w:r>
      <w:r>
        <w:rPr>
          <w:rFonts w:ascii="Times New Roman" w:hAnsi="Times New Roman" w:cs="Times New Roman"/>
          <w:bCs/>
        </w:rPr>
        <w:t xml:space="preserve">. Please answer the reading comprehension that follow this list of </w:t>
      </w:r>
      <w:r w:rsidR="003E600A">
        <w:rPr>
          <w:rFonts w:ascii="Times New Roman" w:hAnsi="Times New Roman" w:cs="Times New Roman"/>
          <w:bCs/>
        </w:rPr>
        <w:t>Big Bang</w:t>
      </w:r>
      <w:r>
        <w:rPr>
          <w:rFonts w:ascii="Times New Roman" w:hAnsi="Times New Roman" w:cs="Times New Roman"/>
          <w:bCs/>
        </w:rPr>
        <w:t>.</w:t>
      </w:r>
    </w:p>
    <w:p w14:paraId="23EEF509" w14:textId="213B1A09" w:rsidR="00985269" w:rsidRDefault="00985269">
      <w:pPr>
        <w:rPr>
          <w:rFonts w:ascii="Times New Roman" w:hAnsi="Times New Roman" w:cs="Times New Roman"/>
          <w:bCs/>
        </w:rPr>
      </w:pPr>
    </w:p>
    <w:p w14:paraId="27F530E9" w14:textId="3CC53DEE" w:rsidR="00985269" w:rsidRPr="00985269" w:rsidRDefault="00985269" w:rsidP="00985269">
      <w:pPr>
        <w:widowControl w:val="0"/>
        <w:jc w:val="center"/>
        <w:rPr>
          <w:rFonts w:ascii="Times New Roman" w:hAnsi="Times New Roman" w:cs="Times New Roman"/>
          <w:b/>
          <w:bCs/>
        </w:rPr>
      </w:pPr>
      <w:r w:rsidRPr="00985269">
        <w:rPr>
          <w:rFonts w:ascii="Times New Roman" w:hAnsi="Times New Roman" w:cs="Times New Roman"/>
          <w:b/>
          <w:bCs/>
          <w:u w:val="single"/>
        </w:rPr>
        <w:t>Big Bang Sequence</w:t>
      </w:r>
    </w:p>
    <w:p w14:paraId="046219AA" w14:textId="77777777" w:rsidR="00985269" w:rsidRPr="00985269" w:rsidRDefault="00985269" w:rsidP="00985269">
      <w:pPr>
        <w:widowControl w:val="0"/>
        <w:jc w:val="center"/>
        <w:rPr>
          <w:rFonts w:ascii="Times New Roman" w:hAnsi="Times New Roman" w:cs="Times New Roman"/>
          <w:b/>
          <w:bCs/>
          <w:i/>
          <w:iCs/>
        </w:rPr>
      </w:pPr>
      <w:r w:rsidRPr="00985269">
        <w:rPr>
          <w:rFonts w:ascii="Times New Roman" w:hAnsi="Times New Roman" w:cs="Times New Roman"/>
          <w:b/>
          <w:bCs/>
          <w:i/>
          <w:iCs/>
        </w:rPr>
        <w:t>The Big Bang was a rapid expansion, not a violent explosion</w:t>
      </w:r>
    </w:p>
    <w:p w14:paraId="427F3904" w14:textId="19248F1B" w:rsidR="00985269" w:rsidRPr="003E600A" w:rsidRDefault="00985269" w:rsidP="003E600A">
      <w:pPr>
        <w:pStyle w:val="ListParagraph"/>
        <w:widowControl w:val="0"/>
        <w:numPr>
          <w:ilvl w:val="0"/>
          <w:numId w:val="1"/>
        </w:numPr>
        <w:rPr>
          <w:b/>
          <w:bCs/>
        </w:rPr>
      </w:pPr>
      <w:r w:rsidRPr="00985269">
        <w:t>Gravity separates from three other forces—electromagnetic, strong nuclear, and weak interaction at 10</w:t>
      </w:r>
      <w:r w:rsidRPr="003E600A">
        <w:rPr>
          <w:vertAlign w:val="superscript"/>
        </w:rPr>
        <w:t>-43</w:t>
      </w:r>
      <w:r w:rsidRPr="00985269">
        <w:t xml:space="preserve"> seconds.</w:t>
      </w:r>
    </w:p>
    <w:p w14:paraId="25BB3961" w14:textId="77777777" w:rsidR="00985269" w:rsidRPr="00985269" w:rsidRDefault="00985269" w:rsidP="003E600A">
      <w:pPr>
        <w:pStyle w:val="ListParagraph"/>
        <w:widowControl w:val="0"/>
        <w:numPr>
          <w:ilvl w:val="0"/>
          <w:numId w:val="1"/>
        </w:numPr>
        <w:rPr>
          <w:b/>
          <w:bCs/>
        </w:rPr>
      </w:pPr>
      <w:r w:rsidRPr="00985269">
        <w:t>Three forces operating—electromagnetic, strong nuclear, and gravitational—at 10</w:t>
      </w:r>
      <w:r w:rsidRPr="00985269">
        <w:rPr>
          <w:vertAlign w:val="superscript"/>
        </w:rPr>
        <w:t xml:space="preserve">-33 </w:t>
      </w:r>
      <w:r w:rsidRPr="00985269">
        <w:t>seconds.</w:t>
      </w:r>
    </w:p>
    <w:p w14:paraId="1A94F96F" w14:textId="77777777" w:rsidR="00985269" w:rsidRPr="00985269" w:rsidRDefault="00985269" w:rsidP="003E600A">
      <w:pPr>
        <w:pStyle w:val="ListParagraph"/>
        <w:widowControl w:val="0"/>
        <w:numPr>
          <w:ilvl w:val="0"/>
          <w:numId w:val="1"/>
        </w:numPr>
        <w:rPr>
          <w:b/>
          <w:bCs/>
        </w:rPr>
      </w:pPr>
      <w:r w:rsidRPr="00985269">
        <w:t>Weak interaction and electromagnetic force separate shortly thereafter.</w:t>
      </w:r>
    </w:p>
    <w:p w14:paraId="6031DDD5" w14:textId="77777777" w:rsidR="00985269" w:rsidRPr="00985269" w:rsidRDefault="00985269" w:rsidP="003E600A">
      <w:pPr>
        <w:pStyle w:val="ListParagraph"/>
        <w:widowControl w:val="0"/>
        <w:numPr>
          <w:ilvl w:val="0"/>
          <w:numId w:val="1"/>
        </w:numPr>
        <w:rPr>
          <w:b/>
          <w:bCs/>
        </w:rPr>
      </w:pPr>
      <w:r w:rsidRPr="00985269">
        <w:t>Quarks combine to form protons and neutrons at 10</w:t>
      </w:r>
      <w:r w:rsidRPr="00985269">
        <w:rPr>
          <w:vertAlign w:val="superscript"/>
        </w:rPr>
        <w:t>-5</w:t>
      </w:r>
      <w:r w:rsidRPr="00985269">
        <w:t xml:space="preserve"> seconds.</w:t>
      </w:r>
    </w:p>
    <w:p w14:paraId="74180B4B" w14:textId="77777777" w:rsidR="00985269" w:rsidRPr="00985269" w:rsidRDefault="00985269" w:rsidP="003E600A">
      <w:pPr>
        <w:pStyle w:val="ListParagraph"/>
        <w:widowControl w:val="0"/>
        <w:numPr>
          <w:ilvl w:val="0"/>
          <w:numId w:val="1"/>
        </w:numPr>
        <w:rPr>
          <w:b/>
          <w:bCs/>
        </w:rPr>
      </w:pPr>
      <w:r w:rsidRPr="00985269">
        <w:t>The nuclei of helium items formed (3 minutes)</w:t>
      </w:r>
    </w:p>
    <w:p w14:paraId="5976310F" w14:textId="77777777" w:rsidR="00985269" w:rsidRPr="00985269" w:rsidRDefault="00985269" w:rsidP="003E600A">
      <w:pPr>
        <w:pStyle w:val="ListParagraph"/>
        <w:widowControl w:val="0"/>
        <w:numPr>
          <w:ilvl w:val="0"/>
          <w:numId w:val="1"/>
        </w:numPr>
        <w:rPr>
          <w:b/>
          <w:bCs/>
        </w:rPr>
      </w:pPr>
      <w:r w:rsidRPr="00985269">
        <w:t>Changeover from dominance of energy in the form of radiation to energy in the form of matter (1,000 years)</w:t>
      </w:r>
    </w:p>
    <w:p w14:paraId="2644ED2F" w14:textId="77777777" w:rsidR="00985269" w:rsidRPr="00985269" w:rsidRDefault="00985269" w:rsidP="003E600A">
      <w:pPr>
        <w:pStyle w:val="ListParagraph"/>
        <w:widowControl w:val="0"/>
        <w:numPr>
          <w:ilvl w:val="0"/>
          <w:numId w:val="1"/>
        </w:numPr>
        <w:rPr>
          <w:b/>
          <w:bCs/>
        </w:rPr>
      </w:pPr>
      <w:r w:rsidRPr="00985269">
        <w:t>Temperature of matter decreases more rapidly than that of radiation (100,000 years)</w:t>
      </w:r>
    </w:p>
    <w:p w14:paraId="3D4BEAA8" w14:textId="77777777" w:rsidR="00985269" w:rsidRPr="00985269" w:rsidRDefault="00985269" w:rsidP="003E600A">
      <w:pPr>
        <w:pStyle w:val="ListParagraph"/>
        <w:widowControl w:val="0"/>
        <w:numPr>
          <w:ilvl w:val="0"/>
          <w:numId w:val="1"/>
        </w:numPr>
        <w:rPr>
          <w:b/>
          <w:bCs/>
        </w:rPr>
      </w:pPr>
      <w:r w:rsidRPr="00985269">
        <w:t>The first true complex atoms are formed (500,000 years)</w:t>
      </w:r>
    </w:p>
    <w:p w14:paraId="24760CEB" w14:textId="77777777" w:rsidR="00985269" w:rsidRPr="00985269" w:rsidRDefault="00985269" w:rsidP="003E600A">
      <w:pPr>
        <w:pStyle w:val="ListParagraph"/>
        <w:widowControl w:val="0"/>
        <w:numPr>
          <w:ilvl w:val="0"/>
          <w:numId w:val="1"/>
        </w:numPr>
        <w:rPr>
          <w:b/>
          <w:bCs/>
        </w:rPr>
      </w:pPr>
      <w:r w:rsidRPr="00985269">
        <w:t>Gaseous clouds of hydrogen and helium begin to condense into protogalaxies and stars (one hundred million to a billion years.</w:t>
      </w:r>
    </w:p>
    <w:p w14:paraId="736294D9" w14:textId="77777777" w:rsidR="00985269" w:rsidRPr="00985269" w:rsidRDefault="00985269" w:rsidP="003E600A">
      <w:pPr>
        <w:rPr>
          <w:rFonts w:ascii="Times New Roman" w:hAnsi="Times New Roman" w:cs="Times New Roman"/>
          <w:bCs/>
        </w:rPr>
      </w:pPr>
    </w:p>
    <w:p w14:paraId="66A084CA" w14:textId="75E5B085" w:rsidR="005E7BC7" w:rsidRDefault="005E7BC7" w:rsidP="005E7BC7">
      <w:pPr>
        <w:widowControl w:val="0"/>
        <w:rPr>
          <w:rFonts w:ascii="Times New Roman" w:hAnsi="Times New Roman" w:cs="Times New Roman"/>
          <w:lang w:eastAsia="ja-JP"/>
        </w:rPr>
      </w:pPr>
      <w:r w:rsidRPr="005E7BC7">
        <w:rPr>
          <w:rFonts w:ascii="Times New Roman" w:hAnsi="Times New Roman" w:cs="Times New Roman"/>
          <w:b/>
          <w:lang w:eastAsia="ja-JP"/>
        </w:rPr>
        <w:t xml:space="preserve">Adapted from: </w:t>
      </w:r>
      <w:proofErr w:type="spellStart"/>
      <w:r w:rsidRPr="005E7BC7">
        <w:rPr>
          <w:rFonts w:ascii="Times New Roman" w:hAnsi="Times New Roman" w:cs="Times New Roman"/>
          <w:lang w:eastAsia="ja-JP"/>
        </w:rPr>
        <w:t>Kipfer</w:t>
      </w:r>
      <w:proofErr w:type="spellEnd"/>
      <w:r w:rsidRPr="005E7BC7">
        <w:rPr>
          <w:rFonts w:ascii="Times New Roman" w:hAnsi="Times New Roman" w:cs="Times New Roman"/>
          <w:lang w:eastAsia="ja-JP"/>
        </w:rPr>
        <w:t xml:space="preserve">, Barbara Ann. </w:t>
      </w:r>
      <w:r w:rsidRPr="005E7BC7">
        <w:rPr>
          <w:rFonts w:ascii="Times New Roman" w:hAnsi="Times New Roman" w:cs="Times New Roman"/>
          <w:i/>
          <w:lang w:eastAsia="ja-JP"/>
        </w:rPr>
        <w:t>The World of Order and Organization; How Things Are Arranged into Hierarchies, Structures, and Pecking Orders</w:t>
      </w:r>
      <w:r w:rsidRPr="005E7BC7">
        <w:rPr>
          <w:rFonts w:ascii="Times New Roman" w:hAnsi="Times New Roman" w:cs="Times New Roman"/>
          <w:lang w:eastAsia="ja-JP"/>
        </w:rPr>
        <w:t>. New York: Random House, 1997.</w:t>
      </w:r>
    </w:p>
    <w:p w14:paraId="07B1CF16" w14:textId="4B6240B4" w:rsidR="003E600A" w:rsidRDefault="003E600A" w:rsidP="005E7BC7">
      <w:pPr>
        <w:widowControl w:val="0"/>
        <w:rPr>
          <w:rFonts w:ascii="Times New Roman" w:hAnsi="Times New Roman" w:cs="Times New Roman"/>
          <w:lang w:eastAsia="ja-JP"/>
        </w:rPr>
      </w:pPr>
    </w:p>
    <w:p w14:paraId="13591EB2" w14:textId="62CF2A8E" w:rsidR="003E600A" w:rsidRPr="003E600A" w:rsidRDefault="003E600A" w:rsidP="003E600A">
      <w:pPr>
        <w:pStyle w:val="ListParagraph"/>
        <w:widowControl w:val="0"/>
        <w:numPr>
          <w:ilvl w:val="0"/>
          <w:numId w:val="2"/>
        </w:numPr>
        <w:rPr>
          <w:b/>
          <w:bCs/>
          <w:lang w:eastAsia="ja-JP"/>
        </w:rPr>
      </w:pPr>
      <w:r w:rsidRPr="003E600A">
        <w:rPr>
          <w:b/>
          <w:bCs/>
          <w:lang w:eastAsia="ja-JP"/>
        </w:rPr>
        <w:t>What</w:t>
      </w:r>
      <w:r>
        <w:rPr>
          <w:lang w:eastAsia="ja-JP"/>
        </w:rPr>
        <w:t xml:space="preserve"> do you suppose the Big Bang was? </w:t>
      </w:r>
      <w:r w:rsidRPr="003E600A">
        <w:rPr>
          <w:b/>
          <w:bCs/>
          <w:lang w:eastAsia="ja-JP"/>
        </w:rPr>
        <w:t>What</w:t>
      </w:r>
      <w:r>
        <w:rPr>
          <w:lang w:eastAsia="ja-JP"/>
        </w:rPr>
        <w:t xml:space="preserve"> did it begin?</w:t>
      </w:r>
    </w:p>
    <w:p w14:paraId="40A074A9" w14:textId="648DD149" w:rsidR="003E600A" w:rsidRDefault="003E600A" w:rsidP="003E600A">
      <w:pPr>
        <w:widowControl w:val="0"/>
        <w:rPr>
          <w:b/>
          <w:bCs/>
          <w:lang w:eastAsia="ja-JP"/>
        </w:rPr>
      </w:pPr>
    </w:p>
    <w:p w14:paraId="2FA2BE8E" w14:textId="117509AE" w:rsidR="003E600A" w:rsidRDefault="003E600A" w:rsidP="003E600A">
      <w:pPr>
        <w:widowControl w:val="0"/>
        <w:rPr>
          <w:b/>
          <w:bCs/>
          <w:lang w:eastAsia="ja-JP"/>
        </w:rPr>
      </w:pPr>
    </w:p>
    <w:p w14:paraId="5201259C" w14:textId="77777777" w:rsidR="003E600A" w:rsidRPr="003E600A" w:rsidRDefault="003E600A" w:rsidP="003E600A">
      <w:pPr>
        <w:widowControl w:val="0"/>
        <w:rPr>
          <w:b/>
          <w:bCs/>
          <w:lang w:eastAsia="ja-JP"/>
        </w:rPr>
      </w:pPr>
    </w:p>
    <w:p w14:paraId="43064699" w14:textId="1ECEB6ED" w:rsidR="003E600A" w:rsidRPr="003E600A" w:rsidRDefault="003E600A" w:rsidP="003E600A">
      <w:pPr>
        <w:pStyle w:val="ListParagraph"/>
        <w:widowControl w:val="0"/>
        <w:numPr>
          <w:ilvl w:val="0"/>
          <w:numId w:val="2"/>
        </w:numPr>
        <w:rPr>
          <w:b/>
          <w:bCs/>
          <w:lang w:eastAsia="ja-JP"/>
        </w:rPr>
      </w:pPr>
      <w:r w:rsidRPr="003E600A">
        <w:rPr>
          <w:b/>
          <w:bCs/>
          <w:lang w:eastAsia="ja-JP"/>
        </w:rPr>
        <w:t>What</w:t>
      </w:r>
      <w:r>
        <w:rPr>
          <w:lang w:eastAsia="ja-JP"/>
        </w:rPr>
        <w:t xml:space="preserve"> was the first event in the Big Bang Sequence? </w:t>
      </w:r>
      <w:r w:rsidRPr="003E600A">
        <w:rPr>
          <w:b/>
          <w:bCs/>
          <w:lang w:eastAsia="ja-JP"/>
        </w:rPr>
        <w:t>How long</w:t>
      </w:r>
      <w:r>
        <w:rPr>
          <w:lang w:eastAsia="ja-JP"/>
        </w:rPr>
        <w:t xml:space="preserve"> did it take?</w:t>
      </w:r>
    </w:p>
    <w:p w14:paraId="7B4C6887" w14:textId="7F50920B" w:rsidR="003E600A" w:rsidRDefault="003E600A" w:rsidP="003E600A">
      <w:pPr>
        <w:widowControl w:val="0"/>
        <w:rPr>
          <w:b/>
          <w:bCs/>
          <w:lang w:eastAsia="ja-JP"/>
        </w:rPr>
      </w:pPr>
    </w:p>
    <w:p w14:paraId="50FFB7EA" w14:textId="7D3F7906" w:rsidR="003E600A" w:rsidRDefault="003E600A" w:rsidP="003E600A">
      <w:pPr>
        <w:widowControl w:val="0"/>
        <w:rPr>
          <w:b/>
          <w:bCs/>
          <w:lang w:eastAsia="ja-JP"/>
        </w:rPr>
      </w:pPr>
    </w:p>
    <w:p w14:paraId="0712E666" w14:textId="77777777" w:rsidR="003E600A" w:rsidRPr="003E600A" w:rsidRDefault="003E600A" w:rsidP="003E600A">
      <w:pPr>
        <w:widowControl w:val="0"/>
        <w:rPr>
          <w:b/>
          <w:bCs/>
          <w:lang w:eastAsia="ja-JP"/>
        </w:rPr>
      </w:pPr>
    </w:p>
    <w:p w14:paraId="4C276807" w14:textId="24BB4404" w:rsidR="003E600A" w:rsidRPr="003E600A" w:rsidRDefault="003E600A" w:rsidP="003E600A">
      <w:pPr>
        <w:pStyle w:val="ListParagraph"/>
        <w:widowControl w:val="0"/>
        <w:numPr>
          <w:ilvl w:val="0"/>
          <w:numId w:val="2"/>
        </w:numPr>
        <w:rPr>
          <w:b/>
          <w:bCs/>
          <w:lang w:eastAsia="ja-JP"/>
        </w:rPr>
      </w:pPr>
      <w:r w:rsidRPr="003E600A">
        <w:rPr>
          <w:b/>
          <w:bCs/>
          <w:lang w:eastAsia="ja-JP"/>
        </w:rPr>
        <w:t>Where</w:t>
      </w:r>
      <w:r>
        <w:rPr>
          <w:lang w:eastAsia="ja-JP"/>
        </w:rPr>
        <w:t xml:space="preserve"> in the Big Bang Sequence did the temperature of matter begin to decrease more rapidly than that of radiation? </w:t>
      </w:r>
      <w:r w:rsidRPr="003E600A">
        <w:rPr>
          <w:b/>
          <w:bCs/>
          <w:lang w:eastAsia="ja-JP"/>
        </w:rPr>
        <w:t>How long</w:t>
      </w:r>
      <w:r>
        <w:rPr>
          <w:lang w:eastAsia="ja-JP"/>
        </w:rPr>
        <w:t xml:space="preserve"> did that take?</w:t>
      </w:r>
    </w:p>
    <w:p w14:paraId="3F2D0AF8" w14:textId="787C142F" w:rsidR="003E600A" w:rsidRDefault="003E600A" w:rsidP="003E600A">
      <w:pPr>
        <w:widowControl w:val="0"/>
        <w:rPr>
          <w:b/>
          <w:bCs/>
          <w:lang w:eastAsia="ja-JP"/>
        </w:rPr>
      </w:pPr>
    </w:p>
    <w:p w14:paraId="4B1F36A0" w14:textId="077F732B" w:rsidR="003E600A" w:rsidRDefault="003E600A" w:rsidP="003E600A">
      <w:pPr>
        <w:widowControl w:val="0"/>
        <w:rPr>
          <w:b/>
          <w:bCs/>
          <w:lang w:eastAsia="ja-JP"/>
        </w:rPr>
      </w:pPr>
    </w:p>
    <w:p w14:paraId="3F71E055" w14:textId="77777777" w:rsidR="003E600A" w:rsidRPr="003E600A" w:rsidRDefault="003E600A" w:rsidP="003E600A">
      <w:pPr>
        <w:widowControl w:val="0"/>
        <w:rPr>
          <w:b/>
          <w:bCs/>
          <w:lang w:eastAsia="ja-JP"/>
        </w:rPr>
      </w:pPr>
    </w:p>
    <w:p w14:paraId="4B0F4AF4" w14:textId="0EE96101" w:rsidR="003E600A" w:rsidRPr="003E600A" w:rsidRDefault="003E600A" w:rsidP="003E600A">
      <w:pPr>
        <w:pStyle w:val="ListParagraph"/>
        <w:widowControl w:val="0"/>
        <w:numPr>
          <w:ilvl w:val="0"/>
          <w:numId w:val="2"/>
        </w:numPr>
        <w:rPr>
          <w:b/>
          <w:bCs/>
          <w:lang w:eastAsia="ja-JP"/>
        </w:rPr>
      </w:pPr>
      <w:r w:rsidRPr="003E600A">
        <w:rPr>
          <w:b/>
          <w:bCs/>
          <w:lang w:eastAsia="ja-JP"/>
        </w:rPr>
        <w:t>What</w:t>
      </w:r>
      <w:r>
        <w:rPr>
          <w:lang w:eastAsia="ja-JP"/>
        </w:rPr>
        <w:t xml:space="preserve"> happened at 10</w:t>
      </w:r>
      <w:r>
        <w:rPr>
          <w:vertAlign w:val="superscript"/>
          <w:lang w:eastAsia="ja-JP"/>
        </w:rPr>
        <w:t xml:space="preserve">-5 </w:t>
      </w:r>
      <w:r>
        <w:rPr>
          <w:lang w:eastAsia="ja-JP"/>
        </w:rPr>
        <w:t>seconds into the Big Bang Sequence?</w:t>
      </w:r>
    </w:p>
    <w:p w14:paraId="2A3B16D7" w14:textId="7FD9F33D" w:rsidR="003E600A" w:rsidRDefault="003E600A" w:rsidP="003E600A">
      <w:pPr>
        <w:widowControl w:val="0"/>
        <w:rPr>
          <w:b/>
          <w:bCs/>
          <w:lang w:eastAsia="ja-JP"/>
        </w:rPr>
      </w:pPr>
    </w:p>
    <w:p w14:paraId="6755661E" w14:textId="523B6995" w:rsidR="003E600A" w:rsidRDefault="003E600A" w:rsidP="003E600A">
      <w:pPr>
        <w:widowControl w:val="0"/>
        <w:rPr>
          <w:b/>
          <w:bCs/>
          <w:lang w:eastAsia="ja-JP"/>
        </w:rPr>
      </w:pPr>
    </w:p>
    <w:p w14:paraId="4C4E6D6B" w14:textId="77777777" w:rsidR="003E600A" w:rsidRPr="003E600A" w:rsidRDefault="003E600A" w:rsidP="003E600A">
      <w:pPr>
        <w:widowControl w:val="0"/>
        <w:rPr>
          <w:b/>
          <w:bCs/>
          <w:lang w:eastAsia="ja-JP"/>
        </w:rPr>
      </w:pPr>
    </w:p>
    <w:p w14:paraId="51A054FD" w14:textId="3ECCA2FD" w:rsidR="003E600A" w:rsidRPr="003E600A" w:rsidRDefault="003E600A" w:rsidP="003E600A">
      <w:pPr>
        <w:pStyle w:val="ListParagraph"/>
        <w:widowControl w:val="0"/>
        <w:numPr>
          <w:ilvl w:val="0"/>
          <w:numId w:val="2"/>
        </w:numPr>
        <w:rPr>
          <w:b/>
          <w:bCs/>
          <w:lang w:eastAsia="ja-JP"/>
        </w:rPr>
      </w:pPr>
      <w:r w:rsidRPr="003E600A">
        <w:rPr>
          <w:b/>
          <w:bCs/>
          <w:lang w:eastAsia="ja-JP"/>
        </w:rPr>
        <w:t>How long</w:t>
      </w:r>
      <w:r>
        <w:rPr>
          <w:lang w:eastAsia="ja-JP"/>
        </w:rPr>
        <w:t xml:space="preserve"> into the Big Bang Sequence did it take for the nuclei of helium to form?</w:t>
      </w:r>
    </w:p>
    <w:p w14:paraId="4B958F70" w14:textId="3DE0127F" w:rsidR="003E600A" w:rsidRDefault="003E600A" w:rsidP="003E600A">
      <w:pPr>
        <w:widowControl w:val="0"/>
        <w:rPr>
          <w:b/>
          <w:bCs/>
          <w:lang w:eastAsia="ja-JP"/>
        </w:rPr>
      </w:pPr>
    </w:p>
    <w:p w14:paraId="583259D8" w14:textId="1EAD86CB" w:rsidR="003E600A" w:rsidRDefault="003E600A" w:rsidP="003E600A">
      <w:pPr>
        <w:widowControl w:val="0"/>
        <w:rPr>
          <w:b/>
          <w:bCs/>
          <w:lang w:eastAsia="ja-JP"/>
        </w:rPr>
      </w:pPr>
    </w:p>
    <w:p w14:paraId="0218CCA0" w14:textId="77777777" w:rsidR="003E600A" w:rsidRPr="003E600A" w:rsidRDefault="003E600A" w:rsidP="003E600A">
      <w:pPr>
        <w:widowControl w:val="0"/>
        <w:rPr>
          <w:b/>
          <w:bCs/>
          <w:lang w:eastAsia="ja-JP"/>
        </w:rPr>
      </w:pPr>
    </w:p>
    <w:p w14:paraId="202822D2" w14:textId="4742700B" w:rsidR="003E600A" w:rsidRPr="003E600A" w:rsidRDefault="003E600A" w:rsidP="003E600A">
      <w:pPr>
        <w:pStyle w:val="ListParagraph"/>
        <w:widowControl w:val="0"/>
        <w:numPr>
          <w:ilvl w:val="0"/>
          <w:numId w:val="2"/>
        </w:numPr>
        <w:rPr>
          <w:b/>
          <w:bCs/>
          <w:lang w:eastAsia="ja-JP"/>
        </w:rPr>
      </w:pPr>
      <w:r w:rsidRPr="003E600A">
        <w:rPr>
          <w:b/>
          <w:bCs/>
          <w:lang w:eastAsia="ja-JP"/>
        </w:rPr>
        <w:t>What</w:t>
      </w:r>
      <w:r>
        <w:rPr>
          <w:lang w:eastAsia="ja-JP"/>
        </w:rPr>
        <w:t xml:space="preserve"> in the Big Bang Sequence took 500,000 years to occur?</w:t>
      </w:r>
    </w:p>
    <w:p w14:paraId="3AB90278" w14:textId="77777777" w:rsidR="005E7BC7" w:rsidRPr="00705B5D" w:rsidRDefault="005E7BC7">
      <w:pPr>
        <w:rPr>
          <w:rFonts w:ascii="Times New Roman" w:hAnsi="Times New Roman" w:cs="Times New Roman"/>
          <w:bCs/>
        </w:rPr>
      </w:pPr>
    </w:p>
    <w:sectPr w:rsidR="005E7BC7" w:rsidRPr="00705B5D"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A0033"/>
    <w:multiLevelType w:val="hybridMultilevel"/>
    <w:tmpl w:val="B13E2A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E752D89"/>
    <w:multiLevelType w:val="hybridMultilevel"/>
    <w:tmpl w:val="EC7E338C"/>
    <w:lvl w:ilvl="0" w:tplc="E64C93A2">
      <w:start w:val="1"/>
      <w:numFmt w:val="decimal"/>
      <w:lvlText w:val="%1."/>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41B"/>
    <w:rsid w:val="000024C9"/>
    <w:rsid w:val="003040AE"/>
    <w:rsid w:val="003D1E24"/>
    <w:rsid w:val="003E600A"/>
    <w:rsid w:val="00410E3E"/>
    <w:rsid w:val="004F3E9E"/>
    <w:rsid w:val="00522C3E"/>
    <w:rsid w:val="005E7BC7"/>
    <w:rsid w:val="00631B11"/>
    <w:rsid w:val="006B45BA"/>
    <w:rsid w:val="00705B5D"/>
    <w:rsid w:val="007C15C6"/>
    <w:rsid w:val="00985269"/>
    <w:rsid w:val="009C241B"/>
    <w:rsid w:val="00E04AED"/>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DC7FC36"/>
  <w15:chartTrackingRefBased/>
  <w15:docId w15:val="{FD5B1B21-A33A-CE45-9834-65B995C2A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styleId="ListParagraph">
    <w:name w:val="List Paragraph"/>
    <w:basedOn w:val="Normal"/>
    <w:uiPriority w:val="34"/>
    <w:qFormat/>
    <w:rsid w:val="00985269"/>
    <w:pPr>
      <w:ind w:left="720"/>
      <w:contextualSpacing/>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WSTM*.dotx</Template>
  <TotalTime>8</TotalTime>
  <Pages>1</Pages>
  <Words>321</Words>
  <Characters>1830</Characters>
  <Application>Microsoft Office Word</Application>
  <DocSecurity>0</DocSecurity>
  <Lines>15</Lines>
  <Paragraphs>4</Paragraphs>
  <ScaleCrop>false</ScaleCrop>
  <Company>Mark's Text Terminal</Company>
  <LinksUpToDate>false</LinksUpToDate>
  <CharactersWithSpaces>2147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5</cp:revision>
  <dcterms:created xsi:type="dcterms:W3CDTF">2019-11-06T11:30:00Z</dcterms:created>
  <dcterms:modified xsi:type="dcterms:W3CDTF">2020-04-22T14:52:00Z</dcterms:modified>
</cp:coreProperties>
</file>