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D7984">
        <w:rPr>
          <w:b/>
          <w:i/>
        </w:rPr>
        <w:t>Asunder</w:t>
      </w:r>
      <w:r w:rsidR="00F24EDE">
        <w:rPr>
          <w:b/>
        </w:rPr>
        <w:t xml:space="preserve"> (</w:t>
      </w:r>
      <w:r w:rsidR="004D7984">
        <w:rPr>
          <w:b/>
        </w:rPr>
        <w:t>adjective/adverb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4D7984" w:rsidRDefault="004D7984" w:rsidP="00F24EDE"/>
    <w:p w:rsidR="004D7984" w:rsidRPr="00F021A8" w:rsidRDefault="00F021A8" w:rsidP="004D79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the couple married, they vowed to create a marriage that no force could tear </w:t>
      </w:r>
      <w:r w:rsidRPr="00F021A8">
        <w:rPr>
          <w:i/>
          <w:iCs/>
        </w:rPr>
        <w:t>asunder</w:t>
      </w:r>
      <w:r>
        <w:t>.</w:t>
      </w:r>
    </w:p>
    <w:p w:rsidR="00F021A8" w:rsidRPr="00F021A8" w:rsidRDefault="00F021A8" w:rsidP="004D79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trailer camper became </w:t>
      </w:r>
      <w:r w:rsidRPr="00F021A8">
        <w:rPr>
          <w:i/>
          <w:iCs/>
        </w:rPr>
        <w:t>asunder</w:t>
      </w:r>
      <w:r>
        <w:t xml:space="preserve"> from *** truck on the highway, so *** had to stop, turn around, and reconnect it.</w:t>
      </w:r>
    </w:p>
    <w:p w:rsidR="00F021A8" w:rsidRPr="00F021A8" w:rsidRDefault="00F021A8" w:rsidP="004D79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their divorce, the couple was </w:t>
      </w:r>
      <w:r w:rsidRPr="00F021A8">
        <w:rPr>
          <w:i/>
          <w:iCs/>
        </w:rPr>
        <w:t>asunder</w:t>
      </w:r>
      <w:r>
        <w:t xml:space="preserve"> and neither husband nor wife ever spoke to nor saw each other again.</w:t>
      </w:r>
    </w:p>
    <w:p w:rsidR="00F021A8" w:rsidRPr="00F021A8" w:rsidRDefault="00F021A8" w:rsidP="004D79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During the hurricane, ***’s house was torn </w:t>
      </w:r>
      <w:r w:rsidRPr="00F021A8">
        <w:rPr>
          <w:i/>
          <w:iCs/>
        </w:rPr>
        <w:t>asunder</w:t>
      </w:r>
      <w:r>
        <w:rPr>
          <w:i/>
          <w:iCs/>
        </w:rPr>
        <w:t xml:space="preserve"> </w:t>
      </w:r>
      <w:r>
        <w:t>from its foundation and floated partway down the street,</w:t>
      </w:r>
    </w:p>
    <w:p w:rsidR="00F021A8" w:rsidRPr="004D7984" w:rsidRDefault="00F021A8" w:rsidP="004D798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felt a button from *** shirt fall </w:t>
      </w:r>
      <w:r w:rsidRPr="00F021A8">
        <w:rPr>
          <w:i/>
          <w:iCs/>
        </w:rPr>
        <w:t>asunder</w:t>
      </w:r>
      <w:r>
        <w:rPr>
          <w:i/>
          <w:iCs/>
        </w:rPr>
        <w:t xml:space="preserve"> </w:t>
      </w:r>
      <w:r>
        <w:t>into *** hand, so *** went home and sewed it back on.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D7984">
        <w:rPr>
          <w:b/>
          <w:u w:val="single"/>
        </w:rPr>
        <w:t>adjective and adverb</w:t>
      </w:r>
      <w:r w:rsidR="00B27612">
        <w:rPr>
          <w:b/>
          <w:u w:val="single"/>
        </w:rPr>
        <w:t xml:space="preserve"> </w:t>
      </w:r>
      <w:r w:rsidR="004D7984">
        <w:rPr>
          <w:b/>
          <w:i/>
          <w:u w:val="single"/>
        </w:rPr>
        <w:t>asunder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F714B4"/>
    <w:multiLevelType w:val="hybridMultilevel"/>
    <w:tmpl w:val="89785A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984"/>
    <w:rsid w:val="001539C9"/>
    <w:rsid w:val="001F20BF"/>
    <w:rsid w:val="002C2733"/>
    <w:rsid w:val="00335A5C"/>
    <w:rsid w:val="00410E3E"/>
    <w:rsid w:val="004D7984"/>
    <w:rsid w:val="005A5A20"/>
    <w:rsid w:val="006B45BA"/>
    <w:rsid w:val="00B27612"/>
    <w:rsid w:val="00C32881"/>
    <w:rsid w:val="00CA4835"/>
    <w:rsid w:val="00E11225"/>
    <w:rsid w:val="00EC6ED9"/>
    <w:rsid w:val="00F021A8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6B430D"/>
  <w15:chartTrackingRefBased/>
  <w15:docId w15:val="{4586F7C5-EF73-3C49-ABCB-127B7C2EE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9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153</Words>
  <Characters>876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2020-09-01T15:02:00Z</dcterms:created>
  <dcterms:modified xsi:type="dcterms:W3CDTF">2020-09-01T21:00:00Z</dcterms:modified>
</cp:coreProperties>
</file>