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78E9E5C3" w14:textId="764F9BC2" w:rsidR="003F69EF" w:rsidRDefault="00417132" w:rsidP="00F24EDE">
      <w:r>
        <w:rPr>
          <w:b/>
          <w:i/>
        </w:rPr>
        <w:t>Common Problems in English Usage</w:t>
      </w:r>
      <w:r w:rsidR="005A5A20">
        <w:rPr>
          <w:b/>
        </w:rPr>
        <w:t xml:space="preserve"> Worksheet:</w:t>
      </w:r>
      <w:r w:rsidR="00F24EDE">
        <w:rPr>
          <w:b/>
        </w:rPr>
        <w:t xml:space="preserve"> </w:t>
      </w:r>
      <w:r w:rsidR="002F1AA5">
        <w:rPr>
          <w:b/>
          <w:i/>
        </w:rPr>
        <w:t xml:space="preserve">Stance </w:t>
      </w:r>
      <w:r w:rsidR="002F1AA5">
        <w:rPr>
          <w:b/>
          <w:iCs/>
        </w:rPr>
        <w:t xml:space="preserve">and </w:t>
      </w:r>
      <w:r w:rsidR="002F1AA5">
        <w:rPr>
          <w:b/>
          <w:i/>
        </w:rPr>
        <w:t>Stand</w:t>
      </w:r>
      <w:r w:rsidR="00F24EDE">
        <w:rPr>
          <w:b/>
        </w:rPr>
        <w:t xml:space="preserve">. </w:t>
      </w:r>
      <w:r w:rsidR="00A40944">
        <w:t xml:space="preserve">Using the English language is a matter of what writing instructors, grammarians, and linguists call “proper usage.” </w:t>
      </w:r>
      <w:r w:rsidR="003F69EF">
        <w:rPr>
          <w:b/>
        </w:rPr>
        <w:t xml:space="preserve">Many </w:t>
      </w:r>
      <w:r w:rsidR="003F69EF">
        <w:t xml:space="preserve">words in English have multiple uses, and this worksheet seeks to clarify one area of usage that often causes problems for writers. </w:t>
      </w:r>
    </w:p>
    <w:p w14:paraId="7B744393" w14:textId="77777777" w:rsidR="005C2E7F" w:rsidRDefault="005C2E7F" w:rsidP="005C2E7F"/>
    <w:p w14:paraId="4880B2B8" w14:textId="70391235" w:rsidR="00F24EDE" w:rsidRDefault="003F69EF" w:rsidP="005C2E7F">
      <w:r>
        <w:t xml:space="preserve">This </w:t>
      </w:r>
      <w:r w:rsidR="00F24EDE">
        <w:t xml:space="preserve">worksheet </w:t>
      </w:r>
      <w:r w:rsidR="0043076C">
        <w:t>calls upon</w:t>
      </w:r>
      <w:r w:rsidR="00F24EDE">
        <w:t xml:space="preserve"> you </w:t>
      </w:r>
      <w:r w:rsidR="0043076C">
        <w:t xml:space="preserve">to </w:t>
      </w:r>
      <w:r w:rsidR="00F24EDE">
        <w:t xml:space="preserve">use context (which means “the parts of a discourse that surround a word or passage and can throw light on its meaning”) to learn </w:t>
      </w:r>
      <w:r w:rsidR="0043076C">
        <w:t xml:space="preserve">proper usage of </w:t>
      </w:r>
      <w:r w:rsidR="002A144B">
        <w:t xml:space="preserve">these </w:t>
      </w:r>
      <w:r w:rsidR="002F1AA5">
        <w:t>two</w:t>
      </w:r>
      <w:r w:rsidR="002A144B">
        <w:t xml:space="preserve"> words</w:t>
      </w:r>
      <w:r w:rsidR="00F24EDE">
        <w:t xml:space="preserve">. This is a whole class activity, so you will be asked to read these sentences aloud. We will work together as a class to determine </w:t>
      </w:r>
      <w:r w:rsidR="0043076C">
        <w:t xml:space="preserve">usage rules for </w:t>
      </w:r>
      <w:r w:rsidR="002F1AA5">
        <w:rPr>
          <w:i/>
          <w:iCs/>
        </w:rPr>
        <w:t xml:space="preserve">stance </w:t>
      </w:r>
      <w:r w:rsidR="002F1AA5">
        <w:t xml:space="preserve">and </w:t>
      </w:r>
      <w:r w:rsidR="002F1AA5">
        <w:rPr>
          <w:i/>
          <w:iCs/>
        </w:rPr>
        <w:t>stand</w:t>
      </w:r>
      <w:r w:rsidR="002F1AA5">
        <w:t>.</w:t>
      </w:r>
    </w:p>
    <w:p w14:paraId="1D063392" w14:textId="587C6F51" w:rsidR="00317C9F" w:rsidRDefault="00317C9F" w:rsidP="00317C9F"/>
    <w:p w14:paraId="5375BA52" w14:textId="77777777" w:rsidR="002F1AA5" w:rsidRPr="00A2564A" w:rsidRDefault="002F1AA5" w:rsidP="002F1AA5">
      <w:r w:rsidRPr="00A2564A">
        <w:rPr>
          <w:b/>
          <w:bCs/>
        </w:rPr>
        <w:t xml:space="preserve">stance/stand: </w:t>
      </w:r>
      <w:r w:rsidRPr="00A2564A">
        <w:rPr>
          <w:bCs/>
        </w:rPr>
        <w:t xml:space="preserve">When you courageously resist opposing forces, you take—or make—a stand. The metaphor is a military one, with the defending forces refusing to flee from the attacker. Your stance, on the other hand, is just your position—literal or figurative—which may not be particularly militant. A golfer wanting to improve her drives may adopt a different stance, or your stance on </w:t>
      </w:r>
      <w:proofErr w:type="spellStart"/>
      <w:r w:rsidRPr="00A2564A">
        <w:rPr>
          <w:bCs/>
        </w:rPr>
        <w:t>cojack</w:t>
      </w:r>
      <w:proofErr w:type="spellEnd"/>
      <w:r w:rsidRPr="00A2564A">
        <w:rPr>
          <w:bCs/>
        </w:rPr>
        <w:t xml:space="preserve"> may be that it doesn’t belong on a gourmet cheese platter; but if you organize a group to force the neighbors to get rid of the hippo they’ve tethered in the front yard, you’re taking a stand.</w:t>
      </w:r>
    </w:p>
    <w:p w14:paraId="236D4DC1" w14:textId="77777777" w:rsidR="00317C9F" w:rsidRPr="002F1AA5" w:rsidRDefault="00317C9F" w:rsidP="002F1AA5">
      <w:pPr>
        <w:jc w:val="both"/>
        <w:rPr>
          <w:bCs/>
          <w:iCs/>
        </w:rPr>
      </w:pPr>
    </w:p>
    <w:p w14:paraId="334C996A" w14:textId="6C7FA0B8" w:rsidR="00317C9F" w:rsidRDefault="00317C9F" w:rsidP="00317C9F">
      <w:r>
        <w:rPr>
          <w:b/>
        </w:rPr>
        <w:t xml:space="preserve">Excerpted from: </w:t>
      </w:r>
      <w:proofErr w:type="spellStart"/>
      <w:r>
        <w:t>Brians</w:t>
      </w:r>
      <w:proofErr w:type="spellEnd"/>
      <w:r>
        <w:t xml:space="preserve">, Paul. </w:t>
      </w:r>
      <w:r w:rsidRPr="006D1D72">
        <w:rPr>
          <w:i/>
        </w:rPr>
        <w:t>Common Errors in English Usage</w:t>
      </w:r>
      <w:r>
        <w:t>. Sherwood, OR: William James &amp; Co., 2013.</w:t>
      </w:r>
    </w:p>
    <w:p w14:paraId="7745A901" w14:textId="46717670" w:rsidR="00E9567F" w:rsidRDefault="00E9567F" w:rsidP="00317C9F"/>
    <w:p w14:paraId="09D96FE5" w14:textId="54D14D1D" w:rsidR="00E9567F" w:rsidRPr="00E9567F" w:rsidRDefault="00E9567F" w:rsidP="00E9567F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took a </w:t>
      </w:r>
      <w:r>
        <w:t>_________________</w:t>
      </w:r>
      <w:r>
        <w:t xml:space="preserve"> against racism and war.</w:t>
      </w:r>
    </w:p>
    <w:p w14:paraId="7C882F58" w14:textId="77777777" w:rsidR="00E9567F" w:rsidRPr="00E9567F" w:rsidRDefault="00E9567F" w:rsidP="00E9567F">
      <w:pPr>
        <w:rPr>
          <w:b/>
          <w:bCs/>
        </w:rPr>
      </w:pPr>
    </w:p>
    <w:p w14:paraId="23963739" w14:textId="766172B6" w:rsidR="00E9567F" w:rsidRPr="00E9567F" w:rsidRDefault="00E9567F" w:rsidP="00E9567F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***’s </w:t>
      </w:r>
      <w:r>
        <w:t>_________________</w:t>
      </w:r>
      <w:r>
        <w:t xml:space="preserve"> on carrots is that they do not belong in spaghetti sauce.</w:t>
      </w:r>
    </w:p>
    <w:p w14:paraId="632D1E28" w14:textId="77777777" w:rsidR="00E9567F" w:rsidRPr="00E9567F" w:rsidRDefault="00E9567F" w:rsidP="00E9567F">
      <w:pPr>
        <w:pStyle w:val="ListParagraph"/>
        <w:rPr>
          <w:b/>
          <w:bCs/>
        </w:rPr>
      </w:pPr>
    </w:p>
    <w:p w14:paraId="137AA588" w14:textId="7943DF67" w:rsidR="00E9567F" w:rsidRPr="00E9567F" w:rsidRDefault="00E9567F" w:rsidP="00E9567F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complimented *** on *** batting </w:t>
      </w:r>
      <w:r>
        <w:t>_________________</w:t>
      </w:r>
      <w:r>
        <w:t xml:space="preserve"> at home plate.</w:t>
      </w:r>
    </w:p>
    <w:p w14:paraId="5C2B7A2F" w14:textId="77777777" w:rsidR="00E9567F" w:rsidRPr="00E9567F" w:rsidRDefault="00E9567F" w:rsidP="00E9567F">
      <w:pPr>
        <w:pStyle w:val="ListParagraph"/>
        <w:rPr>
          <w:b/>
          <w:bCs/>
        </w:rPr>
      </w:pPr>
    </w:p>
    <w:p w14:paraId="3BDE59E5" w14:textId="6A9A8D8C" w:rsidR="00E9567F" w:rsidRPr="00E9567F" w:rsidRDefault="00E9567F" w:rsidP="00E9567F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students thought they needed to take </w:t>
      </w:r>
      <w:proofErr w:type="spellStart"/>
      <w:r>
        <w:t>a</w:t>
      </w:r>
      <w:proofErr w:type="spellEnd"/>
      <w:r>
        <w:t xml:space="preserve"> </w:t>
      </w:r>
      <w:r>
        <w:t>_________________</w:t>
      </w:r>
      <w:r>
        <w:t xml:space="preserve"> against their disrespectful teacher.</w:t>
      </w:r>
    </w:p>
    <w:p w14:paraId="0123E69C" w14:textId="77777777" w:rsidR="00E9567F" w:rsidRPr="00E9567F" w:rsidRDefault="00E9567F" w:rsidP="00E9567F">
      <w:pPr>
        <w:pStyle w:val="ListParagraph"/>
        <w:rPr>
          <w:b/>
          <w:bCs/>
        </w:rPr>
      </w:pPr>
    </w:p>
    <w:p w14:paraId="46352D9E" w14:textId="7FDC9F19" w:rsidR="00E9567F" w:rsidRPr="00E9567F" w:rsidRDefault="00E9567F" w:rsidP="00E9567F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is trying to figure out *** political </w:t>
      </w:r>
      <w:r>
        <w:t>_________________</w:t>
      </w:r>
      <w:r>
        <w:t xml:space="preserve"> before *** votes for the first time.</w:t>
      </w:r>
    </w:p>
    <w:p w14:paraId="53E67379" w14:textId="77777777" w:rsidR="00E9567F" w:rsidRPr="00E9567F" w:rsidRDefault="00E9567F" w:rsidP="00E9567F">
      <w:pPr>
        <w:pStyle w:val="ListParagraph"/>
        <w:rPr>
          <w:b/>
          <w:bCs/>
        </w:rPr>
      </w:pPr>
    </w:p>
    <w:p w14:paraId="4DD08761" w14:textId="5A0B3CE3" w:rsidR="00E9567F" w:rsidRPr="00E9567F" w:rsidRDefault="00E9567F" w:rsidP="00E9567F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dog’s </w:t>
      </w:r>
      <w:r>
        <w:t>_________________</w:t>
      </w:r>
      <w:r>
        <w:t xml:space="preserve"> looked aggressive to ***, so *** backed away.</w:t>
      </w:r>
    </w:p>
    <w:p w14:paraId="342B2D3F" w14:textId="77777777" w:rsidR="00E9567F" w:rsidRPr="00E9567F" w:rsidRDefault="00E9567F" w:rsidP="00E9567F">
      <w:pPr>
        <w:pStyle w:val="ListParagraph"/>
        <w:rPr>
          <w:b/>
          <w:bCs/>
        </w:rPr>
      </w:pPr>
    </w:p>
    <w:p w14:paraId="7C2BB77D" w14:textId="638B8A06" w:rsidR="00E9567F" w:rsidRPr="00E9567F" w:rsidRDefault="00E9567F" w:rsidP="00E9567F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Sometimes in oppressive political situations, people are quick to take a </w:t>
      </w:r>
      <w:r>
        <w:t>_________________</w:t>
      </w:r>
      <w:r>
        <w:t>.</w:t>
      </w:r>
    </w:p>
    <w:p w14:paraId="1E1A3EB0" w14:textId="77777777" w:rsidR="00E9567F" w:rsidRPr="00E9567F" w:rsidRDefault="00E9567F" w:rsidP="00E9567F">
      <w:pPr>
        <w:pStyle w:val="ListParagraph"/>
        <w:rPr>
          <w:b/>
          <w:bCs/>
        </w:rPr>
      </w:pPr>
    </w:p>
    <w:p w14:paraId="7B3AE96F" w14:textId="56F6A654" w:rsidR="00E9567F" w:rsidRPr="00175384" w:rsidRDefault="00175384" w:rsidP="00E9567F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can’t vote for *** for student council because *** doesn’t like *** </w:t>
      </w:r>
      <w:r>
        <w:t>_________________</w:t>
      </w:r>
      <w:r>
        <w:t xml:space="preserve"> on most issues of concern to students.</w:t>
      </w:r>
    </w:p>
    <w:p w14:paraId="7411BC05" w14:textId="77777777" w:rsidR="00175384" w:rsidRPr="00175384" w:rsidRDefault="00175384" w:rsidP="00175384">
      <w:pPr>
        <w:pStyle w:val="ListParagraph"/>
        <w:rPr>
          <w:b/>
          <w:bCs/>
        </w:rPr>
      </w:pPr>
    </w:p>
    <w:p w14:paraId="4F57BD9B" w14:textId="063338BC" w:rsidR="00175384" w:rsidRPr="00175384" w:rsidRDefault="00175384" w:rsidP="00E9567F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community came together to take </w:t>
      </w:r>
      <w:proofErr w:type="spellStart"/>
      <w:r>
        <w:t>a</w:t>
      </w:r>
      <w:proofErr w:type="spellEnd"/>
      <w:r>
        <w:t xml:space="preserve"> </w:t>
      </w:r>
      <w:r>
        <w:t>_________________</w:t>
      </w:r>
      <w:r>
        <w:t xml:space="preserve"> against crime.</w:t>
      </w:r>
    </w:p>
    <w:p w14:paraId="01675033" w14:textId="77777777" w:rsidR="00175384" w:rsidRPr="00175384" w:rsidRDefault="00175384" w:rsidP="00175384">
      <w:pPr>
        <w:pStyle w:val="ListParagraph"/>
        <w:rPr>
          <w:b/>
          <w:bCs/>
        </w:rPr>
      </w:pPr>
    </w:p>
    <w:p w14:paraId="76143CA4" w14:textId="1FC18B32" w:rsidR="00175384" w:rsidRPr="00E9567F" w:rsidRDefault="00175384" w:rsidP="00E9567F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***’s </w:t>
      </w:r>
      <w:r>
        <w:t>_________________</w:t>
      </w:r>
      <w:r>
        <w:t xml:space="preserve"> on education is that it is a lifelong project.</w:t>
      </w:r>
    </w:p>
    <w:p w14:paraId="2ED10303" w14:textId="77777777" w:rsidR="00317C9F" w:rsidRDefault="00317C9F" w:rsidP="00317C9F"/>
    <w:p w14:paraId="0C55291E" w14:textId="77777777" w:rsidR="00F24EDE" w:rsidRDefault="00F24EDE" w:rsidP="00F24EDE"/>
    <w:sectPr w:rsidR="00F24EDE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FA540B"/>
    <w:multiLevelType w:val="hybridMultilevel"/>
    <w:tmpl w:val="679C5C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2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175384"/>
    <w:rsid w:val="002A144B"/>
    <w:rsid w:val="002F1AA5"/>
    <w:rsid w:val="00317C9F"/>
    <w:rsid w:val="003F69EF"/>
    <w:rsid w:val="00410E3E"/>
    <w:rsid w:val="00417132"/>
    <w:rsid w:val="0043076C"/>
    <w:rsid w:val="00480A51"/>
    <w:rsid w:val="005A5A20"/>
    <w:rsid w:val="005B17D1"/>
    <w:rsid w:val="005C2E7F"/>
    <w:rsid w:val="006B45BA"/>
    <w:rsid w:val="006D1D72"/>
    <w:rsid w:val="00A40944"/>
    <w:rsid w:val="00E9567F"/>
    <w:rsid w:val="00F24EDE"/>
    <w:rsid w:val="00F41B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9567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Desktop/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TM*dnow wstm.dotx</Template>
  <TotalTime>12</TotalTime>
  <Pages>1</Pages>
  <Words>333</Words>
  <Characters>1902</Characters>
  <Application>Microsoft Office Word</Application>
  <DocSecurity>0</DocSecurity>
  <Lines>15</Lines>
  <Paragraphs>4</Paragraphs>
  <ScaleCrop>false</ScaleCrop>
  <Company>Mark's Text Terminal</Company>
  <LinksUpToDate>false</LinksUpToDate>
  <CharactersWithSpaces>2231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15</cp:revision>
  <dcterms:created xsi:type="dcterms:W3CDTF">2016-05-09T12:35:00Z</dcterms:created>
  <dcterms:modified xsi:type="dcterms:W3CDTF">2020-05-29T13:12:00Z</dcterms:modified>
</cp:coreProperties>
</file>