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156D1180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6504E9" w:rsidRPr="006504E9">
        <w:rPr>
          <w:b/>
          <w:i/>
        </w:rPr>
        <w:t>Rack</w:t>
      </w:r>
      <w:r w:rsidR="006504E9">
        <w:rPr>
          <w:b/>
        </w:rPr>
        <w:t xml:space="preserve"> and </w:t>
      </w:r>
      <w:r w:rsidR="006504E9" w:rsidRPr="006504E9">
        <w:rPr>
          <w:b/>
          <w:i/>
        </w:rPr>
        <w:t>Wrack</w:t>
      </w:r>
      <w:r w:rsidR="006504E9">
        <w:rPr>
          <w:b/>
        </w:rPr>
        <w:t>,</w:t>
      </w:r>
      <w:r>
        <w:rPr>
          <w:b/>
        </w:rPr>
        <w:t xml:space="preserve"> </w:t>
      </w:r>
      <w:r w:rsidRPr="006336D6">
        <w:rPr>
          <w:b/>
        </w:rPr>
        <w:t>Worksheet</w:t>
      </w:r>
      <w:r w:rsidR="001B684F">
        <w:rPr>
          <w:b/>
        </w:rPr>
        <w:t xml:space="preserve">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351A22">
        <w:t xml:space="preserve"> </w:t>
      </w:r>
      <w:r w:rsidR="0069058D">
        <w:t>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504E9" w:rsidRPr="001B684F">
        <w:rPr>
          <w:b/>
          <w:bCs/>
        </w:rPr>
        <w:t>rack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6504E9">
        <w:rPr>
          <w:b/>
          <w:i/>
        </w:rPr>
        <w:t>wrack</w:t>
      </w:r>
      <w:r w:rsidR="0069058D">
        <w:t xml:space="preserve">. Remember this about these </w:t>
      </w:r>
      <w:r w:rsidR="006504E9">
        <w:t>two</w:t>
      </w:r>
      <w:r w:rsidR="0069058D">
        <w:t xml:space="preserve"> words:</w:t>
      </w:r>
    </w:p>
    <w:p w14:paraId="6D843A2E" w14:textId="14451845" w:rsidR="00F67CBA" w:rsidRDefault="00F67CBA" w:rsidP="00376123"/>
    <w:p w14:paraId="39C0CE75" w14:textId="5DA8ECF8" w:rsidR="001B684F" w:rsidRDefault="005E311F" w:rsidP="001B684F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Rack </w:t>
      </w:r>
      <w:r>
        <w:t xml:space="preserve">is a polysemous word that crosses the parts of speech, but we’ll limit its use, on this worksheet, to one meaning as a </w:t>
      </w:r>
      <w:r w:rsidRPr="005E311F">
        <w:rPr>
          <w:b/>
          <w:bCs/>
        </w:rPr>
        <w:t>noun</w:t>
      </w:r>
      <w:r>
        <w:t xml:space="preserve"> and one as a </w:t>
      </w:r>
      <w:r w:rsidRPr="005E311F">
        <w:rPr>
          <w:b/>
          <w:bCs/>
        </w:rPr>
        <w:t>verb</w:t>
      </w:r>
      <w:r>
        <w:t xml:space="preserve">. As a </w:t>
      </w:r>
      <w:r w:rsidRPr="005E311F">
        <w:rPr>
          <w:b/>
          <w:bCs/>
        </w:rPr>
        <w:t>noun</w:t>
      </w:r>
      <w:r>
        <w:t xml:space="preserve">, we have a common definition: “a framework, stand, or grating on or in which articles are placed.” As a </w:t>
      </w:r>
      <w:r w:rsidRPr="005E311F">
        <w:rPr>
          <w:b/>
          <w:bCs/>
        </w:rPr>
        <w:t>verb</w:t>
      </w:r>
      <w:r>
        <w:t>, we’ll use, again, the most commonly used definition: “to cause to suffer torture pain, anguish, or ruin.</w:t>
      </w:r>
    </w:p>
    <w:p w14:paraId="3497D583" w14:textId="5E6C0DB7" w:rsidR="005E311F" w:rsidRDefault="005E311F" w:rsidP="001B684F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Wrack </w:t>
      </w:r>
      <w:r>
        <w:t xml:space="preserve">is also a polysemous word with, unsurprisingly, similar meanings to </w:t>
      </w:r>
      <w:r w:rsidRPr="005E311F">
        <w:rPr>
          <w:i/>
          <w:iCs/>
        </w:rPr>
        <w:t>rack</w:t>
      </w:r>
      <w:r>
        <w:t xml:space="preserve">. We’ll choose from two meanings for this exercise: as a </w:t>
      </w:r>
      <w:r w:rsidRPr="005E311F">
        <w:rPr>
          <w:b/>
          <w:bCs/>
        </w:rPr>
        <w:t>noun</w:t>
      </w:r>
      <w:r>
        <w:t xml:space="preserve">, wrack means “a remnant of something destroyed”; as a </w:t>
      </w:r>
      <w:r w:rsidRPr="00EB2D3C">
        <w:rPr>
          <w:b/>
          <w:bCs/>
        </w:rPr>
        <w:t>verb</w:t>
      </w:r>
      <w:r>
        <w:t>, it will mean, in these exercises, “to utterly ruin; wreck</w:t>
      </w:r>
      <w:r w:rsidR="00EA530C">
        <w:t>.</w:t>
      </w:r>
      <w:r>
        <w:t>”</w:t>
      </w:r>
    </w:p>
    <w:p w14:paraId="72571319" w14:textId="7E066EC4" w:rsidR="00EA530C" w:rsidRDefault="00EA530C" w:rsidP="00EA530C"/>
    <w:p w14:paraId="57D446A5" w14:textId="5A70DD37" w:rsidR="00EA530C" w:rsidRPr="0007014F" w:rsidRDefault="0007014F" w:rsidP="00EA530C">
      <w:pPr>
        <w:pStyle w:val="ListParagraph"/>
        <w:numPr>
          <w:ilvl w:val="0"/>
          <w:numId w:val="2"/>
        </w:numPr>
        <w:rPr>
          <w:b/>
          <w:bCs/>
        </w:rPr>
      </w:pPr>
      <w:r>
        <w:t>*** went to the furniture store and bought a ___________ for *** TV, wireless router, and DVD player.</w:t>
      </w:r>
    </w:p>
    <w:p w14:paraId="36E35CD9" w14:textId="40E48723" w:rsidR="0007014F" w:rsidRPr="0007014F" w:rsidRDefault="0007014F" w:rsidP="00EA530C">
      <w:pPr>
        <w:pStyle w:val="ListParagraph"/>
        <w:numPr>
          <w:ilvl w:val="0"/>
          <w:numId w:val="2"/>
        </w:numPr>
        <w:rPr>
          <w:b/>
          <w:bCs/>
        </w:rPr>
      </w:pPr>
      <w:r>
        <w:t>The construction noise on ***’s block _________________ *** nerves.</w:t>
      </w:r>
    </w:p>
    <w:p w14:paraId="1A212521" w14:textId="45665F58" w:rsidR="0007014F" w:rsidRPr="0007014F" w:rsidRDefault="0007014F" w:rsidP="00EA530C">
      <w:pPr>
        <w:pStyle w:val="ListParagraph"/>
        <w:numPr>
          <w:ilvl w:val="0"/>
          <w:numId w:val="2"/>
        </w:numPr>
        <w:rPr>
          <w:b/>
          <w:bCs/>
        </w:rPr>
      </w:pPr>
      <w:r>
        <w:t>The invading army _________________ several villages on its way to the city.</w:t>
      </w:r>
    </w:p>
    <w:p w14:paraId="036496B4" w14:textId="0D534D5E" w:rsidR="0007014F" w:rsidRPr="0007014F" w:rsidRDefault="0007014F" w:rsidP="00EA530C">
      <w:pPr>
        <w:pStyle w:val="ListParagraph"/>
        <w:numPr>
          <w:ilvl w:val="0"/>
          <w:numId w:val="2"/>
        </w:numPr>
        <w:rPr>
          <w:b/>
          <w:bCs/>
        </w:rPr>
      </w:pPr>
      <w:r>
        <w:t>*** is an underwater explorer who looks for the _________________ of 16</w:t>
      </w:r>
      <w:r w:rsidRPr="0007014F">
        <w:rPr>
          <w:vertAlign w:val="superscript"/>
        </w:rPr>
        <w:t>th</w:t>
      </w:r>
      <w:r>
        <w:t xml:space="preserve"> and 17</w:t>
      </w:r>
      <w:r w:rsidRPr="0007014F">
        <w:rPr>
          <w:vertAlign w:val="superscript"/>
        </w:rPr>
        <w:t>th</w:t>
      </w:r>
      <w:r>
        <w:t xml:space="preserve"> century ships.</w:t>
      </w:r>
    </w:p>
    <w:p w14:paraId="4FCBB73C" w14:textId="720F0537" w:rsidR="0007014F" w:rsidRPr="008E0F10" w:rsidRDefault="0007014F" w:rsidP="00EA530C">
      <w:pPr>
        <w:pStyle w:val="ListParagraph"/>
        <w:numPr>
          <w:ilvl w:val="0"/>
          <w:numId w:val="2"/>
        </w:numPr>
        <w:rPr>
          <w:b/>
          <w:bCs/>
        </w:rPr>
      </w:pPr>
      <w:r>
        <w:t>The warehouse in which *** works has about three miles worth of pallet _________________ filled with merchandise.</w:t>
      </w:r>
    </w:p>
    <w:p w14:paraId="454814A7" w14:textId="73211F97" w:rsidR="008E0F10" w:rsidRDefault="008E0F10" w:rsidP="008E0F10">
      <w:pPr>
        <w:rPr>
          <w:b/>
          <w:bCs/>
        </w:rPr>
      </w:pPr>
    </w:p>
    <w:p w14:paraId="58C5CB41" w14:textId="37136FEE" w:rsidR="008E0F10" w:rsidRDefault="008E0F10" w:rsidP="008E0F10">
      <w:pPr>
        <w:rPr>
          <w:b/>
          <w:bCs/>
        </w:rPr>
      </w:pPr>
    </w:p>
    <w:p w14:paraId="7FB9C5D7" w14:textId="14E7B4C8" w:rsidR="008E0F10" w:rsidRDefault="008E0F10" w:rsidP="008E0F10">
      <w:pPr>
        <w:rPr>
          <w:b/>
          <w:bCs/>
        </w:rPr>
      </w:pPr>
    </w:p>
    <w:p w14:paraId="180F10E2" w14:textId="150778BC" w:rsidR="008E0F10" w:rsidRDefault="008E0F10" w:rsidP="008E0F10">
      <w:pPr>
        <w:rPr>
          <w:b/>
          <w:bCs/>
        </w:rPr>
      </w:pPr>
    </w:p>
    <w:p w14:paraId="5AAF7479" w14:textId="18143E4B" w:rsidR="008E0F10" w:rsidRDefault="008E0F10" w:rsidP="008E0F10">
      <w:pPr>
        <w:rPr>
          <w:b/>
          <w:bCs/>
        </w:rPr>
      </w:pPr>
    </w:p>
    <w:p w14:paraId="5BA69225" w14:textId="2041798C" w:rsidR="008E0F10" w:rsidRDefault="008E0F10" w:rsidP="008E0F10">
      <w:pPr>
        <w:rPr>
          <w:b/>
          <w:bCs/>
        </w:rPr>
      </w:pPr>
    </w:p>
    <w:p w14:paraId="0AE0BD1D" w14:textId="6AC3BF6C" w:rsidR="008E0F10" w:rsidRDefault="008E0F10" w:rsidP="008E0F10">
      <w:pPr>
        <w:rPr>
          <w:b/>
          <w:bCs/>
        </w:rPr>
      </w:pPr>
    </w:p>
    <w:p w14:paraId="729393C8" w14:textId="22996209" w:rsidR="008E0F10" w:rsidRDefault="008E0F10" w:rsidP="008E0F10">
      <w:pPr>
        <w:rPr>
          <w:b/>
          <w:bCs/>
        </w:rPr>
      </w:pPr>
    </w:p>
    <w:p w14:paraId="7152A8D7" w14:textId="0B243B71" w:rsidR="008E0F10" w:rsidRDefault="008E0F10" w:rsidP="008E0F10">
      <w:pPr>
        <w:rPr>
          <w:b/>
          <w:bCs/>
        </w:rPr>
      </w:pPr>
    </w:p>
    <w:p w14:paraId="080910EE" w14:textId="5EDB3ABF" w:rsidR="008E0F10" w:rsidRDefault="008E0F10" w:rsidP="008E0F10">
      <w:pPr>
        <w:rPr>
          <w:b/>
          <w:bCs/>
        </w:rPr>
      </w:pPr>
    </w:p>
    <w:p w14:paraId="1B69ABBF" w14:textId="3FEE899D" w:rsidR="008E0F10" w:rsidRDefault="008E0F10" w:rsidP="008E0F10">
      <w:pPr>
        <w:rPr>
          <w:b/>
          <w:bCs/>
        </w:rPr>
      </w:pPr>
    </w:p>
    <w:p w14:paraId="3D2233F6" w14:textId="64303BBB" w:rsidR="008E0F10" w:rsidRDefault="008E0F10" w:rsidP="008E0F10">
      <w:pPr>
        <w:rPr>
          <w:b/>
          <w:bCs/>
        </w:rPr>
      </w:pPr>
    </w:p>
    <w:p w14:paraId="29706D32" w14:textId="5919DF18" w:rsidR="008E0F10" w:rsidRDefault="008E0F10" w:rsidP="008E0F10">
      <w:pPr>
        <w:rPr>
          <w:b/>
          <w:bCs/>
        </w:rPr>
      </w:pPr>
    </w:p>
    <w:p w14:paraId="509083F1" w14:textId="5322A7CA" w:rsidR="008E0F10" w:rsidRDefault="008E0F10" w:rsidP="008E0F10">
      <w:pPr>
        <w:rPr>
          <w:b/>
          <w:bCs/>
        </w:rPr>
      </w:pPr>
    </w:p>
    <w:p w14:paraId="738BD828" w14:textId="56F06653" w:rsidR="008E0F10" w:rsidRDefault="008E0F10" w:rsidP="008E0F10">
      <w:pPr>
        <w:rPr>
          <w:b/>
          <w:bCs/>
        </w:rPr>
      </w:pPr>
    </w:p>
    <w:p w14:paraId="5F92584A" w14:textId="0C51FC6E" w:rsidR="008E0F10" w:rsidRDefault="008E0F10" w:rsidP="008E0F10">
      <w:pPr>
        <w:rPr>
          <w:b/>
          <w:bCs/>
        </w:rPr>
      </w:pPr>
    </w:p>
    <w:p w14:paraId="404DD0DE" w14:textId="0452A460" w:rsidR="008E0F10" w:rsidRDefault="008E0F10" w:rsidP="008E0F10">
      <w:pPr>
        <w:rPr>
          <w:b/>
          <w:bCs/>
        </w:rPr>
      </w:pPr>
    </w:p>
    <w:p w14:paraId="7178B48A" w14:textId="3EB2FEC7" w:rsidR="008E0F10" w:rsidRDefault="008E0F10" w:rsidP="008E0F10">
      <w:pPr>
        <w:rPr>
          <w:b/>
          <w:bCs/>
        </w:rPr>
      </w:pPr>
    </w:p>
    <w:p w14:paraId="73E500D1" w14:textId="335D3AAD" w:rsidR="008E0F10" w:rsidRDefault="008E0F10" w:rsidP="008E0F10">
      <w:pPr>
        <w:rPr>
          <w:b/>
          <w:bCs/>
        </w:rPr>
      </w:pPr>
    </w:p>
    <w:p w14:paraId="1AA0D64B" w14:textId="2749ADC0" w:rsidR="008E0F10" w:rsidRDefault="008E0F10" w:rsidP="008E0F10">
      <w:pPr>
        <w:rPr>
          <w:b/>
          <w:bCs/>
        </w:rPr>
      </w:pPr>
    </w:p>
    <w:p w14:paraId="509B628F" w14:textId="7420F08C" w:rsidR="008E0F10" w:rsidRDefault="008E0F10" w:rsidP="008E0F10">
      <w:pPr>
        <w:rPr>
          <w:b/>
          <w:bCs/>
        </w:rPr>
      </w:pPr>
    </w:p>
    <w:p w14:paraId="2EB91A94" w14:textId="0E3D7304" w:rsidR="008E0F10" w:rsidRDefault="008E0F10" w:rsidP="008E0F10">
      <w:pPr>
        <w:rPr>
          <w:b/>
          <w:bCs/>
        </w:rPr>
      </w:pPr>
    </w:p>
    <w:p w14:paraId="66720C5C" w14:textId="40511032" w:rsidR="008E0F10" w:rsidRDefault="008E0F10" w:rsidP="008E0F10">
      <w:pPr>
        <w:rPr>
          <w:b/>
          <w:bCs/>
        </w:rPr>
      </w:pPr>
    </w:p>
    <w:p w14:paraId="00E721CA" w14:textId="3E07EAC5" w:rsidR="008E0F10" w:rsidRDefault="008E0F10" w:rsidP="008E0F10">
      <w:pPr>
        <w:rPr>
          <w:b/>
          <w:bCs/>
        </w:rPr>
      </w:pPr>
    </w:p>
    <w:p w14:paraId="50C65DBC" w14:textId="6506D641" w:rsidR="008E0F10" w:rsidRDefault="008E0F10" w:rsidP="008E0F10">
      <w:pPr>
        <w:rPr>
          <w:b/>
          <w:bCs/>
        </w:rPr>
      </w:pPr>
    </w:p>
    <w:p w14:paraId="5256571A" w14:textId="555851F7" w:rsidR="008E0F10" w:rsidRDefault="008E0F10" w:rsidP="008E0F10">
      <w:pPr>
        <w:rPr>
          <w:b/>
          <w:bCs/>
        </w:rPr>
      </w:pPr>
    </w:p>
    <w:p w14:paraId="384D628C" w14:textId="0BCA6B55" w:rsidR="008E0F10" w:rsidRDefault="008E0F10" w:rsidP="008E0F10">
      <w:pPr>
        <w:rPr>
          <w:b/>
          <w:bCs/>
        </w:rPr>
      </w:pPr>
    </w:p>
    <w:p w14:paraId="6F844084" w14:textId="3FAC0156" w:rsidR="008E0F10" w:rsidRDefault="008E0F10" w:rsidP="008E0F10">
      <w:pPr>
        <w:rPr>
          <w:b/>
          <w:bCs/>
        </w:rPr>
      </w:pPr>
    </w:p>
    <w:p w14:paraId="44BC23F9" w14:textId="00BCD83C" w:rsidR="008E0F10" w:rsidRDefault="008E0F10" w:rsidP="008E0F10">
      <w:pPr>
        <w:rPr>
          <w:b/>
          <w:bCs/>
        </w:rPr>
      </w:pPr>
    </w:p>
    <w:p w14:paraId="67C021ED" w14:textId="50E280C7" w:rsidR="008E0F10" w:rsidRDefault="008E0F10" w:rsidP="008E0F10">
      <w:pPr>
        <w:rPr>
          <w:b/>
          <w:bCs/>
        </w:rPr>
      </w:pPr>
    </w:p>
    <w:p w14:paraId="1C732504" w14:textId="085FD250" w:rsidR="008E0F10" w:rsidRDefault="008E0F10" w:rsidP="008E0F10">
      <w:pPr>
        <w:rPr>
          <w:b/>
          <w:bCs/>
        </w:rPr>
      </w:pPr>
    </w:p>
    <w:p w14:paraId="5F1401F4" w14:textId="1D9BE501" w:rsidR="008E0F10" w:rsidRDefault="008E0F10" w:rsidP="008E0F10">
      <w:pPr>
        <w:rPr>
          <w:b/>
          <w:bCs/>
        </w:rPr>
      </w:pPr>
    </w:p>
    <w:p w14:paraId="62302A00" w14:textId="77777777" w:rsidR="008E0F10" w:rsidRPr="00B12619" w:rsidRDefault="008E0F10" w:rsidP="008E0F1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CC82B32" w14:textId="77777777" w:rsidR="008E0F10" w:rsidRDefault="008E0F10" w:rsidP="008E0F10">
      <w:r>
        <w:rPr>
          <w:b/>
        </w:rPr>
        <w:t xml:space="preserve">Homophone Worksheet: </w:t>
      </w:r>
      <w:r w:rsidRPr="006504E9">
        <w:rPr>
          <w:b/>
          <w:i/>
        </w:rPr>
        <w:t>Rack</w:t>
      </w:r>
      <w:r>
        <w:rPr>
          <w:b/>
        </w:rPr>
        <w:t xml:space="preserve"> and </w:t>
      </w:r>
      <w:r w:rsidRPr="006504E9">
        <w:rPr>
          <w:b/>
          <w:i/>
        </w:rPr>
        <w:t>Wrack</w:t>
      </w:r>
      <w:r>
        <w:rPr>
          <w:b/>
        </w:rPr>
        <w:t xml:space="preserve">, </w:t>
      </w:r>
      <w:r w:rsidRPr="006336D6">
        <w:rPr>
          <w:b/>
        </w:rPr>
        <w:t>Worksheet</w:t>
      </w:r>
      <w:r>
        <w:rPr>
          <w:b/>
        </w:rPr>
        <w:t xml:space="preserve">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1B684F">
        <w:rPr>
          <w:b/>
          <w:bCs/>
        </w:rPr>
        <w:t>rack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wrack</w:t>
      </w:r>
      <w:r>
        <w:t>. Remember this about these two words:</w:t>
      </w:r>
    </w:p>
    <w:p w14:paraId="562E1E44" w14:textId="77777777" w:rsidR="008E0F10" w:rsidRDefault="008E0F10" w:rsidP="008E0F10"/>
    <w:p w14:paraId="424BEF58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Rack </w:t>
      </w:r>
      <w:r>
        <w:t xml:space="preserve">is a polysemous word that crosses the parts of speech, but we’ll limit its use, on this worksheet, to one meaning as a </w:t>
      </w:r>
      <w:r w:rsidRPr="005E311F">
        <w:rPr>
          <w:b/>
          <w:bCs/>
        </w:rPr>
        <w:t>noun</w:t>
      </w:r>
      <w:r>
        <w:t xml:space="preserve"> and one as a </w:t>
      </w:r>
      <w:r w:rsidRPr="005E311F">
        <w:rPr>
          <w:b/>
          <w:bCs/>
        </w:rPr>
        <w:t>verb</w:t>
      </w:r>
      <w:r>
        <w:t xml:space="preserve">. As a </w:t>
      </w:r>
      <w:r w:rsidRPr="005E311F">
        <w:rPr>
          <w:b/>
          <w:bCs/>
        </w:rPr>
        <w:t>noun</w:t>
      </w:r>
      <w:r>
        <w:t xml:space="preserve">, we have a common definition: “a framework, stand, or grating on or in which articles are placed.” As a </w:t>
      </w:r>
      <w:r w:rsidRPr="005E311F">
        <w:rPr>
          <w:b/>
          <w:bCs/>
        </w:rPr>
        <w:t>verb</w:t>
      </w:r>
      <w:r>
        <w:t>, we’ll use, again, the most commonly used definition: “to cause to suffer torture pain, anguish, or ruin.</w:t>
      </w:r>
    </w:p>
    <w:p w14:paraId="7629D83C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Wrack </w:t>
      </w:r>
      <w:r>
        <w:t xml:space="preserve">is also a polysemous word with, unsurprisingly, similar meanings to </w:t>
      </w:r>
      <w:r w:rsidRPr="005E311F">
        <w:rPr>
          <w:i/>
          <w:iCs/>
        </w:rPr>
        <w:t>rack</w:t>
      </w:r>
      <w:r>
        <w:t xml:space="preserve">. We’ll choose from two meanings for this exercise: as a </w:t>
      </w:r>
      <w:r w:rsidRPr="005E311F">
        <w:rPr>
          <w:b/>
          <w:bCs/>
        </w:rPr>
        <w:t>noun</w:t>
      </w:r>
      <w:r>
        <w:t xml:space="preserve">, wrack means “a remnant of something destroyed”; as a </w:t>
      </w:r>
      <w:r w:rsidRPr="00EB2D3C">
        <w:rPr>
          <w:b/>
          <w:bCs/>
        </w:rPr>
        <w:t>verb</w:t>
      </w:r>
      <w:r>
        <w:t>, it will mean, in these exercises, “to utterly ruin; wreck.”</w:t>
      </w:r>
    </w:p>
    <w:p w14:paraId="3E596AC3" w14:textId="77777777" w:rsidR="008E0F10" w:rsidRDefault="008E0F10" w:rsidP="008E0F10"/>
    <w:p w14:paraId="07618326" w14:textId="7499BA0F" w:rsidR="008E0F10" w:rsidRPr="008E0F10" w:rsidRDefault="008E0F10" w:rsidP="008E0F10">
      <w:pPr>
        <w:pStyle w:val="ListParagraph"/>
        <w:numPr>
          <w:ilvl w:val="0"/>
          <w:numId w:val="3"/>
        </w:numPr>
        <w:rPr>
          <w:b/>
          <w:bCs/>
        </w:rPr>
      </w:pPr>
      <w:r>
        <w:t>After several apartment buildings on 2</w:t>
      </w:r>
      <w:r w:rsidRPr="008E0F10">
        <w:rPr>
          <w:vertAlign w:val="superscript"/>
        </w:rPr>
        <w:t>nd</w:t>
      </w:r>
      <w:r>
        <w:t xml:space="preserve"> Avenue in New York City blew up in March of 2015, all that remained was a ___________ of bricks.</w:t>
      </w:r>
    </w:p>
    <w:p w14:paraId="42F10725" w14:textId="77777777" w:rsidR="008E0F10" w:rsidRPr="00E202C2" w:rsidRDefault="008E0F10" w:rsidP="008E0F10">
      <w:pPr>
        <w:pStyle w:val="ListParagraph"/>
        <w:numPr>
          <w:ilvl w:val="0"/>
          <w:numId w:val="3"/>
        </w:numPr>
        <w:rPr>
          <w:b/>
          <w:bCs/>
        </w:rPr>
      </w:pPr>
      <w:r>
        <w:t>*** is a chef who keeps all *** kitchen implements on a ___________ near *** stove.</w:t>
      </w:r>
    </w:p>
    <w:p w14:paraId="33ABF514" w14:textId="77777777" w:rsidR="008E0F10" w:rsidRPr="00E202C2" w:rsidRDefault="008E0F10" w:rsidP="008E0F10">
      <w:pPr>
        <w:pStyle w:val="ListParagraph"/>
        <w:numPr>
          <w:ilvl w:val="0"/>
          <w:numId w:val="3"/>
        </w:numPr>
        <w:rPr>
          <w:b/>
          <w:bCs/>
        </w:rPr>
      </w:pPr>
      <w:r>
        <w:t>World War II ___________ Europe.</w:t>
      </w:r>
    </w:p>
    <w:p w14:paraId="66E5C38D" w14:textId="77777777" w:rsidR="008E0F10" w:rsidRPr="00E202C2" w:rsidRDefault="008E0F10" w:rsidP="008E0F10">
      <w:pPr>
        <w:pStyle w:val="ListParagraph"/>
        <w:numPr>
          <w:ilvl w:val="0"/>
          <w:numId w:val="3"/>
        </w:numPr>
        <w:rPr>
          <w:b/>
          <w:bCs/>
        </w:rPr>
      </w:pPr>
      <w:r>
        <w:t>The atomic bomb dropped on Hiroshima in August of 1945 ___________ that Japanese city.</w:t>
      </w:r>
    </w:p>
    <w:p w14:paraId="178BD669" w14:textId="77777777" w:rsidR="008E0F10" w:rsidRPr="00EA530C" w:rsidRDefault="008E0F10" w:rsidP="008E0F10">
      <w:pPr>
        <w:pStyle w:val="ListParagraph"/>
        <w:numPr>
          <w:ilvl w:val="0"/>
          <w:numId w:val="3"/>
        </w:numPr>
        <w:rPr>
          <w:b/>
          <w:bCs/>
        </w:rPr>
      </w:pPr>
      <w:r>
        <w:t>*** needs a ___________ to stack and store *** clothes.</w:t>
      </w:r>
    </w:p>
    <w:p w14:paraId="5FE4A8E4" w14:textId="4CEF9496" w:rsidR="008E0F10" w:rsidRDefault="008E0F10" w:rsidP="008E0F10">
      <w:pPr>
        <w:rPr>
          <w:b/>
          <w:bCs/>
        </w:rPr>
      </w:pPr>
    </w:p>
    <w:p w14:paraId="1E242871" w14:textId="6C304ABE" w:rsidR="008E0F10" w:rsidRDefault="008E0F10" w:rsidP="008E0F10">
      <w:pPr>
        <w:rPr>
          <w:b/>
          <w:bCs/>
        </w:rPr>
      </w:pPr>
    </w:p>
    <w:p w14:paraId="13B0571C" w14:textId="6F0A78DA" w:rsidR="008E0F10" w:rsidRDefault="008E0F10" w:rsidP="008E0F10">
      <w:pPr>
        <w:rPr>
          <w:b/>
          <w:bCs/>
        </w:rPr>
      </w:pPr>
    </w:p>
    <w:p w14:paraId="7FCB3F6C" w14:textId="334D18BB" w:rsidR="008E0F10" w:rsidRDefault="008E0F10" w:rsidP="008E0F10">
      <w:pPr>
        <w:rPr>
          <w:b/>
          <w:bCs/>
        </w:rPr>
      </w:pPr>
    </w:p>
    <w:p w14:paraId="2FBA9992" w14:textId="24A25580" w:rsidR="008E0F10" w:rsidRDefault="008E0F10" w:rsidP="008E0F10">
      <w:pPr>
        <w:rPr>
          <w:b/>
          <w:bCs/>
        </w:rPr>
      </w:pPr>
    </w:p>
    <w:p w14:paraId="02B6D2B7" w14:textId="3ABE6756" w:rsidR="008E0F10" w:rsidRDefault="008E0F10" w:rsidP="008E0F10">
      <w:pPr>
        <w:rPr>
          <w:b/>
          <w:bCs/>
        </w:rPr>
      </w:pPr>
    </w:p>
    <w:p w14:paraId="358F1235" w14:textId="4CBA3C11" w:rsidR="008E0F10" w:rsidRDefault="008E0F10" w:rsidP="008E0F10">
      <w:pPr>
        <w:rPr>
          <w:b/>
          <w:bCs/>
        </w:rPr>
      </w:pPr>
    </w:p>
    <w:p w14:paraId="1F9F3696" w14:textId="39FDED3D" w:rsidR="008E0F10" w:rsidRDefault="008E0F10" w:rsidP="008E0F10">
      <w:pPr>
        <w:rPr>
          <w:b/>
          <w:bCs/>
        </w:rPr>
      </w:pPr>
    </w:p>
    <w:p w14:paraId="5D830158" w14:textId="05D7720D" w:rsidR="008E0F10" w:rsidRDefault="008E0F10" w:rsidP="008E0F10">
      <w:pPr>
        <w:rPr>
          <w:b/>
          <w:bCs/>
        </w:rPr>
      </w:pPr>
    </w:p>
    <w:p w14:paraId="353F1179" w14:textId="4F8E2400" w:rsidR="008E0F10" w:rsidRDefault="008E0F10" w:rsidP="008E0F10">
      <w:pPr>
        <w:rPr>
          <w:b/>
          <w:bCs/>
        </w:rPr>
      </w:pPr>
    </w:p>
    <w:p w14:paraId="1B07F410" w14:textId="1B2AB80C" w:rsidR="008E0F10" w:rsidRDefault="008E0F10" w:rsidP="008E0F10">
      <w:pPr>
        <w:rPr>
          <w:b/>
          <w:bCs/>
        </w:rPr>
      </w:pPr>
    </w:p>
    <w:p w14:paraId="50E35A9B" w14:textId="3D17D9A1" w:rsidR="008E0F10" w:rsidRDefault="008E0F10" w:rsidP="008E0F10">
      <w:pPr>
        <w:rPr>
          <w:b/>
          <w:bCs/>
        </w:rPr>
      </w:pPr>
    </w:p>
    <w:p w14:paraId="5704CFDA" w14:textId="6EA6BA48" w:rsidR="008E0F10" w:rsidRDefault="008E0F10" w:rsidP="008E0F10">
      <w:pPr>
        <w:rPr>
          <w:b/>
          <w:bCs/>
        </w:rPr>
      </w:pPr>
    </w:p>
    <w:p w14:paraId="0D453F11" w14:textId="349119A9" w:rsidR="008E0F10" w:rsidRDefault="008E0F10" w:rsidP="008E0F10">
      <w:pPr>
        <w:rPr>
          <w:b/>
          <w:bCs/>
        </w:rPr>
      </w:pPr>
    </w:p>
    <w:p w14:paraId="3D9241DC" w14:textId="2EF56A1E" w:rsidR="008E0F10" w:rsidRDefault="008E0F10" w:rsidP="008E0F10">
      <w:pPr>
        <w:rPr>
          <w:b/>
          <w:bCs/>
        </w:rPr>
      </w:pPr>
    </w:p>
    <w:p w14:paraId="17F4C888" w14:textId="24BDD5C3" w:rsidR="008E0F10" w:rsidRDefault="008E0F10" w:rsidP="008E0F10">
      <w:pPr>
        <w:rPr>
          <w:b/>
          <w:bCs/>
        </w:rPr>
      </w:pPr>
    </w:p>
    <w:p w14:paraId="21BE50D7" w14:textId="1D300806" w:rsidR="008E0F10" w:rsidRDefault="008E0F10" w:rsidP="008E0F10">
      <w:pPr>
        <w:rPr>
          <w:b/>
          <w:bCs/>
        </w:rPr>
      </w:pPr>
    </w:p>
    <w:p w14:paraId="56B07F55" w14:textId="4C11BFB6" w:rsidR="008E0F10" w:rsidRDefault="008E0F10" w:rsidP="008E0F10">
      <w:pPr>
        <w:rPr>
          <w:b/>
          <w:bCs/>
        </w:rPr>
      </w:pPr>
    </w:p>
    <w:p w14:paraId="5FF48F2B" w14:textId="44254D98" w:rsidR="008E0F10" w:rsidRDefault="008E0F10" w:rsidP="008E0F10">
      <w:pPr>
        <w:rPr>
          <w:b/>
          <w:bCs/>
        </w:rPr>
      </w:pPr>
    </w:p>
    <w:p w14:paraId="661EAC6A" w14:textId="41C94370" w:rsidR="008E0F10" w:rsidRDefault="008E0F10" w:rsidP="008E0F10">
      <w:pPr>
        <w:rPr>
          <w:b/>
          <w:bCs/>
        </w:rPr>
      </w:pPr>
    </w:p>
    <w:p w14:paraId="612CECDD" w14:textId="1387B793" w:rsidR="008E0F10" w:rsidRDefault="008E0F10" w:rsidP="008E0F10">
      <w:pPr>
        <w:rPr>
          <w:b/>
          <w:bCs/>
        </w:rPr>
      </w:pPr>
    </w:p>
    <w:p w14:paraId="589A3B59" w14:textId="2FE3A0F8" w:rsidR="008E0F10" w:rsidRDefault="008E0F10" w:rsidP="008E0F10">
      <w:pPr>
        <w:rPr>
          <w:b/>
          <w:bCs/>
        </w:rPr>
      </w:pPr>
    </w:p>
    <w:p w14:paraId="4AA3298D" w14:textId="707DEFCB" w:rsidR="008E0F10" w:rsidRDefault="008E0F10" w:rsidP="008E0F10">
      <w:pPr>
        <w:rPr>
          <w:b/>
          <w:bCs/>
        </w:rPr>
      </w:pPr>
    </w:p>
    <w:p w14:paraId="2A653C54" w14:textId="08C8267B" w:rsidR="008E0F10" w:rsidRDefault="008E0F10" w:rsidP="008E0F10">
      <w:pPr>
        <w:rPr>
          <w:b/>
          <w:bCs/>
        </w:rPr>
      </w:pPr>
    </w:p>
    <w:p w14:paraId="0178E67F" w14:textId="162F5741" w:rsidR="008E0F10" w:rsidRDefault="008E0F10" w:rsidP="008E0F10">
      <w:pPr>
        <w:rPr>
          <w:b/>
          <w:bCs/>
        </w:rPr>
      </w:pPr>
    </w:p>
    <w:p w14:paraId="3133062C" w14:textId="0D8095C0" w:rsidR="008E0F10" w:rsidRDefault="008E0F10" w:rsidP="008E0F10">
      <w:pPr>
        <w:rPr>
          <w:b/>
          <w:bCs/>
        </w:rPr>
      </w:pPr>
    </w:p>
    <w:p w14:paraId="18FD94B9" w14:textId="533F2E3F" w:rsidR="008E0F10" w:rsidRDefault="008E0F10" w:rsidP="008E0F10">
      <w:pPr>
        <w:rPr>
          <w:b/>
          <w:bCs/>
        </w:rPr>
      </w:pPr>
    </w:p>
    <w:p w14:paraId="39DE0F73" w14:textId="170387CC" w:rsidR="008E0F10" w:rsidRDefault="008E0F10" w:rsidP="008E0F10">
      <w:pPr>
        <w:rPr>
          <w:b/>
          <w:bCs/>
        </w:rPr>
      </w:pPr>
    </w:p>
    <w:p w14:paraId="7D7D487D" w14:textId="4A52EA22" w:rsidR="008E0F10" w:rsidRDefault="008E0F10" w:rsidP="008E0F10">
      <w:pPr>
        <w:rPr>
          <w:b/>
          <w:bCs/>
        </w:rPr>
      </w:pPr>
    </w:p>
    <w:p w14:paraId="69ECE49A" w14:textId="400AE85F" w:rsidR="008E0F10" w:rsidRDefault="008E0F10" w:rsidP="008E0F10">
      <w:pPr>
        <w:rPr>
          <w:b/>
          <w:bCs/>
        </w:rPr>
      </w:pPr>
    </w:p>
    <w:p w14:paraId="7D816B16" w14:textId="68F61E61" w:rsidR="008E0F10" w:rsidRDefault="008E0F10" w:rsidP="008E0F10">
      <w:pPr>
        <w:rPr>
          <w:b/>
          <w:bCs/>
        </w:rPr>
      </w:pPr>
    </w:p>
    <w:p w14:paraId="44F864F3" w14:textId="0845A5D5" w:rsidR="008E0F10" w:rsidRDefault="008E0F10" w:rsidP="008E0F10">
      <w:pPr>
        <w:rPr>
          <w:b/>
          <w:bCs/>
        </w:rPr>
      </w:pPr>
    </w:p>
    <w:p w14:paraId="011385B8" w14:textId="77777777" w:rsidR="008E0F10" w:rsidRPr="00B12619" w:rsidRDefault="008E0F10" w:rsidP="008E0F1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4FDA4A8" w14:textId="77777777" w:rsidR="008E0F10" w:rsidRDefault="008E0F10" w:rsidP="008E0F10">
      <w:r>
        <w:rPr>
          <w:b/>
        </w:rPr>
        <w:t xml:space="preserve">Homophone Worksheet: </w:t>
      </w:r>
      <w:r w:rsidRPr="006504E9">
        <w:rPr>
          <w:b/>
          <w:i/>
        </w:rPr>
        <w:t>Rack</w:t>
      </w:r>
      <w:r>
        <w:rPr>
          <w:b/>
        </w:rPr>
        <w:t xml:space="preserve"> and </w:t>
      </w:r>
      <w:r w:rsidRPr="006504E9">
        <w:rPr>
          <w:b/>
          <w:i/>
        </w:rPr>
        <w:t>Wrack</w:t>
      </w:r>
      <w:r>
        <w:rPr>
          <w:b/>
        </w:rPr>
        <w:t xml:space="preserve">, </w:t>
      </w:r>
      <w:r w:rsidRPr="006336D6">
        <w:rPr>
          <w:b/>
        </w:rPr>
        <w:t>Worksheet</w:t>
      </w:r>
      <w:r>
        <w:rPr>
          <w:b/>
        </w:rPr>
        <w:t xml:space="preserve">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1B684F">
        <w:rPr>
          <w:b/>
          <w:bCs/>
        </w:rPr>
        <w:t>rack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wrack</w:t>
      </w:r>
      <w:r>
        <w:t>. Remember this about these two words:</w:t>
      </w:r>
    </w:p>
    <w:p w14:paraId="71A2B66F" w14:textId="77777777" w:rsidR="008E0F10" w:rsidRDefault="008E0F10" w:rsidP="008E0F10"/>
    <w:p w14:paraId="0A3DC5A0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Rack </w:t>
      </w:r>
      <w:r>
        <w:t xml:space="preserve">is a polysemous word that crosses the parts of speech, but we’ll limit its use, on this worksheet, to one meaning as a </w:t>
      </w:r>
      <w:r w:rsidRPr="005E311F">
        <w:rPr>
          <w:b/>
          <w:bCs/>
        </w:rPr>
        <w:t>noun</w:t>
      </w:r>
      <w:r>
        <w:t xml:space="preserve"> and one as a </w:t>
      </w:r>
      <w:r w:rsidRPr="005E311F">
        <w:rPr>
          <w:b/>
          <w:bCs/>
        </w:rPr>
        <w:t>verb</w:t>
      </w:r>
      <w:r>
        <w:t xml:space="preserve">. As a </w:t>
      </w:r>
      <w:r w:rsidRPr="005E311F">
        <w:rPr>
          <w:b/>
          <w:bCs/>
        </w:rPr>
        <w:t>noun</w:t>
      </w:r>
      <w:r>
        <w:t xml:space="preserve">, we have a common definition: “a framework, stand, or grating on or in which articles are placed.” As a </w:t>
      </w:r>
      <w:r w:rsidRPr="005E311F">
        <w:rPr>
          <w:b/>
          <w:bCs/>
        </w:rPr>
        <w:t>verb</w:t>
      </w:r>
      <w:r>
        <w:t>, we’ll use, again, the most commonly used definition: “to cause to suffer torture pain, anguish, or ruin.</w:t>
      </w:r>
    </w:p>
    <w:p w14:paraId="7ED343FE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Wrack </w:t>
      </w:r>
      <w:r>
        <w:t xml:space="preserve">is also a polysemous word with, unsurprisingly, similar meanings to </w:t>
      </w:r>
      <w:r w:rsidRPr="005E311F">
        <w:rPr>
          <w:i/>
          <w:iCs/>
        </w:rPr>
        <w:t>rack</w:t>
      </w:r>
      <w:r>
        <w:t xml:space="preserve">. We’ll choose from two meanings for this exercise: as a </w:t>
      </w:r>
      <w:r w:rsidRPr="005E311F">
        <w:rPr>
          <w:b/>
          <w:bCs/>
        </w:rPr>
        <w:t>noun</w:t>
      </w:r>
      <w:r>
        <w:t xml:space="preserve">, wrack means “a remnant of something destroyed”; as a </w:t>
      </w:r>
      <w:r w:rsidRPr="00EB2D3C">
        <w:rPr>
          <w:b/>
          <w:bCs/>
        </w:rPr>
        <w:t>verb</w:t>
      </w:r>
      <w:r>
        <w:t>, it will mean, in these exercises, “to utterly ruin; wreck.”</w:t>
      </w:r>
    </w:p>
    <w:p w14:paraId="09E4624F" w14:textId="77777777" w:rsidR="008E0F10" w:rsidRDefault="008E0F10" w:rsidP="008E0F10"/>
    <w:p w14:paraId="199C2E11" w14:textId="7AD93C64" w:rsidR="008E0F10" w:rsidRPr="008E0F10" w:rsidRDefault="008E0F10" w:rsidP="008E0F10">
      <w:pPr>
        <w:pStyle w:val="ListParagraph"/>
        <w:numPr>
          <w:ilvl w:val="0"/>
          <w:numId w:val="4"/>
        </w:numPr>
        <w:rPr>
          <w:b/>
          <w:bCs/>
        </w:rPr>
      </w:pPr>
      <w:r>
        <w:t>***’s teacher shoed *** the ___________ where all the classroom supplies are kept.</w:t>
      </w:r>
    </w:p>
    <w:p w14:paraId="17A012F4" w14:textId="64793D6D" w:rsidR="008E0F10" w:rsidRPr="00490572" w:rsidRDefault="008E0F10" w:rsidP="008E0F10">
      <w:pPr>
        <w:pStyle w:val="ListParagraph"/>
        <w:numPr>
          <w:ilvl w:val="0"/>
          <w:numId w:val="4"/>
        </w:numPr>
        <w:rPr>
          <w:b/>
          <w:bCs/>
        </w:rPr>
      </w:pPr>
      <w:r>
        <w:t>The forest fire ___________ thousands of acres of wilderness.</w:t>
      </w:r>
    </w:p>
    <w:p w14:paraId="7303C6C5" w14:textId="77777777" w:rsidR="008E0F10" w:rsidRPr="00490572" w:rsidRDefault="008E0F10" w:rsidP="008E0F10">
      <w:pPr>
        <w:pStyle w:val="ListParagraph"/>
        <w:numPr>
          <w:ilvl w:val="0"/>
          <w:numId w:val="4"/>
        </w:numPr>
        <w:rPr>
          <w:b/>
          <w:bCs/>
        </w:rPr>
      </w:pPr>
      <w:r>
        <w:t>The luxury liner RMS Titanic is a ___________ on the bottom of the North Atlantic Ocean.</w:t>
      </w:r>
    </w:p>
    <w:p w14:paraId="72ED733E" w14:textId="77777777" w:rsidR="008E0F10" w:rsidRPr="00490572" w:rsidRDefault="008E0F10" w:rsidP="008E0F10">
      <w:pPr>
        <w:pStyle w:val="ListParagraph"/>
        <w:numPr>
          <w:ilvl w:val="0"/>
          <w:numId w:val="4"/>
        </w:numPr>
        <w:rPr>
          <w:b/>
          <w:bCs/>
        </w:rPr>
      </w:pPr>
      <w:r>
        <w:t>*** ___________ *** car by driving too fast during a blizzard.</w:t>
      </w:r>
    </w:p>
    <w:p w14:paraId="1A6AFF25" w14:textId="77777777" w:rsidR="008E0F10" w:rsidRPr="00EA530C" w:rsidRDefault="008E0F10" w:rsidP="008E0F10">
      <w:pPr>
        <w:pStyle w:val="ListParagraph"/>
        <w:numPr>
          <w:ilvl w:val="0"/>
          <w:numId w:val="4"/>
        </w:numPr>
        <w:rPr>
          <w:b/>
          <w:bCs/>
        </w:rPr>
      </w:pPr>
      <w:r>
        <w:t>The ___________ collapsed, spilling its contents all over the floor.</w:t>
      </w:r>
    </w:p>
    <w:p w14:paraId="02A7F94C" w14:textId="2314771C" w:rsidR="008E0F10" w:rsidRDefault="008E0F10" w:rsidP="008E0F10">
      <w:pPr>
        <w:rPr>
          <w:b/>
          <w:bCs/>
        </w:rPr>
      </w:pPr>
    </w:p>
    <w:p w14:paraId="632A44D6" w14:textId="679FB383" w:rsidR="008E0F10" w:rsidRDefault="008E0F10" w:rsidP="008E0F10">
      <w:pPr>
        <w:rPr>
          <w:b/>
          <w:bCs/>
        </w:rPr>
      </w:pPr>
    </w:p>
    <w:p w14:paraId="74B68666" w14:textId="194EE0C8" w:rsidR="008E0F10" w:rsidRDefault="008E0F10" w:rsidP="008E0F10">
      <w:pPr>
        <w:rPr>
          <w:b/>
          <w:bCs/>
        </w:rPr>
      </w:pPr>
    </w:p>
    <w:p w14:paraId="02121786" w14:textId="0B1D325F" w:rsidR="008E0F10" w:rsidRDefault="008E0F10" w:rsidP="008E0F10">
      <w:pPr>
        <w:rPr>
          <w:b/>
          <w:bCs/>
        </w:rPr>
      </w:pPr>
    </w:p>
    <w:p w14:paraId="7A220CF3" w14:textId="0757BE15" w:rsidR="008E0F10" w:rsidRDefault="008E0F10" w:rsidP="008E0F10">
      <w:pPr>
        <w:rPr>
          <w:b/>
          <w:bCs/>
        </w:rPr>
      </w:pPr>
    </w:p>
    <w:p w14:paraId="4C23E0E7" w14:textId="1777DD61" w:rsidR="008E0F10" w:rsidRDefault="008E0F10" w:rsidP="008E0F10">
      <w:pPr>
        <w:rPr>
          <w:b/>
          <w:bCs/>
        </w:rPr>
      </w:pPr>
    </w:p>
    <w:p w14:paraId="6C749572" w14:textId="4F9633FE" w:rsidR="008E0F10" w:rsidRDefault="008E0F10" w:rsidP="008E0F10">
      <w:pPr>
        <w:rPr>
          <w:b/>
          <w:bCs/>
        </w:rPr>
      </w:pPr>
    </w:p>
    <w:p w14:paraId="50558199" w14:textId="7B599AC1" w:rsidR="008E0F10" w:rsidRDefault="008E0F10" w:rsidP="008E0F10">
      <w:pPr>
        <w:rPr>
          <w:b/>
          <w:bCs/>
        </w:rPr>
      </w:pPr>
    </w:p>
    <w:p w14:paraId="3792C597" w14:textId="14B305DA" w:rsidR="008E0F10" w:rsidRDefault="008E0F10" w:rsidP="008E0F10">
      <w:pPr>
        <w:rPr>
          <w:b/>
          <w:bCs/>
        </w:rPr>
      </w:pPr>
    </w:p>
    <w:p w14:paraId="32F4476D" w14:textId="6064E229" w:rsidR="008E0F10" w:rsidRDefault="008E0F10" w:rsidP="008E0F10">
      <w:pPr>
        <w:rPr>
          <w:b/>
          <w:bCs/>
        </w:rPr>
      </w:pPr>
    </w:p>
    <w:p w14:paraId="19451643" w14:textId="0A73DA3D" w:rsidR="008E0F10" w:rsidRDefault="008E0F10" w:rsidP="008E0F10">
      <w:pPr>
        <w:rPr>
          <w:b/>
          <w:bCs/>
        </w:rPr>
      </w:pPr>
    </w:p>
    <w:p w14:paraId="19881E18" w14:textId="15F74095" w:rsidR="008E0F10" w:rsidRDefault="008E0F10" w:rsidP="008E0F10">
      <w:pPr>
        <w:rPr>
          <w:b/>
          <w:bCs/>
        </w:rPr>
      </w:pPr>
    </w:p>
    <w:p w14:paraId="49756101" w14:textId="37174B24" w:rsidR="008E0F10" w:rsidRDefault="008E0F10" w:rsidP="008E0F10">
      <w:pPr>
        <w:rPr>
          <w:b/>
          <w:bCs/>
        </w:rPr>
      </w:pPr>
    </w:p>
    <w:p w14:paraId="13AA6D83" w14:textId="0C37EE5E" w:rsidR="008E0F10" w:rsidRDefault="008E0F10" w:rsidP="008E0F10">
      <w:pPr>
        <w:rPr>
          <w:b/>
          <w:bCs/>
        </w:rPr>
      </w:pPr>
    </w:p>
    <w:p w14:paraId="58C05354" w14:textId="6549ACC8" w:rsidR="008E0F10" w:rsidRDefault="008E0F10" w:rsidP="008E0F10">
      <w:pPr>
        <w:rPr>
          <w:b/>
          <w:bCs/>
        </w:rPr>
      </w:pPr>
    </w:p>
    <w:p w14:paraId="56766ABE" w14:textId="17E9DF0E" w:rsidR="008E0F10" w:rsidRDefault="008E0F10" w:rsidP="008E0F10">
      <w:pPr>
        <w:rPr>
          <w:b/>
          <w:bCs/>
        </w:rPr>
      </w:pPr>
    </w:p>
    <w:p w14:paraId="021EE25F" w14:textId="75DF1885" w:rsidR="008E0F10" w:rsidRDefault="008E0F10" w:rsidP="008E0F10">
      <w:pPr>
        <w:rPr>
          <w:b/>
          <w:bCs/>
        </w:rPr>
      </w:pPr>
    </w:p>
    <w:p w14:paraId="0ABCA780" w14:textId="02728364" w:rsidR="008E0F10" w:rsidRDefault="008E0F10" w:rsidP="008E0F10">
      <w:pPr>
        <w:rPr>
          <w:b/>
          <w:bCs/>
        </w:rPr>
      </w:pPr>
    </w:p>
    <w:p w14:paraId="7E27350B" w14:textId="412ADD29" w:rsidR="008E0F10" w:rsidRDefault="008E0F10" w:rsidP="008E0F10">
      <w:pPr>
        <w:rPr>
          <w:b/>
          <w:bCs/>
        </w:rPr>
      </w:pPr>
    </w:p>
    <w:p w14:paraId="24734989" w14:textId="75D8C5DD" w:rsidR="008E0F10" w:rsidRDefault="008E0F10" w:rsidP="008E0F10">
      <w:pPr>
        <w:rPr>
          <w:b/>
          <w:bCs/>
        </w:rPr>
      </w:pPr>
    </w:p>
    <w:p w14:paraId="182B98DD" w14:textId="5B940736" w:rsidR="008E0F10" w:rsidRDefault="008E0F10" w:rsidP="008E0F10">
      <w:pPr>
        <w:rPr>
          <w:b/>
          <w:bCs/>
        </w:rPr>
      </w:pPr>
    </w:p>
    <w:p w14:paraId="58E593E8" w14:textId="7A681DB2" w:rsidR="008E0F10" w:rsidRDefault="008E0F10" w:rsidP="008E0F10">
      <w:pPr>
        <w:rPr>
          <w:b/>
          <w:bCs/>
        </w:rPr>
      </w:pPr>
    </w:p>
    <w:p w14:paraId="07481D85" w14:textId="74A12180" w:rsidR="008E0F10" w:rsidRDefault="008E0F10" w:rsidP="008E0F10">
      <w:pPr>
        <w:rPr>
          <w:b/>
          <w:bCs/>
        </w:rPr>
      </w:pPr>
    </w:p>
    <w:p w14:paraId="648F0F74" w14:textId="5F50BAF7" w:rsidR="008E0F10" w:rsidRDefault="008E0F10" w:rsidP="008E0F10">
      <w:pPr>
        <w:rPr>
          <w:b/>
          <w:bCs/>
        </w:rPr>
      </w:pPr>
    </w:p>
    <w:p w14:paraId="3721902A" w14:textId="1DA46D75" w:rsidR="008E0F10" w:rsidRDefault="008E0F10" w:rsidP="008E0F10">
      <w:pPr>
        <w:rPr>
          <w:b/>
          <w:bCs/>
        </w:rPr>
      </w:pPr>
    </w:p>
    <w:p w14:paraId="4807DEF2" w14:textId="7100C1A7" w:rsidR="008E0F10" w:rsidRDefault="008E0F10" w:rsidP="008E0F10">
      <w:pPr>
        <w:rPr>
          <w:b/>
          <w:bCs/>
        </w:rPr>
      </w:pPr>
    </w:p>
    <w:p w14:paraId="45121868" w14:textId="623F279E" w:rsidR="008E0F10" w:rsidRDefault="008E0F10" w:rsidP="008E0F10">
      <w:pPr>
        <w:rPr>
          <w:b/>
          <w:bCs/>
        </w:rPr>
      </w:pPr>
    </w:p>
    <w:p w14:paraId="2BDFD06F" w14:textId="444C0BB7" w:rsidR="008E0F10" w:rsidRDefault="008E0F10" w:rsidP="008E0F10">
      <w:pPr>
        <w:rPr>
          <w:b/>
          <w:bCs/>
        </w:rPr>
      </w:pPr>
    </w:p>
    <w:p w14:paraId="346A39B5" w14:textId="6A34A081" w:rsidR="008E0F10" w:rsidRDefault="008E0F10" w:rsidP="008E0F10">
      <w:pPr>
        <w:rPr>
          <w:b/>
          <w:bCs/>
        </w:rPr>
      </w:pPr>
    </w:p>
    <w:p w14:paraId="7FFE6733" w14:textId="5DCA16C5" w:rsidR="008E0F10" w:rsidRDefault="008E0F10" w:rsidP="008E0F10">
      <w:pPr>
        <w:rPr>
          <w:b/>
          <w:bCs/>
        </w:rPr>
      </w:pPr>
    </w:p>
    <w:p w14:paraId="2CD87E86" w14:textId="087AB74B" w:rsidR="008E0F10" w:rsidRDefault="008E0F10" w:rsidP="008E0F10">
      <w:pPr>
        <w:rPr>
          <w:b/>
          <w:bCs/>
        </w:rPr>
      </w:pPr>
    </w:p>
    <w:p w14:paraId="66D67F33" w14:textId="4DDAC841" w:rsidR="008E0F10" w:rsidRDefault="008E0F10" w:rsidP="008E0F10">
      <w:pPr>
        <w:rPr>
          <w:b/>
          <w:bCs/>
        </w:rPr>
      </w:pPr>
    </w:p>
    <w:p w14:paraId="5D4141B3" w14:textId="2B8252EF" w:rsidR="008E0F10" w:rsidRDefault="008E0F10" w:rsidP="008E0F10">
      <w:pPr>
        <w:rPr>
          <w:b/>
          <w:bCs/>
        </w:rPr>
      </w:pPr>
    </w:p>
    <w:p w14:paraId="41937EF3" w14:textId="77777777" w:rsidR="008E0F10" w:rsidRPr="00B12619" w:rsidRDefault="008E0F10" w:rsidP="008E0F1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27A0578" w14:textId="77777777" w:rsidR="008E0F10" w:rsidRDefault="008E0F10" w:rsidP="008E0F10">
      <w:r>
        <w:rPr>
          <w:b/>
        </w:rPr>
        <w:t xml:space="preserve">Homophone Worksheet: </w:t>
      </w:r>
      <w:r w:rsidRPr="006504E9">
        <w:rPr>
          <w:b/>
          <w:i/>
        </w:rPr>
        <w:t>Rack</w:t>
      </w:r>
      <w:r>
        <w:rPr>
          <w:b/>
        </w:rPr>
        <w:t xml:space="preserve"> and </w:t>
      </w:r>
      <w:r w:rsidRPr="006504E9">
        <w:rPr>
          <w:b/>
          <w:i/>
        </w:rPr>
        <w:t>Wrack</w:t>
      </w:r>
      <w:r>
        <w:rPr>
          <w:b/>
        </w:rPr>
        <w:t xml:space="preserve">, </w:t>
      </w:r>
      <w:r w:rsidRPr="006336D6">
        <w:rPr>
          <w:b/>
        </w:rPr>
        <w:t>Worksheet</w:t>
      </w:r>
      <w:r>
        <w:rPr>
          <w:b/>
        </w:rPr>
        <w:t xml:space="preserve">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1B684F">
        <w:rPr>
          <w:b/>
          <w:bCs/>
        </w:rPr>
        <w:t>rack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wrack</w:t>
      </w:r>
      <w:r>
        <w:t>. Remember this about these two words:</w:t>
      </w:r>
    </w:p>
    <w:p w14:paraId="2E30BA97" w14:textId="77777777" w:rsidR="008E0F10" w:rsidRDefault="008E0F10" w:rsidP="008E0F10"/>
    <w:p w14:paraId="1E72FF36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Rack </w:t>
      </w:r>
      <w:r>
        <w:t xml:space="preserve">is a polysemous word that crosses the parts of speech, but we’ll limit its use, on this worksheet, to one meaning as a </w:t>
      </w:r>
      <w:r w:rsidRPr="005E311F">
        <w:rPr>
          <w:b/>
          <w:bCs/>
        </w:rPr>
        <w:t>noun</w:t>
      </w:r>
      <w:r>
        <w:t xml:space="preserve"> and one as a </w:t>
      </w:r>
      <w:r w:rsidRPr="005E311F">
        <w:rPr>
          <w:b/>
          <w:bCs/>
        </w:rPr>
        <w:t>verb</w:t>
      </w:r>
      <w:r>
        <w:t xml:space="preserve">. As a </w:t>
      </w:r>
      <w:r w:rsidRPr="005E311F">
        <w:rPr>
          <w:b/>
          <w:bCs/>
        </w:rPr>
        <w:t>noun</w:t>
      </w:r>
      <w:r>
        <w:t xml:space="preserve">, we have a common definition: “a framework, stand, or grating on or in which articles are placed.” As a </w:t>
      </w:r>
      <w:r w:rsidRPr="005E311F">
        <w:rPr>
          <w:b/>
          <w:bCs/>
        </w:rPr>
        <w:t>verb</w:t>
      </w:r>
      <w:r>
        <w:t>, we’ll use, again, the most commonly used definition: “to cause to suffer torture pain, anguish, or ruin.</w:t>
      </w:r>
    </w:p>
    <w:p w14:paraId="3CB5719D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Wrack </w:t>
      </w:r>
      <w:r>
        <w:t xml:space="preserve">is also a polysemous word with, unsurprisingly, similar meanings to </w:t>
      </w:r>
      <w:r w:rsidRPr="005E311F">
        <w:rPr>
          <w:i/>
          <w:iCs/>
        </w:rPr>
        <w:t>rack</w:t>
      </w:r>
      <w:r>
        <w:t xml:space="preserve">. We’ll choose from two meanings for this exercise: as a </w:t>
      </w:r>
      <w:r w:rsidRPr="005E311F">
        <w:rPr>
          <w:b/>
          <w:bCs/>
        </w:rPr>
        <w:t>noun</w:t>
      </w:r>
      <w:r>
        <w:t xml:space="preserve">, wrack means “a remnant of something destroyed”; as a </w:t>
      </w:r>
      <w:r w:rsidRPr="00EB2D3C">
        <w:rPr>
          <w:b/>
          <w:bCs/>
        </w:rPr>
        <w:t>verb</w:t>
      </w:r>
      <w:r>
        <w:t>, it will mean, in these exercises, “to utterly ruin; wreck.”</w:t>
      </w:r>
    </w:p>
    <w:p w14:paraId="17D47A51" w14:textId="77777777" w:rsidR="008E0F10" w:rsidRDefault="008E0F10" w:rsidP="008E0F10"/>
    <w:p w14:paraId="4D652694" w14:textId="49C4A874" w:rsidR="008E0F10" w:rsidRPr="008E0F10" w:rsidRDefault="008E0F10" w:rsidP="008E0F10">
      <w:pPr>
        <w:pStyle w:val="ListParagraph"/>
        <w:numPr>
          <w:ilvl w:val="0"/>
          <w:numId w:val="5"/>
        </w:numPr>
        <w:rPr>
          <w:b/>
          <w:bCs/>
        </w:rPr>
      </w:pPr>
      <w:r>
        <w:t>The cat thought the mouse it caught was a toy, but by playing with the rodent, the cat ___________ it.</w:t>
      </w:r>
    </w:p>
    <w:p w14:paraId="3C85DB99" w14:textId="267257F4" w:rsidR="008E0F10" w:rsidRPr="00622E79" w:rsidRDefault="008E0F10" w:rsidP="008E0F10">
      <w:pPr>
        <w:pStyle w:val="ListParagraph"/>
        <w:numPr>
          <w:ilvl w:val="0"/>
          <w:numId w:val="5"/>
        </w:numPr>
        <w:rPr>
          <w:b/>
          <w:bCs/>
        </w:rPr>
      </w:pPr>
      <w:r>
        <w:t>Because the noise of the chainsaw outside ***’s window ___________ *** concentration, *** gained an understanding of what the term “nerve-wracking” means.</w:t>
      </w:r>
    </w:p>
    <w:p w14:paraId="764662A2" w14:textId="77777777" w:rsidR="008E0F10" w:rsidRPr="00622E79" w:rsidRDefault="008E0F10" w:rsidP="008E0F10">
      <w:pPr>
        <w:pStyle w:val="ListParagraph"/>
        <w:numPr>
          <w:ilvl w:val="0"/>
          <w:numId w:val="5"/>
        </w:numPr>
        <w:rPr>
          <w:b/>
          <w:bCs/>
        </w:rPr>
      </w:pPr>
      <w:r>
        <w:t>*** needs a ___________ for storing tools in *** workshop.</w:t>
      </w:r>
    </w:p>
    <w:p w14:paraId="0542C9D4" w14:textId="77777777" w:rsidR="008E0F10" w:rsidRPr="00622E79" w:rsidRDefault="008E0F10" w:rsidP="008E0F10">
      <w:pPr>
        <w:pStyle w:val="ListParagraph"/>
        <w:numPr>
          <w:ilvl w:val="0"/>
          <w:numId w:val="5"/>
        </w:numPr>
        <w:rPr>
          <w:b/>
          <w:bCs/>
        </w:rPr>
      </w:pPr>
      <w:r>
        <w:t>*** still listens to and owns a lot of CDs, which *** keeps on a rack with *** TV, wireless router, and DVD player.</w:t>
      </w:r>
    </w:p>
    <w:p w14:paraId="6E458FEC" w14:textId="77777777" w:rsidR="008E0F10" w:rsidRPr="00EA530C" w:rsidRDefault="008E0F10" w:rsidP="008E0F10">
      <w:pPr>
        <w:pStyle w:val="ListParagraph"/>
        <w:numPr>
          <w:ilvl w:val="0"/>
          <w:numId w:val="5"/>
        </w:numPr>
        <w:rPr>
          <w:b/>
          <w:bCs/>
        </w:rPr>
      </w:pPr>
      <w:r>
        <w:t>The carelessly sarcastic teacher ___________ ***’s ability to enjoy school.</w:t>
      </w:r>
    </w:p>
    <w:p w14:paraId="41B46BAC" w14:textId="1A7B4B62" w:rsidR="008E0F10" w:rsidRDefault="008E0F10" w:rsidP="008E0F10">
      <w:pPr>
        <w:rPr>
          <w:b/>
          <w:bCs/>
        </w:rPr>
      </w:pPr>
    </w:p>
    <w:p w14:paraId="0707B4D0" w14:textId="4DB04A9B" w:rsidR="008E0F10" w:rsidRDefault="008E0F10" w:rsidP="008E0F10">
      <w:pPr>
        <w:rPr>
          <w:b/>
          <w:bCs/>
        </w:rPr>
      </w:pPr>
    </w:p>
    <w:p w14:paraId="7F2AFB3D" w14:textId="2EF558AF" w:rsidR="008E0F10" w:rsidRDefault="008E0F10" w:rsidP="008E0F10">
      <w:pPr>
        <w:rPr>
          <w:b/>
          <w:bCs/>
        </w:rPr>
      </w:pPr>
    </w:p>
    <w:p w14:paraId="1557FF6D" w14:textId="6BEEC7DF" w:rsidR="008E0F10" w:rsidRDefault="008E0F10" w:rsidP="008E0F10">
      <w:pPr>
        <w:rPr>
          <w:b/>
          <w:bCs/>
        </w:rPr>
      </w:pPr>
    </w:p>
    <w:p w14:paraId="42769698" w14:textId="5A7C244D" w:rsidR="008E0F10" w:rsidRDefault="008E0F10" w:rsidP="008E0F10">
      <w:pPr>
        <w:rPr>
          <w:b/>
          <w:bCs/>
        </w:rPr>
      </w:pPr>
    </w:p>
    <w:p w14:paraId="67898B11" w14:textId="22A8F700" w:rsidR="008E0F10" w:rsidRDefault="008E0F10" w:rsidP="008E0F10">
      <w:pPr>
        <w:rPr>
          <w:b/>
          <w:bCs/>
        </w:rPr>
      </w:pPr>
    </w:p>
    <w:p w14:paraId="47187D16" w14:textId="118396C7" w:rsidR="008E0F10" w:rsidRDefault="008E0F10" w:rsidP="008E0F10">
      <w:pPr>
        <w:rPr>
          <w:b/>
          <w:bCs/>
        </w:rPr>
      </w:pPr>
    </w:p>
    <w:p w14:paraId="003C0559" w14:textId="19A5CB86" w:rsidR="008E0F10" w:rsidRDefault="008E0F10" w:rsidP="008E0F10">
      <w:pPr>
        <w:rPr>
          <w:b/>
          <w:bCs/>
        </w:rPr>
      </w:pPr>
    </w:p>
    <w:p w14:paraId="087DA342" w14:textId="56ECD913" w:rsidR="008E0F10" w:rsidRDefault="008E0F10" w:rsidP="008E0F10">
      <w:pPr>
        <w:rPr>
          <w:b/>
          <w:bCs/>
        </w:rPr>
      </w:pPr>
    </w:p>
    <w:p w14:paraId="57507F7B" w14:textId="46376BF9" w:rsidR="008E0F10" w:rsidRDefault="008E0F10" w:rsidP="008E0F10">
      <w:pPr>
        <w:rPr>
          <w:b/>
          <w:bCs/>
        </w:rPr>
      </w:pPr>
    </w:p>
    <w:p w14:paraId="57360493" w14:textId="4E5A626E" w:rsidR="008E0F10" w:rsidRDefault="008E0F10" w:rsidP="008E0F10">
      <w:pPr>
        <w:rPr>
          <w:b/>
          <w:bCs/>
        </w:rPr>
      </w:pPr>
    </w:p>
    <w:p w14:paraId="7C7EE66E" w14:textId="2B5B0D50" w:rsidR="008E0F10" w:rsidRDefault="008E0F10" w:rsidP="008E0F10">
      <w:pPr>
        <w:rPr>
          <w:b/>
          <w:bCs/>
        </w:rPr>
      </w:pPr>
    </w:p>
    <w:p w14:paraId="5F1A7992" w14:textId="15B6C922" w:rsidR="008E0F10" w:rsidRDefault="008E0F10" w:rsidP="008E0F10">
      <w:pPr>
        <w:rPr>
          <w:b/>
          <w:bCs/>
        </w:rPr>
      </w:pPr>
    </w:p>
    <w:p w14:paraId="204ED0D4" w14:textId="0AAE26B1" w:rsidR="008E0F10" w:rsidRDefault="008E0F10" w:rsidP="008E0F10">
      <w:pPr>
        <w:rPr>
          <w:b/>
          <w:bCs/>
        </w:rPr>
      </w:pPr>
    </w:p>
    <w:p w14:paraId="560F0753" w14:textId="1998EFBE" w:rsidR="008E0F10" w:rsidRDefault="008E0F10" w:rsidP="008E0F10">
      <w:pPr>
        <w:rPr>
          <w:b/>
          <w:bCs/>
        </w:rPr>
      </w:pPr>
    </w:p>
    <w:p w14:paraId="1B3217C7" w14:textId="6BC6F945" w:rsidR="008E0F10" w:rsidRDefault="008E0F10" w:rsidP="008E0F10">
      <w:pPr>
        <w:rPr>
          <w:b/>
          <w:bCs/>
        </w:rPr>
      </w:pPr>
    </w:p>
    <w:p w14:paraId="4B55ACF3" w14:textId="30D8BADF" w:rsidR="008E0F10" w:rsidRDefault="008E0F10" w:rsidP="008E0F10">
      <w:pPr>
        <w:rPr>
          <w:b/>
          <w:bCs/>
        </w:rPr>
      </w:pPr>
    </w:p>
    <w:p w14:paraId="0585D9A1" w14:textId="7AFA9614" w:rsidR="008E0F10" w:rsidRDefault="008E0F10" w:rsidP="008E0F10">
      <w:pPr>
        <w:rPr>
          <w:b/>
          <w:bCs/>
        </w:rPr>
      </w:pPr>
    </w:p>
    <w:p w14:paraId="7A5C7DFD" w14:textId="495A5583" w:rsidR="008E0F10" w:rsidRDefault="008E0F10" w:rsidP="008E0F10">
      <w:pPr>
        <w:rPr>
          <w:b/>
          <w:bCs/>
        </w:rPr>
      </w:pPr>
    </w:p>
    <w:p w14:paraId="298F4D25" w14:textId="798F5403" w:rsidR="008E0F10" w:rsidRDefault="008E0F10" w:rsidP="008E0F10">
      <w:pPr>
        <w:rPr>
          <w:b/>
          <w:bCs/>
        </w:rPr>
      </w:pPr>
    </w:p>
    <w:p w14:paraId="0A96F38D" w14:textId="5C0A1075" w:rsidR="008E0F10" w:rsidRDefault="008E0F10" w:rsidP="008E0F10">
      <w:pPr>
        <w:rPr>
          <w:b/>
          <w:bCs/>
        </w:rPr>
      </w:pPr>
    </w:p>
    <w:p w14:paraId="0926471A" w14:textId="1C8267D2" w:rsidR="008E0F10" w:rsidRDefault="008E0F10" w:rsidP="008E0F10">
      <w:pPr>
        <w:rPr>
          <w:b/>
          <w:bCs/>
        </w:rPr>
      </w:pPr>
    </w:p>
    <w:p w14:paraId="51D59FAE" w14:textId="0B5BBF7D" w:rsidR="008E0F10" w:rsidRDefault="008E0F10" w:rsidP="008E0F10">
      <w:pPr>
        <w:rPr>
          <w:b/>
          <w:bCs/>
        </w:rPr>
      </w:pPr>
    </w:p>
    <w:p w14:paraId="59CDD9C1" w14:textId="4927958F" w:rsidR="008E0F10" w:rsidRDefault="008E0F10" w:rsidP="008E0F10">
      <w:pPr>
        <w:rPr>
          <w:b/>
          <w:bCs/>
        </w:rPr>
      </w:pPr>
    </w:p>
    <w:p w14:paraId="0EA15DA1" w14:textId="5F919253" w:rsidR="008E0F10" w:rsidRDefault="008E0F10" w:rsidP="008E0F10">
      <w:pPr>
        <w:rPr>
          <w:b/>
          <w:bCs/>
        </w:rPr>
      </w:pPr>
    </w:p>
    <w:p w14:paraId="6EA753C4" w14:textId="24456956" w:rsidR="008E0F10" w:rsidRDefault="008E0F10" w:rsidP="008E0F10">
      <w:pPr>
        <w:rPr>
          <w:b/>
          <w:bCs/>
        </w:rPr>
      </w:pPr>
    </w:p>
    <w:p w14:paraId="15E6C7B6" w14:textId="51883ED3" w:rsidR="008E0F10" w:rsidRDefault="008E0F10" w:rsidP="008E0F10">
      <w:pPr>
        <w:rPr>
          <w:b/>
          <w:bCs/>
        </w:rPr>
      </w:pPr>
    </w:p>
    <w:p w14:paraId="72DEF6D9" w14:textId="6EB0C6A2" w:rsidR="008E0F10" w:rsidRDefault="008E0F10" w:rsidP="008E0F10">
      <w:pPr>
        <w:rPr>
          <w:b/>
          <w:bCs/>
        </w:rPr>
      </w:pPr>
    </w:p>
    <w:p w14:paraId="0EC132F6" w14:textId="24CCAF75" w:rsidR="008E0F10" w:rsidRDefault="008E0F10" w:rsidP="008E0F10">
      <w:pPr>
        <w:rPr>
          <w:b/>
          <w:bCs/>
        </w:rPr>
      </w:pPr>
    </w:p>
    <w:p w14:paraId="5B73D5CC" w14:textId="05DDD917" w:rsidR="008E0F10" w:rsidRDefault="008E0F10" w:rsidP="008E0F10">
      <w:pPr>
        <w:rPr>
          <w:b/>
          <w:bCs/>
        </w:rPr>
      </w:pPr>
    </w:p>
    <w:p w14:paraId="2ADE0300" w14:textId="2225E0F5" w:rsidR="008E0F10" w:rsidRDefault="008E0F10" w:rsidP="008E0F10">
      <w:pPr>
        <w:rPr>
          <w:b/>
          <w:bCs/>
        </w:rPr>
      </w:pPr>
    </w:p>
    <w:p w14:paraId="3986AFDD" w14:textId="77777777" w:rsidR="008E0F10" w:rsidRPr="00B12619" w:rsidRDefault="008E0F10" w:rsidP="008E0F1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F157CCF" w14:textId="77777777" w:rsidR="008E0F10" w:rsidRDefault="008E0F10" w:rsidP="008E0F10">
      <w:r>
        <w:rPr>
          <w:b/>
        </w:rPr>
        <w:t xml:space="preserve">Homophone Worksheet: </w:t>
      </w:r>
      <w:r w:rsidRPr="006504E9">
        <w:rPr>
          <w:b/>
          <w:i/>
        </w:rPr>
        <w:t>Rack</w:t>
      </w:r>
      <w:r>
        <w:rPr>
          <w:b/>
        </w:rPr>
        <w:t xml:space="preserve"> and </w:t>
      </w:r>
      <w:r w:rsidRPr="006504E9">
        <w:rPr>
          <w:b/>
          <w:i/>
        </w:rPr>
        <w:t>Wrack</w:t>
      </w:r>
      <w:r>
        <w:rPr>
          <w:b/>
        </w:rPr>
        <w:t xml:space="preserve">, </w:t>
      </w:r>
      <w:r w:rsidRPr="006336D6">
        <w:rPr>
          <w:b/>
        </w:rPr>
        <w:t>Worksheet</w:t>
      </w:r>
      <w:r>
        <w:rPr>
          <w:b/>
        </w:rPr>
        <w:t xml:space="preserve">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1B684F">
        <w:rPr>
          <w:b/>
          <w:bCs/>
        </w:rPr>
        <w:t>rack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wrack</w:t>
      </w:r>
      <w:r>
        <w:t>. Remember this about these two words:</w:t>
      </w:r>
    </w:p>
    <w:p w14:paraId="766214FF" w14:textId="77777777" w:rsidR="008E0F10" w:rsidRDefault="008E0F10" w:rsidP="008E0F10"/>
    <w:p w14:paraId="2BCC67F5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Rack </w:t>
      </w:r>
      <w:r>
        <w:t xml:space="preserve">is a polysemous word that crosses the parts of speech, but we’ll limit its use, on this worksheet, to one meaning as a </w:t>
      </w:r>
      <w:r w:rsidRPr="005E311F">
        <w:rPr>
          <w:b/>
          <w:bCs/>
        </w:rPr>
        <w:t>noun</w:t>
      </w:r>
      <w:r>
        <w:t xml:space="preserve"> and one as a </w:t>
      </w:r>
      <w:r w:rsidRPr="005E311F">
        <w:rPr>
          <w:b/>
          <w:bCs/>
        </w:rPr>
        <w:t>verb</w:t>
      </w:r>
      <w:r>
        <w:t xml:space="preserve">. As a </w:t>
      </w:r>
      <w:r w:rsidRPr="005E311F">
        <w:rPr>
          <w:b/>
          <w:bCs/>
        </w:rPr>
        <w:t>noun</w:t>
      </w:r>
      <w:r>
        <w:t xml:space="preserve">, we have a common definition: “a framework, stand, or grating on or in which articles are placed.” As a </w:t>
      </w:r>
      <w:r w:rsidRPr="005E311F">
        <w:rPr>
          <w:b/>
          <w:bCs/>
        </w:rPr>
        <w:t>verb</w:t>
      </w:r>
      <w:r>
        <w:t>, we’ll use, again, the most commonly used definition: “to cause to suffer torture pain, anguish, or ruin.</w:t>
      </w:r>
    </w:p>
    <w:p w14:paraId="5BBCFC71" w14:textId="77777777" w:rsidR="008E0F10" w:rsidRDefault="008E0F10" w:rsidP="008E0F10">
      <w:pPr>
        <w:pStyle w:val="ListParagraph"/>
        <w:numPr>
          <w:ilvl w:val="0"/>
          <w:numId w:val="1"/>
        </w:numPr>
      </w:pPr>
      <w:r>
        <w:rPr>
          <w:b/>
          <w:bCs/>
          <w:i/>
          <w:iCs/>
        </w:rPr>
        <w:t xml:space="preserve">Wrack </w:t>
      </w:r>
      <w:r>
        <w:t xml:space="preserve">is also a polysemous word with, unsurprisingly, similar meanings to </w:t>
      </w:r>
      <w:r w:rsidRPr="005E311F">
        <w:rPr>
          <w:i/>
          <w:iCs/>
        </w:rPr>
        <w:t>rack</w:t>
      </w:r>
      <w:r>
        <w:t xml:space="preserve">. We’ll choose from two meanings for this exercise: as a </w:t>
      </w:r>
      <w:r w:rsidRPr="005E311F">
        <w:rPr>
          <w:b/>
          <w:bCs/>
        </w:rPr>
        <w:t>noun</w:t>
      </w:r>
      <w:r>
        <w:t xml:space="preserve">, wrack means “a remnant of something destroyed”; as a </w:t>
      </w:r>
      <w:r w:rsidRPr="00EB2D3C">
        <w:rPr>
          <w:b/>
          <w:bCs/>
        </w:rPr>
        <w:t>verb</w:t>
      </w:r>
      <w:r>
        <w:t>, it will mean, in these exercises, “to utterly ruin; wreck.”</w:t>
      </w:r>
    </w:p>
    <w:p w14:paraId="7C2D5E1A" w14:textId="77777777" w:rsidR="008E0F10" w:rsidRDefault="008E0F10" w:rsidP="008E0F10"/>
    <w:p w14:paraId="73801097" w14:textId="19F419C1" w:rsidR="008E0F10" w:rsidRPr="008E0F10" w:rsidRDefault="008E0F10" w:rsidP="008E0F10">
      <w:pPr>
        <w:pStyle w:val="ListParagraph"/>
        <w:numPr>
          <w:ilvl w:val="0"/>
          <w:numId w:val="6"/>
        </w:numPr>
        <w:rPr>
          <w:b/>
          <w:bCs/>
        </w:rPr>
      </w:pPr>
      <w:r>
        <w:t>*** has five external hard drives on a ___________ that back up *** computer.</w:t>
      </w:r>
    </w:p>
    <w:p w14:paraId="13096885" w14:textId="566CEAC6" w:rsidR="008E0F10" w:rsidRPr="008E0F10" w:rsidRDefault="008E0F10" w:rsidP="008E0F10">
      <w:pPr>
        <w:pStyle w:val="ListParagraph"/>
        <w:numPr>
          <w:ilvl w:val="0"/>
          <w:numId w:val="6"/>
        </w:numPr>
        <w:rPr>
          <w:b/>
          <w:bCs/>
        </w:rPr>
      </w:pPr>
      <w:r>
        <w:t>*** noticed a ___________ of an old car in the bottom of a ravine.</w:t>
      </w:r>
    </w:p>
    <w:p w14:paraId="6AFB6CF0" w14:textId="77777777" w:rsidR="008E0F10" w:rsidRPr="005F7387" w:rsidRDefault="008E0F10" w:rsidP="008E0F10">
      <w:pPr>
        <w:pStyle w:val="ListParagraph"/>
        <w:numPr>
          <w:ilvl w:val="0"/>
          <w:numId w:val="6"/>
        </w:numPr>
        <w:rPr>
          <w:b/>
          <w:bCs/>
        </w:rPr>
      </w:pPr>
      <w:r>
        <w:t>The Spanish Inquisition, basically the secret police force of the Catholic Church from the 15</w:t>
      </w:r>
      <w:r w:rsidRPr="005F7387">
        <w:rPr>
          <w:vertAlign w:val="superscript"/>
        </w:rPr>
        <w:t>th</w:t>
      </w:r>
      <w:r>
        <w:t xml:space="preserve"> to the 19</w:t>
      </w:r>
      <w:r w:rsidRPr="005F7387">
        <w:rPr>
          <w:vertAlign w:val="superscript"/>
        </w:rPr>
        <w:t>th</w:t>
      </w:r>
      <w:r>
        <w:t xml:space="preserve"> centuries, ___________ people it considered heretics.</w:t>
      </w:r>
    </w:p>
    <w:p w14:paraId="4A8F1CFC" w14:textId="77777777" w:rsidR="008E0F10" w:rsidRPr="005F7387" w:rsidRDefault="008E0F10" w:rsidP="008E0F10">
      <w:pPr>
        <w:pStyle w:val="ListParagraph"/>
        <w:numPr>
          <w:ilvl w:val="0"/>
          <w:numId w:val="6"/>
        </w:numPr>
        <w:rPr>
          <w:b/>
          <w:bCs/>
        </w:rPr>
      </w:pPr>
      <w:r>
        <w:t>The great comedian Lenny Bruce, who was constantly arrested for the things he said on state, became a ___________ of a man because of this constant harassment.</w:t>
      </w:r>
    </w:p>
    <w:p w14:paraId="6F57DBAA" w14:textId="77777777" w:rsidR="008E0F10" w:rsidRPr="005F7387" w:rsidRDefault="008E0F10" w:rsidP="008E0F10">
      <w:pPr>
        <w:pStyle w:val="ListParagraph"/>
        <w:numPr>
          <w:ilvl w:val="0"/>
          <w:numId w:val="6"/>
        </w:numPr>
        <w:rPr>
          <w:b/>
          <w:bCs/>
        </w:rPr>
      </w:pPr>
      <w:r>
        <w:t>The ___________ that holds the potato chips is at the back of the store.</w:t>
      </w:r>
    </w:p>
    <w:p w14:paraId="2233D532" w14:textId="77777777" w:rsidR="008E0F10" w:rsidRPr="008E0F10" w:rsidRDefault="008E0F10" w:rsidP="008E0F10">
      <w:pPr>
        <w:rPr>
          <w:b/>
          <w:bCs/>
        </w:rPr>
      </w:pPr>
    </w:p>
    <w:sectPr w:rsidR="008E0F10" w:rsidRPr="008E0F10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BE60AA"/>
    <w:multiLevelType w:val="hybridMultilevel"/>
    <w:tmpl w:val="0810B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F676F"/>
    <w:multiLevelType w:val="hybridMultilevel"/>
    <w:tmpl w:val="5222573A"/>
    <w:lvl w:ilvl="0" w:tplc="CB6A350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1B790E"/>
    <w:multiLevelType w:val="hybridMultilevel"/>
    <w:tmpl w:val="46E07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8C68E3"/>
    <w:multiLevelType w:val="hybridMultilevel"/>
    <w:tmpl w:val="D62252CC"/>
    <w:lvl w:ilvl="0" w:tplc="B9C0995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830379"/>
    <w:multiLevelType w:val="hybridMultilevel"/>
    <w:tmpl w:val="46524238"/>
    <w:lvl w:ilvl="0" w:tplc="EF7065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ED320B"/>
    <w:multiLevelType w:val="hybridMultilevel"/>
    <w:tmpl w:val="D2A0F080"/>
    <w:lvl w:ilvl="0" w:tplc="DCEC0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07014F"/>
    <w:rsid w:val="001B684F"/>
    <w:rsid w:val="00351A22"/>
    <w:rsid w:val="00376123"/>
    <w:rsid w:val="005E311F"/>
    <w:rsid w:val="006336D6"/>
    <w:rsid w:val="006504E9"/>
    <w:rsid w:val="0069058D"/>
    <w:rsid w:val="006C4E87"/>
    <w:rsid w:val="00730AC3"/>
    <w:rsid w:val="008E0F10"/>
    <w:rsid w:val="00EA530C"/>
    <w:rsid w:val="00EB2D3C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6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18</TotalTime>
  <Pages>5</Pages>
  <Words>1083</Words>
  <Characters>6178</Characters>
  <Application>Microsoft Office Word</Application>
  <DocSecurity>0</DocSecurity>
  <Lines>51</Lines>
  <Paragraphs>14</Paragraphs>
  <ScaleCrop>false</ScaleCrop>
  <Company>New York City Department of Education</Company>
  <LinksUpToDate>false</LinksUpToDate>
  <CharactersWithSpaces>7247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2017-06-16T20:36:00Z</dcterms:created>
  <dcterms:modified xsi:type="dcterms:W3CDTF">2020-08-13T15:24:00Z</dcterms:modified>
</cp:coreProperties>
</file>