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7A1329">
        <w:rPr>
          <w:b/>
          <w:i/>
        </w:rPr>
        <w:t>Exhort</w:t>
      </w:r>
      <w:r w:rsidR="00F24EDE">
        <w:rPr>
          <w:b/>
        </w:rPr>
        <w:t xml:space="preserve"> (</w:t>
      </w:r>
      <w:r w:rsidR="007A1329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7A1329" w:rsidRDefault="007A1329" w:rsidP="00F24EDE"/>
    <w:p w:rsidR="007A1329" w:rsidRPr="002538D7" w:rsidRDefault="002538D7" w:rsidP="007A132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2538D7">
        <w:rPr>
          <w:i/>
          <w:iCs/>
        </w:rPr>
        <w:t>exhorted</w:t>
      </w:r>
      <w:r>
        <w:t xml:space="preserve"> *** friends to give generously to charity.</w:t>
      </w:r>
    </w:p>
    <w:p w:rsidR="002538D7" w:rsidRPr="002538D7" w:rsidRDefault="002538D7" w:rsidP="007A132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political candidate </w:t>
      </w:r>
      <w:r w:rsidRPr="002538D7">
        <w:rPr>
          <w:i/>
          <w:iCs/>
        </w:rPr>
        <w:t>exhorted</w:t>
      </w:r>
      <w:r>
        <w:rPr>
          <w:i/>
          <w:iCs/>
        </w:rPr>
        <w:t xml:space="preserve"> </w:t>
      </w:r>
      <w:r>
        <w:t>the members of his audience to vote for him.</w:t>
      </w:r>
    </w:p>
    <w:p w:rsidR="002538D7" w:rsidRPr="002538D7" w:rsidRDefault="002538D7" w:rsidP="007A132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has </w:t>
      </w:r>
      <w:r w:rsidRPr="002538D7">
        <w:rPr>
          <w:i/>
          <w:iCs/>
        </w:rPr>
        <w:t>exhorted</w:t>
      </w:r>
      <w:r>
        <w:rPr>
          <w:i/>
          <w:iCs/>
        </w:rPr>
        <w:t xml:space="preserve"> </w:t>
      </w:r>
      <w:r>
        <w:t>the world to take climate change more seriously.</w:t>
      </w:r>
    </w:p>
    <w:p w:rsidR="002538D7" w:rsidRPr="002538D7" w:rsidRDefault="002538D7" w:rsidP="007A132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teacher </w:t>
      </w:r>
      <w:r w:rsidRPr="002538D7">
        <w:rPr>
          <w:i/>
          <w:iCs/>
        </w:rPr>
        <w:t>exhorted</w:t>
      </w:r>
      <w:r>
        <w:rPr>
          <w:i/>
          <w:iCs/>
        </w:rPr>
        <w:t xml:space="preserve"> </w:t>
      </w:r>
      <w:r>
        <w:t>her students to complete their homework.</w:t>
      </w:r>
    </w:p>
    <w:p w:rsidR="002538D7" w:rsidRPr="007A1329" w:rsidRDefault="002538D7" w:rsidP="007A1329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2538D7">
        <w:rPr>
          <w:i/>
          <w:iCs/>
        </w:rPr>
        <w:t>exhorted</w:t>
      </w:r>
      <w:r>
        <w:rPr>
          <w:i/>
          <w:iCs/>
        </w:rPr>
        <w:t xml:space="preserve"> </w:t>
      </w:r>
      <w:r>
        <w:t>*** to go out for a walk on a beautiful autumn afternoon.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7A1329">
        <w:rPr>
          <w:b/>
          <w:u w:val="single"/>
        </w:rPr>
        <w:t>verb</w:t>
      </w:r>
      <w:r w:rsidR="00B27612">
        <w:rPr>
          <w:b/>
          <w:u w:val="single"/>
        </w:rPr>
        <w:t xml:space="preserve"> </w:t>
      </w:r>
      <w:r w:rsidR="007A1329">
        <w:rPr>
          <w:b/>
          <w:i/>
          <w:u w:val="single"/>
        </w:rPr>
        <w:t>exhort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05353"/>
    <w:multiLevelType w:val="hybridMultilevel"/>
    <w:tmpl w:val="5A086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329"/>
    <w:rsid w:val="001539C9"/>
    <w:rsid w:val="001F20BF"/>
    <w:rsid w:val="002538D7"/>
    <w:rsid w:val="002C2733"/>
    <w:rsid w:val="00335A5C"/>
    <w:rsid w:val="00410E3E"/>
    <w:rsid w:val="005A5A20"/>
    <w:rsid w:val="006B45BA"/>
    <w:rsid w:val="007A1329"/>
    <w:rsid w:val="00B27612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871C2E"/>
  <w15:chartTrackingRefBased/>
  <w15:docId w15:val="{A0751631-9146-C24D-ADFC-2A7D317C3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13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799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4</TotalTime>
  <Pages>1</Pages>
  <Words>120</Words>
  <Characters>684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cp:lastPrinted>2020-08-21T18:56:00Z</cp:lastPrinted>
  <dcterms:created xsi:type="dcterms:W3CDTF">2020-08-21T18:55:00Z</dcterms:created>
  <dcterms:modified xsi:type="dcterms:W3CDTF">2020-08-21T19:16:00Z</dcterms:modified>
</cp:coreProperties>
</file>