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D3B50">
        <w:rPr>
          <w:b/>
          <w:i/>
        </w:rPr>
        <w:t>Subterfuge</w:t>
      </w:r>
      <w:r w:rsidR="00F24EDE">
        <w:rPr>
          <w:b/>
        </w:rPr>
        <w:t xml:space="preserve"> (</w:t>
      </w:r>
      <w:r w:rsidR="005D3B50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D3B50" w:rsidRDefault="005D3B50" w:rsidP="00F24EDE"/>
    <w:p w:rsidR="005D3B50" w:rsidRPr="00C760D9" w:rsidRDefault="00C760D9" w:rsidP="005D3B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cybercriminals used the </w:t>
      </w:r>
      <w:r w:rsidRPr="00C760D9">
        <w:rPr>
          <w:i/>
          <w:iCs/>
        </w:rPr>
        <w:t>subterfuge</w:t>
      </w:r>
      <w:r>
        <w:t xml:space="preserve"> of an offer of free money to persuade people to click on a link that installed malware on their computers.</w:t>
      </w:r>
    </w:p>
    <w:p w:rsidR="00C760D9" w:rsidRPr="00C760D9" w:rsidRDefault="00C760D9" w:rsidP="005D3B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Through </w:t>
      </w:r>
      <w:r w:rsidRPr="00C760D9">
        <w:rPr>
          <w:i/>
          <w:iCs/>
        </w:rPr>
        <w:t>subterfuge</w:t>
      </w:r>
      <w:r>
        <w:rPr>
          <w:i/>
          <w:iCs/>
        </w:rPr>
        <w:t xml:space="preserve">, </w:t>
      </w:r>
      <w:r>
        <w:t>*** was able to plan a surprise birthday party for *** without *** knowledge.</w:t>
      </w:r>
    </w:p>
    <w:p w:rsidR="00C760D9" w:rsidRPr="00C760D9" w:rsidRDefault="00C760D9" w:rsidP="005D3B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CIA operative and other spies live lives of </w:t>
      </w:r>
      <w:proofErr w:type="gramStart"/>
      <w:r w:rsidRPr="00C760D9">
        <w:rPr>
          <w:i/>
          <w:iCs/>
        </w:rPr>
        <w:t>subterfuge</w:t>
      </w:r>
      <w:proofErr w:type="gramEnd"/>
      <w:r>
        <w:rPr>
          <w:i/>
          <w:iCs/>
        </w:rPr>
        <w:t xml:space="preserve"> </w:t>
      </w:r>
      <w:r>
        <w:t>so they often confuse truth and lies.</w:t>
      </w:r>
    </w:p>
    <w:p w:rsidR="00C760D9" w:rsidRPr="00C760D9" w:rsidRDefault="00C760D9" w:rsidP="005D3B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cat used </w:t>
      </w:r>
      <w:r w:rsidRPr="00C760D9">
        <w:rPr>
          <w:i/>
          <w:iCs/>
        </w:rPr>
        <w:t>subterfuge</w:t>
      </w:r>
      <w:r>
        <w:rPr>
          <w:i/>
          <w:iCs/>
        </w:rPr>
        <w:t xml:space="preserve"> </w:t>
      </w:r>
      <w:r>
        <w:t>to sneak up on the mouse.</w:t>
      </w:r>
    </w:p>
    <w:p w:rsidR="00C760D9" w:rsidRPr="005D3B50" w:rsidRDefault="00C760D9" w:rsidP="005D3B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Political corruption depends on </w:t>
      </w:r>
      <w:r w:rsidRPr="00C760D9">
        <w:rPr>
          <w:i/>
          <w:iCs/>
        </w:rPr>
        <w:t>subterfuge</w:t>
      </w:r>
      <w:r>
        <w:t>, but still often fails.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D3B50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5D3B50">
        <w:rPr>
          <w:b/>
          <w:i/>
          <w:u w:val="single"/>
        </w:rPr>
        <w:t>subterfuge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A45DE3"/>
    <w:multiLevelType w:val="hybridMultilevel"/>
    <w:tmpl w:val="C8FC2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B50"/>
    <w:rsid w:val="001539C9"/>
    <w:rsid w:val="001F20BF"/>
    <w:rsid w:val="002C2733"/>
    <w:rsid w:val="00335A5C"/>
    <w:rsid w:val="00410E3E"/>
    <w:rsid w:val="005A5A20"/>
    <w:rsid w:val="005D3B50"/>
    <w:rsid w:val="006B45BA"/>
    <w:rsid w:val="00B27612"/>
    <w:rsid w:val="00C32881"/>
    <w:rsid w:val="00C760D9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096CF5"/>
  <w15:chartTrackingRefBased/>
  <w15:docId w15:val="{89C2F18F-5B2B-054F-9E9B-CA870101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9</TotalTime>
  <Pages>1</Pages>
  <Words>139</Words>
  <Characters>794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2020-08-15T13:34:00Z</dcterms:created>
  <dcterms:modified xsi:type="dcterms:W3CDTF">2020-08-15T13:54:00Z</dcterms:modified>
</cp:coreProperties>
</file>