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A3648">
        <w:rPr>
          <w:b/>
          <w:i/>
        </w:rPr>
        <w:t>Malaise</w:t>
      </w:r>
      <w:r w:rsidR="00F24EDE">
        <w:rPr>
          <w:b/>
        </w:rPr>
        <w:t xml:space="preserve"> (</w:t>
      </w:r>
      <w:r w:rsidR="004A3648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4A3648" w:rsidRDefault="004A3648" w:rsidP="00F24EDE"/>
    <w:p w:rsidR="004A3648" w:rsidRPr="004A3648" w:rsidRDefault="004A3648" w:rsidP="004A364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2020 COVID19 pandemic caused </w:t>
      </w:r>
      <w:r w:rsidRPr="004A3648">
        <w:rPr>
          <w:i/>
          <w:iCs/>
        </w:rPr>
        <w:t>malaise</w:t>
      </w:r>
      <w:r>
        <w:t xml:space="preserve"> in a lot of people.</w:t>
      </w:r>
    </w:p>
    <w:p w:rsidR="004A3648" w:rsidRPr="006B2828" w:rsidRDefault="006B2828" w:rsidP="004A364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citizens of the nation defeated in war felt a sense of collective </w:t>
      </w:r>
      <w:r w:rsidRPr="006B2828">
        <w:rPr>
          <w:i/>
          <w:iCs/>
        </w:rPr>
        <w:t>malaise</w:t>
      </w:r>
      <w:r>
        <w:t>.</w:t>
      </w:r>
    </w:p>
    <w:p w:rsidR="006B2828" w:rsidRPr="006B2828" w:rsidRDefault="006B2828" w:rsidP="004A364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Waking up with a feeling of </w:t>
      </w:r>
      <w:r w:rsidRPr="006B2828">
        <w:rPr>
          <w:i/>
          <w:iCs/>
        </w:rPr>
        <w:t>malaise</w:t>
      </w:r>
      <w:r>
        <w:t>, *** decided to roll over and sleep another hour in the hope that *** would feel better then.</w:t>
      </w:r>
    </w:p>
    <w:p w:rsidR="006B2828" w:rsidRPr="006B2828" w:rsidRDefault="006B2828" w:rsidP="004A364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mild sense of </w:t>
      </w:r>
      <w:r w:rsidRPr="006B2828">
        <w:rPr>
          <w:i/>
          <w:iCs/>
        </w:rPr>
        <w:t>malaise</w:t>
      </w:r>
      <w:r>
        <w:rPr>
          <w:i/>
          <w:iCs/>
        </w:rPr>
        <w:t xml:space="preserve"> </w:t>
      </w:r>
      <w:r>
        <w:t>led *** to think *** was coming down with a cold.</w:t>
      </w:r>
    </w:p>
    <w:p w:rsidR="006B2828" w:rsidRPr="004A3648" w:rsidRDefault="006B2828" w:rsidP="004A364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knows there is nothing like a case of the flu to cause feelings of </w:t>
      </w:r>
      <w:r w:rsidRPr="006B2828">
        <w:rPr>
          <w:i/>
          <w:iCs/>
        </w:rPr>
        <w:t>malaise</w:t>
      </w:r>
      <w:r>
        <w:t>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A3648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4A3648">
        <w:rPr>
          <w:b/>
          <w:i/>
          <w:u w:val="single"/>
        </w:rPr>
        <w:t>malaise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22230C"/>
    <w:multiLevelType w:val="hybridMultilevel"/>
    <w:tmpl w:val="06A89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648"/>
    <w:rsid w:val="001539C9"/>
    <w:rsid w:val="001F20BF"/>
    <w:rsid w:val="002C2733"/>
    <w:rsid w:val="00335A5C"/>
    <w:rsid w:val="00410E3E"/>
    <w:rsid w:val="004A3648"/>
    <w:rsid w:val="005A5A20"/>
    <w:rsid w:val="006B2828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DECB1F"/>
  <w15:chartTrackingRefBased/>
  <w15:docId w15:val="{B6EC9E91-887B-A54A-8A2F-52ABAF83C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3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9</TotalTime>
  <Pages>1</Pages>
  <Words>133</Words>
  <Characters>764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2020-08-11T14:01:00Z</dcterms:created>
  <dcterms:modified xsi:type="dcterms:W3CDTF">2020-08-11T14:36:00Z</dcterms:modified>
</cp:coreProperties>
</file>