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140A83">
        <w:rPr>
          <w:b/>
          <w:i/>
        </w:rPr>
        <w:t xml:space="preserve">Forte </w:t>
      </w:r>
      <w:r w:rsidR="00F24EDE">
        <w:rPr>
          <w:b/>
        </w:rPr>
        <w:t>(</w:t>
      </w:r>
      <w:r w:rsidR="00140A83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:rsidR="00140A83" w:rsidRDefault="00140A83" w:rsidP="00F24EDE"/>
    <w:p w:rsidR="00140A83" w:rsidRPr="00D154AE" w:rsidRDefault="00D154AE" w:rsidP="00140A8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Michael Jordan played baseball and basketball professionally, but his he and his fans agree that basketball is his </w:t>
      </w:r>
      <w:r w:rsidRPr="00D154AE">
        <w:rPr>
          <w:i/>
          <w:iCs/>
        </w:rPr>
        <w:t>forte</w:t>
      </w:r>
      <w:r>
        <w:t>.</w:t>
      </w:r>
    </w:p>
    <w:p w:rsidR="00D154AE" w:rsidRPr="00D154AE" w:rsidRDefault="00D154AE" w:rsidP="00140A8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plays several musical </w:t>
      </w:r>
      <w:proofErr w:type="gramStart"/>
      <w:r>
        <w:t>instruments, but</w:t>
      </w:r>
      <w:proofErr w:type="gramEnd"/>
      <w:r>
        <w:t xml:space="preserve"> considers the piano *** </w:t>
      </w:r>
      <w:r w:rsidRPr="00D154AE">
        <w:rPr>
          <w:i/>
          <w:iCs/>
        </w:rPr>
        <w:t>forte</w:t>
      </w:r>
      <w:r>
        <w:rPr>
          <w:i/>
          <w:iCs/>
        </w:rPr>
        <w:t>.</w:t>
      </w:r>
    </w:p>
    <w:p w:rsidR="00D154AE" w:rsidRPr="00D154AE" w:rsidRDefault="00D154AE" w:rsidP="00140A8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Italian restaurant’s entire menu is excellent, but its </w:t>
      </w:r>
      <w:r w:rsidRPr="00D154AE">
        <w:rPr>
          <w:i/>
          <w:iCs/>
        </w:rPr>
        <w:t>forte</w:t>
      </w:r>
      <w:r>
        <w:rPr>
          <w:i/>
          <w:iCs/>
        </w:rPr>
        <w:t xml:space="preserve"> </w:t>
      </w:r>
      <w:r>
        <w:t>is pizza.</w:t>
      </w:r>
    </w:p>
    <w:p w:rsidR="00D154AE" w:rsidRPr="00D154AE" w:rsidRDefault="00D154AE" w:rsidP="00140A8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started an orchard because *** </w:t>
      </w:r>
      <w:r w:rsidRPr="00D154AE">
        <w:rPr>
          <w:i/>
          <w:iCs/>
        </w:rPr>
        <w:t>forte</w:t>
      </w:r>
      <w:r>
        <w:rPr>
          <w:i/>
          <w:iCs/>
        </w:rPr>
        <w:t xml:space="preserve"> </w:t>
      </w:r>
      <w:r>
        <w:t>is dealing with fruit trees.</w:t>
      </w:r>
    </w:p>
    <w:p w:rsidR="00D154AE" w:rsidRPr="00140A83" w:rsidRDefault="00D154AE" w:rsidP="00140A83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dog’s </w:t>
      </w:r>
      <w:r w:rsidRPr="00D154AE">
        <w:rPr>
          <w:i/>
          <w:iCs/>
        </w:rPr>
        <w:t>forte</w:t>
      </w:r>
      <w:r>
        <w:rPr>
          <w:i/>
          <w:iCs/>
        </w:rPr>
        <w:t xml:space="preserve"> </w:t>
      </w:r>
      <w:r>
        <w:t>is fetching the ball *** throws for it.</w:t>
      </w:r>
    </w:p>
    <w:p w:rsidR="00F24EDE" w:rsidRDefault="00F24EDE" w:rsidP="00F24EDE"/>
    <w:p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140A83">
        <w:rPr>
          <w:b/>
          <w:u w:val="single"/>
        </w:rPr>
        <w:t>noun</w:t>
      </w:r>
      <w:r w:rsidR="00B27612">
        <w:rPr>
          <w:b/>
          <w:u w:val="single"/>
        </w:rPr>
        <w:t xml:space="preserve"> </w:t>
      </w:r>
      <w:r w:rsidR="00140A83">
        <w:rPr>
          <w:b/>
          <w:i/>
          <w:u w:val="single"/>
        </w:rPr>
        <w:t>forte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3D217A"/>
    <w:multiLevelType w:val="hybridMultilevel"/>
    <w:tmpl w:val="EAC8AF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A83"/>
    <w:rsid w:val="00140A83"/>
    <w:rsid w:val="001539C9"/>
    <w:rsid w:val="001F20BF"/>
    <w:rsid w:val="002C2733"/>
    <w:rsid w:val="00335A5C"/>
    <w:rsid w:val="00410E3E"/>
    <w:rsid w:val="005A5A20"/>
    <w:rsid w:val="006B45BA"/>
    <w:rsid w:val="00B27612"/>
    <w:rsid w:val="00C32881"/>
    <w:rsid w:val="00CA4835"/>
    <w:rsid w:val="00D154AE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1FDBC6"/>
  <w15:chartTrackingRefBased/>
  <w15:docId w15:val="{0FA3E610-58D1-D546-9D79-76B856D31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0A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2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DN%20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DN PM TM*dnow wstm.dotx</Template>
  <TotalTime>4</TotalTime>
  <Pages>1</Pages>
  <Words>129</Words>
  <Characters>737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2020-08-25T14:06:00Z</dcterms:created>
  <dcterms:modified xsi:type="dcterms:W3CDTF">2020-08-25T15:25:00Z</dcterms:modified>
</cp:coreProperties>
</file>