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028F4F85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C76E87">
        <w:rPr>
          <w:b/>
        </w:rPr>
        <w:t>, Lesson 19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123E03">
        <w:rPr>
          <w:b/>
          <w:i/>
        </w:rPr>
        <w:t>Digit</w:t>
      </w:r>
      <w:r w:rsidR="00F24EDE">
        <w:rPr>
          <w:b/>
        </w:rPr>
        <w:t xml:space="preserve"> (</w:t>
      </w:r>
      <w:r w:rsidR="00123E0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8DC5284" w14:textId="77777777" w:rsidR="00390B4A" w:rsidRDefault="00390B4A" w:rsidP="00F24EDE"/>
    <w:p w14:paraId="27564C66" w14:textId="6942373C" w:rsidR="00390B4A" w:rsidRPr="00390B4A" w:rsidRDefault="00390B4A" w:rsidP="00390B4A">
      <w:pPr>
        <w:pStyle w:val="ListParagraph"/>
        <w:numPr>
          <w:ilvl w:val="0"/>
          <w:numId w:val="1"/>
        </w:numPr>
        <w:rPr>
          <w:b/>
        </w:rPr>
      </w:pPr>
      <w:r>
        <w:t>**** is a carpenter who works with power saws, so **** is careful with ***</w:t>
      </w:r>
      <w:r w:rsidRPr="00390B4A">
        <w:rPr>
          <w:i/>
        </w:rPr>
        <w:t xml:space="preserve"> digits</w:t>
      </w:r>
      <w:r>
        <w:t xml:space="preserve"> around them.</w:t>
      </w:r>
    </w:p>
    <w:p w14:paraId="48DD34DF" w14:textId="4464FD0C" w:rsidR="00390B4A" w:rsidRPr="00390B4A" w:rsidRDefault="00390B4A" w:rsidP="00390B4A">
      <w:pPr>
        <w:pStyle w:val="ListParagraph"/>
        <w:numPr>
          <w:ilvl w:val="0"/>
          <w:numId w:val="1"/>
        </w:numPr>
        <w:rPr>
          <w:b/>
        </w:rPr>
      </w:pPr>
      <w:r>
        <w:t>*** told **** to get ***</w:t>
      </w:r>
      <w:r w:rsidRPr="00390B4A">
        <w:rPr>
          <w:i/>
        </w:rPr>
        <w:t xml:space="preserve"> digit</w:t>
      </w:r>
      <w:r>
        <w:t xml:space="preserve"> out of *** nose.</w:t>
      </w:r>
    </w:p>
    <w:p w14:paraId="2C4DEC0A" w14:textId="7800E869" w:rsidR="00390B4A" w:rsidRPr="00390B4A" w:rsidRDefault="00390B4A" w:rsidP="00390B4A">
      <w:pPr>
        <w:pStyle w:val="ListParagraph"/>
        <w:numPr>
          <w:ilvl w:val="0"/>
          <w:numId w:val="1"/>
        </w:numPr>
        <w:rPr>
          <w:b/>
        </w:rPr>
      </w:pPr>
      <w:r>
        <w:t xml:space="preserve">Because ***’s </w:t>
      </w:r>
      <w:r w:rsidRPr="00390B4A">
        <w:rPr>
          <w:i/>
        </w:rPr>
        <w:t xml:space="preserve">digits </w:t>
      </w:r>
      <w:r>
        <w:t>felt callused, *** went in for a manicure and a pedicure.</w:t>
      </w:r>
    </w:p>
    <w:p w14:paraId="754F230F" w14:textId="6103AAF1" w:rsidR="00390B4A" w:rsidRPr="00390B4A" w:rsidRDefault="00390B4A" w:rsidP="00390B4A">
      <w:pPr>
        <w:pStyle w:val="ListParagraph"/>
        <w:numPr>
          <w:ilvl w:val="0"/>
          <w:numId w:val="1"/>
        </w:numPr>
        <w:rPr>
          <w:b/>
        </w:rPr>
      </w:pPr>
      <w:r>
        <w:t>**** doesn’t wear sandals on the subway because *** doesn’t like to expose ***</w:t>
      </w:r>
      <w:r w:rsidRPr="00390B4A">
        <w:rPr>
          <w:i/>
        </w:rPr>
        <w:t xml:space="preserve"> digits</w:t>
      </w:r>
      <w:r>
        <w:t>.</w:t>
      </w:r>
    </w:p>
    <w:p w14:paraId="1E7A9DC7" w14:textId="776D9D70" w:rsidR="00390B4A" w:rsidRPr="00390B4A" w:rsidRDefault="00390B4A" w:rsidP="00390B4A">
      <w:pPr>
        <w:pStyle w:val="ListParagraph"/>
        <w:numPr>
          <w:ilvl w:val="0"/>
          <w:numId w:val="1"/>
        </w:numPr>
        <w:rPr>
          <w:b/>
        </w:rPr>
      </w:pPr>
      <w:r>
        <w:t>**** put on gloves because the tips of ***</w:t>
      </w:r>
      <w:bookmarkStart w:id="54" w:name="_GoBack"/>
      <w:r w:rsidRPr="00390B4A">
        <w:rPr>
          <w:i/>
        </w:rPr>
        <w:t xml:space="preserve"> digits</w:t>
      </w:r>
      <w:r>
        <w:t xml:space="preserve"> </w:t>
      </w:r>
      <w:bookmarkEnd w:id="54"/>
      <w:r>
        <w:t>were cold.</w:t>
      </w:r>
    </w:p>
    <w:p w14:paraId="7E097896" w14:textId="77777777" w:rsidR="00F24EDE" w:rsidRDefault="00F24EDE" w:rsidP="00F24EDE"/>
    <w:p w14:paraId="4C64158B" w14:textId="17317A8C" w:rsidR="00B577EA" w:rsidRPr="006B45BA" w:rsidRDefault="00123E03" w:rsidP="00F24EDE">
      <w:r>
        <w:rPr>
          <w:b/>
          <w:u w:val="single"/>
        </w:rPr>
        <w:t>The noun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digit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>
        <w:rPr>
          <w:b/>
          <w:u w:val="single"/>
        </w:rPr>
        <w:t>: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7D10E0"/>
    <w:multiLevelType w:val="hybridMultilevel"/>
    <w:tmpl w:val="A0DC9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23E03"/>
    <w:rsid w:val="001539C9"/>
    <w:rsid w:val="001F20BF"/>
    <w:rsid w:val="002C2733"/>
    <w:rsid w:val="00335A5C"/>
    <w:rsid w:val="00390B4A"/>
    <w:rsid w:val="00410E3E"/>
    <w:rsid w:val="005A5A20"/>
    <w:rsid w:val="006B45BA"/>
    <w:rsid w:val="008A1E84"/>
    <w:rsid w:val="00C32881"/>
    <w:rsid w:val="00C76E87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0B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9</TotalTime>
  <Pages>1</Pages>
  <Words>138</Words>
  <Characters>793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2017-06-19T16:41:00Z</dcterms:created>
  <dcterms:modified xsi:type="dcterms:W3CDTF">2017-07-20T12:38:00Z</dcterms:modified>
</cp:coreProperties>
</file>