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3351B">
        <w:rPr>
          <w:b/>
          <w:i/>
        </w:rPr>
        <w:t>Braggadocio</w:t>
      </w:r>
      <w:r w:rsidR="00F24EDE">
        <w:rPr>
          <w:b/>
        </w:rPr>
        <w:t xml:space="preserve"> (</w:t>
      </w:r>
      <w:r w:rsidR="0043351B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43351B" w:rsidRDefault="0043351B" w:rsidP="00F24EDE"/>
    <w:p w:rsidR="0043351B" w:rsidRPr="0043351B" w:rsidRDefault="0043351B" w:rsidP="0043351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loudmouthed politician has no real ideas, just a lot of </w:t>
      </w:r>
      <w:r w:rsidRPr="0043351B">
        <w:rPr>
          <w:i/>
          <w:iCs/>
        </w:rPr>
        <w:t>braggadocio</w:t>
      </w:r>
      <w:r>
        <w:t xml:space="preserve"> about how smart he is.</w:t>
      </w:r>
    </w:p>
    <w:p w:rsidR="0043351B" w:rsidRPr="0043351B" w:rsidRDefault="0043351B" w:rsidP="0043351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historian of Hip-Hop music who focuses on the genre’s </w:t>
      </w:r>
      <w:r w:rsidRPr="0043351B">
        <w:rPr>
          <w:i/>
          <w:iCs/>
        </w:rPr>
        <w:t>braggadocio</w:t>
      </w:r>
      <w:r>
        <w:rPr>
          <w:i/>
          <w:iCs/>
        </w:rPr>
        <w:t xml:space="preserve"> </w:t>
      </w:r>
      <w:r>
        <w:t>in its early years.</w:t>
      </w:r>
    </w:p>
    <w:p w:rsidR="0043351B" w:rsidRPr="0043351B" w:rsidRDefault="0043351B" w:rsidP="0043351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the teacher told his </w:t>
      </w:r>
      <w:proofErr w:type="gramStart"/>
      <w:r>
        <w:t>students</w:t>
      </w:r>
      <w:proofErr w:type="gramEnd"/>
      <w:r>
        <w:t xml:space="preserve"> he is the smartest person who ever lived, they knew they were hearing nothing but </w:t>
      </w:r>
      <w:r w:rsidRPr="0043351B">
        <w:rPr>
          <w:i/>
          <w:iCs/>
        </w:rPr>
        <w:t>braggadocio</w:t>
      </w:r>
      <w:r>
        <w:t>.</w:t>
      </w:r>
    </w:p>
    <w:p w:rsidR="0043351B" w:rsidRPr="0043351B" w:rsidRDefault="0043351B" w:rsidP="0043351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movie star’s </w:t>
      </w:r>
      <w:r w:rsidRPr="0043351B">
        <w:rPr>
          <w:i/>
          <w:iCs/>
        </w:rPr>
        <w:t>braggadocio</w:t>
      </w:r>
      <w:r>
        <w:rPr>
          <w:i/>
          <w:iCs/>
        </w:rPr>
        <w:t xml:space="preserve"> </w:t>
      </w:r>
      <w:r>
        <w:t>about his talent annoyed everyone around him.</w:t>
      </w:r>
    </w:p>
    <w:p w:rsidR="0043351B" w:rsidRPr="0043351B" w:rsidRDefault="0043351B" w:rsidP="0043351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always tries to be modest, because *** knows nobody likes </w:t>
      </w:r>
      <w:r w:rsidRPr="0043351B">
        <w:rPr>
          <w:i/>
          <w:iCs/>
        </w:rPr>
        <w:t>braggadocio</w:t>
      </w:r>
      <w:r>
        <w:rPr>
          <w:i/>
          <w:iCs/>
        </w:rPr>
        <w:t>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3351B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43351B">
        <w:rPr>
          <w:b/>
          <w:i/>
          <w:u w:val="single"/>
        </w:rPr>
        <w:t>braggadocio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9E33CE"/>
    <w:multiLevelType w:val="hybridMultilevel"/>
    <w:tmpl w:val="CE284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51B"/>
    <w:rsid w:val="001539C9"/>
    <w:rsid w:val="001F20BF"/>
    <w:rsid w:val="002C2733"/>
    <w:rsid w:val="00335A5C"/>
    <w:rsid w:val="00410E3E"/>
    <w:rsid w:val="0043351B"/>
    <w:rsid w:val="005A5A20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84F45C"/>
  <w15:chartTrackingRefBased/>
  <w15:docId w15:val="{F48E6E9D-812C-3141-BE66-87F4384F1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5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5</TotalTime>
  <Pages>1</Pages>
  <Words>141</Words>
  <Characters>809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2020-08-18T15:05:00Z</dcterms:created>
  <dcterms:modified xsi:type="dcterms:W3CDTF">2020-08-18T15:32:00Z</dcterms:modified>
</cp:coreProperties>
</file>