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94C6F1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2A0EF6F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65D60">
        <w:rPr>
          <w:b/>
          <w:i/>
        </w:rPr>
        <w:t>Ne plus ultra</w:t>
      </w:r>
      <w:r w:rsidR="00F24EDE">
        <w:rPr>
          <w:b/>
        </w:rPr>
        <w:t xml:space="preserve"> (</w:t>
      </w:r>
      <w:r w:rsidR="00965D60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30E2DC0" w14:textId="77777777" w:rsidR="00965D60" w:rsidRDefault="00965D60" w:rsidP="00F24EDE"/>
    <w:p w14:paraId="21FDC99C" w14:textId="28B8C588" w:rsidR="00965D60" w:rsidRPr="00CB7650" w:rsidRDefault="00CB7650" w:rsidP="00965D6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won a gold at the Olympics, the </w:t>
      </w:r>
      <w:r w:rsidRPr="00CB7650">
        <w:rPr>
          <w:i/>
          <w:iCs/>
        </w:rPr>
        <w:t>ne plus ultra</w:t>
      </w:r>
      <w:r>
        <w:t xml:space="preserve"> of athletic achievements</w:t>
      </w:r>
      <w:r w:rsidR="007F116E">
        <w:t>.</w:t>
      </w:r>
    </w:p>
    <w:p w14:paraId="202C3B9E" w14:textId="77777777" w:rsidR="00CB7650" w:rsidRPr="00CB7650" w:rsidRDefault="00CB7650" w:rsidP="00965D6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finished *** PhD in economics, which earned *** the </w:t>
      </w:r>
      <w:r w:rsidRPr="00CB7650">
        <w:rPr>
          <w:i/>
          <w:iCs/>
        </w:rPr>
        <w:t>ne plus ultra</w:t>
      </w:r>
      <w:r>
        <w:rPr>
          <w:i/>
          <w:iCs/>
        </w:rPr>
        <w:t xml:space="preserve"> </w:t>
      </w:r>
      <w:r>
        <w:t>of academic credentials.</w:t>
      </w:r>
    </w:p>
    <w:p w14:paraId="5BF7DCFC" w14:textId="77777777" w:rsidR="00CB7650" w:rsidRPr="00CB7650" w:rsidRDefault="00CB7650" w:rsidP="00965D6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people, especially English teachers, consider William Shakespeare the </w:t>
      </w:r>
      <w:r w:rsidRPr="00CB7650">
        <w:rPr>
          <w:i/>
          <w:iCs/>
        </w:rPr>
        <w:t>ne plus ultra</w:t>
      </w:r>
      <w:r>
        <w:rPr>
          <w:i/>
          <w:iCs/>
        </w:rPr>
        <w:t xml:space="preserve"> </w:t>
      </w:r>
      <w:r>
        <w:t>of dramatists.</w:t>
      </w:r>
    </w:p>
    <w:p w14:paraId="4EE59F6A" w14:textId="77777777" w:rsidR="00CB7650" w:rsidRPr="00CB7650" w:rsidRDefault="00CB7650" w:rsidP="00965D6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things the legendary jazz saxophonist John Coltrane is the </w:t>
      </w:r>
      <w:r w:rsidRPr="00CB7650">
        <w:rPr>
          <w:i/>
          <w:iCs/>
        </w:rPr>
        <w:t>ne plus ultra</w:t>
      </w:r>
      <w:r>
        <w:rPr>
          <w:i/>
          <w:iCs/>
        </w:rPr>
        <w:t xml:space="preserve"> </w:t>
      </w:r>
      <w:r>
        <w:t>of music.</w:t>
      </w:r>
    </w:p>
    <w:p w14:paraId="5A21869D" w14:textId="77777777" w:rsidR="00CB7650" w:rsidRPr="00965D60" w:rsidRDefault="00CB7650" w:rsidP="00965D6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Some people consider caviar the </w:t>
      </w:r>
      <w:r w:rsidRPr="00CB7650">
        <w:rPr>
          <w:i/>
          <w:iCs/>
        </w:rPr>
        <w:t>ne plus ultra</w:t>
      </w:r>
      <w:r>
        <w:rPr>
          <w:i/>
          <w:iCs/>
        </w:rPr>
        <w:t xml:space="preserve"> </w:t>
      </w:r>
      <w:r>
        <w:t>of food, but *** doesn’t care for it.</w:t>
      </w:r>
    </w:p>
    <w:p w14:paraId="53361E75" w14:textId="77777777" w:rsidR="00F24EDE" w:rsidRDefault="00F24EDE" w:rsidP="00F24EDE"/>
    <w:p w14:paraId="5E3B5E25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65D60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965D60">
        <w:rPr>
          <w:b/>
          <w:i/>
          <w:u w:val="single"/>
        </w:rPr>
        <w:t>ne plus ultra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1B0ABF"/>
    <w:multiLevelType w:val="hybridMultilevel"/>
    <w:tmpl w:val="FDA8A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D60"/>
    <w:rsid w:val="001539C9"/>
    <w:rsid w:val="001F20BF"/>
    <w:rsid w:val="002C2733"/>
    <w:rsid w:val="00335A5C"/>
    <w:rsid w:val="00410E3E"/>
    <w:rsid w:val="005A5A20"/>
    <w:rsid w:val="006B45BA"/>
    <w:rsid w:val="007F116E"/>
    <w:rsid w:val="00965D60"/>
    <w:rsid w:val="00B27612"/>
    <w:rsid w:val="00C32881"/>
    <w:rsid w:val="00CA4835"/>
    <w:rsid w:val="00CB765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7BB027"/>
  <w15:chartTrackingRefBased/>
  <w15:docId w15:val="{AD9EF163-4170-1F4B-968A-C3E825555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D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138</Words>
  <Characters>792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2020-08-21T18:56:00Z</dcterms:created>
  <dcterms:modified xsi:type="dcterms:W3CDTF">2020-08-21T22:06:00Z</dcterms:modified>
</cp:coreProperties>
</file>