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6A0415">
        <w:rPr>
          <w:b/>
          <w:i/>
        </w:rPr>
        <w:t>Quiescent</w:t>
      </w:r>
      <w:r w:rsidR="00F24EDE">
        <w:rPr>
          <w:b/>
        </w:rPr>
        <w:t xml:space="preserve"> (</w:t>
      </w:r>
      <w:r w:rsidR="006A0415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6A0415" w:rsidRDefault="006A0415" w:rsidP="00F24EDE"/>
    <w:p w:rsidR="006A0415" w:rsidRPr="00282B0E" w:rsidRDefault="00282B0E" w:rsidP="006A041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After spending the morning batting its catnip mouse around the apartment, ***’s cat rested, </w:t>
      </w:r>
      <w:r w:rsidRPr="00282B0E">
        <w:rPr>
          <w:i/>
          <w:iCs/>
        </w:rPr>
        <w:t>quiescent</w:t>
      </w:r>
      <w:r>
        <w:t>, on the couch.</w:t>
      </w:r>
    </w:p>
    <w:p w:rsidR="00282B0E" w:rsidRPr="00282B0E" w:rsidRDefault="00282B0E" w:rsidP="006A041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morning after the fierce thunderstorm, the weather was cool and </w:t>
      </w:r>
      <w:r w:rsidRPr="00282B0E">
        <w:rPr>
          <w:i/>
          <w:iCs/>
        </w:rPr>
        <w:t>quiescent</w:t>
      </w:r>
      <w:r>
        <w:rPr>
          <w:i/>
          <w:iCs/>
        </w:rPr>
        <w:t>.</w:t>
      </w:r>
    </w:p>
    <w:p w:rsidR="00282B0E" w:rsidRPr="00282B0E" w:rsidRDefault="00282B0E" w:rsidP="006A0415">
      <w:pPr>
        <w:pStyle w:val="ListParagraph"/>
        <w:numPr>
          <w:ilvl w:val="0"/>
          <w:numId w:val="1"/>
        </w:numPr>
        <w:rPr>
          <w:b/>
          <w:bCs/>
        </w:rPr>
      </w:pPr>
      <w:r>
        <w:t>*** likes to take vacation that are quiescent, without a lot of flying and driving.</w:t>
      </w:r>
    </w:p>
    <w:p w:rsidR="00282B0E" w:rsidRPr="00282B0E" w:rsidRDefault="00282B0E" w:rsidP="006A041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took some medicine at bedtime, so *** cough was </w:t>
      </w:r>
      <w:r w:rsidRPr="00282B0E">
        <w:rPr>
          <w:i/>
          <w:iCs/>
        </w:rPr>
        <w:t>quiescent</w:t>
      </w:r>
      <w:r>
        <w:rPr>
          <w:i/>
          <w:iCs/>
        </w:rPr>
        <w:t xml:space="preserve"> </w:t>
      </w:r>
      <w:r>
        <w:t>through the night.</w:t>
      </w:r>
    </w:p>
    <w:p w:rsidR="00282B0E" w:rsidRPr="006A0415" w:rsidRDefault="00282B0E" w:rsidP="006A041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teakettle whistled, then was </w:t>
      </w:r>
      <w:r w:rsidRPr="00282B0E">
        <w:rPr>
          <w:i/>
          <w:iCs/>
        </w:rPr>
        <w:t>quiescent</w:t>
      </w:r>
      <w:r>
        <w:rPr>
          <w:i/>
          <w:iCs/>
        </w:rPr>
        <w:t xml:space="preserve"> </w:t>
      </w:r>
      <w:r>
        <w:t>after *** removed it from the burner.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6A0415">
        <w:rPr>
          <w:b/>
          <w:u w:val="single"/>
        </w:rPr>
        <w:t>adjective</w:t>
      </w:r>
      <w:r w:rsidR="00B27612">
        <w:rPr>
          <w:b/>
          <w:u w:val="single"/>
        </w:rPr>
        <w:t xml:space="preserve"> </w:t>
      </w:r>
      <w:r w:rsidR="006A0415">
        <w:rPr>
          <w:b/>
          <w:i/>
          <w:u w:val="single"/>
        </w:rPr>
        <w:t>quiescent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4F7A84"/>
    <w:multiLevelType w:val="hybridMultilevel"/>
    <w:tmpl w:val="A970A5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415"/>
    <w:rsid w:val="001539C9"/>
    <w:rsid w:val="001F20BF"/>
    <w:rsid w:val="00282B0E"/>
    <w:rsid w:val="002C2733"/>
    <w:rsid w:val="00335A5C"/>
    <w:rsid w:val="00410E3E"/>
    <w:rsid w:val="005A5A20"/>
    <w:rsid w:val="006A0415"/>
    <w:rsid w:val="006B45BA"/>
    <w:rsid w:val="00B27612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7ABA75"/>
  <w15:chartTrackingRefBased/>
  <w15:docId w15:val="{B8234F28-1842-0D49-AE25-6B9B1EE6F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04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19</TotalTime>
  <Pages>1</Pages>
  <Words>138</Words>
  <Characters>790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2020-08-14T14:43:00Z</dcterms:created>
  <dcterms:modified xsi:type="dcterms:W3CDTF">2020-08-14T15:48:00Z</dcterms:modified>
</cp:coreProperties>
</file>