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F5C25">
        <w:rPr>
          <w:b/>
          <w:i/>
        </w:rPr>
        <w:t>Dulcet</w:t>
      </w:r>
      <w:r w:rsidR="00F24EDE">
        <w:rPr>
          <w:b/>
        </w:rPr>
        <w:t xml:space="preserve"> (</w:t>
      </w:r>
      <w:r w:rsidR="00AF5C2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F5C25" w:rsidRDefault="00AF5C25" w:rsidP="00F24EDE"/>
    <w:p w:rsidR="00AF5C25" w:rsidRPr="00D8019D" w:rsidRDefault="00D8019D" w:rsidP="00AF5C2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sweet corn in August had a </w:t>
      </w:r>
      <w:r w:rsidRPr="00D8019D">
        <w:rPr>
          <w:i/>
          <w:iCs/>
        </w:rPr>
        <w:t>dulcet</w:t>
      </w:r>
      <w:r>
        <w:t xml:space="preserve"> flavor.</w:t>
      </w:r>
    </w:p>
    <w:p w:rsidR="00D8019D" w:rsidRPr="00D8019D" w:rsidRDefault="00D8019D" w:rsidP="00AF5C2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to listen to the </w:t>
      </w:r>
      <w:r w:rsidRPr="00D8019D">
        <w:rPr>
          <w:i/>
          <w:iCs/>
        </w:rPr>
        <w:t>dulcet</w:t>
      </w:r>
      <w:r>
        <w:rPr>
          <w:i/>
          <w:iCs/>
        </w:rPr>
        <w:t xml:space="preserve"> </w:t>
      </w:r>
      <w:r>
        <w:t>of the late, great, jazz singer Ella Fitzgerald.</w:t>
      </w:r>
    </w:p>
    <w:p w:rsidR="00D8019D" w:rsidRPr="00D8019D" w:rsidRDefault="00D8019D" w:rsidP="00AF5C2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the sound of the flute, but *** finds them </w:t>
      </w:r>
      <w:r w:rsidRPr="00D8019D">
        <w:rPr>
          <w:i/>
          <w:iCs/>
        </w:rPr>
        <w:t>dulcet</w:t>
      </w:r>
      <w:r>
        <w:rPr>
          <w:i/>
          <w:iCs/>
        </w:rPr>
        <w:t xml:space="preserve"> </w:t>
      </w:r>
      <w:r>
        <w:t>to *** ear.</w:t>
      </w:r>
    </w:p>
    <w:p w:rsidR="00D8019D" w:rsidRPr="00D8019D" w:rsidRDefault="00D8019D" w:rsidP="00AF5C2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surprised that the dark chocolate, which generally tastes bitter, was so </w:t>
      </w:r>
      <w:r w:rsidRPr="00D8019D">
        <w:rPr>
          <w:i/>
          <w:iCs/>
        </w:rPr>
        <w:t>dulcet</w:t>
      </w:r>
      <w:r>
        <w:rPr>
          <w:i/>
          <w:iCs/>
        </w:rPr>
        <w:t>.</w:t>
      </w:r>
    </w:p>
    <w:p w:rsidR="00D8019D" w:rsidRPr="00AF5C25" w:rsidRDefault="00D8019D" w:rsidP="00AF5C2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of Beyonce’s </w:t>
      </w:r>
      <w:r w:rsidRPr="00D8019D">
        <w:rPr>
          <w:i/>
          <w:iCs/>
        </w:rPr>
        <w:t>dulcet</w:t>
      </w:r>
      <w:r>
        <w:rPr>
          <w:i/>
          <w:iCs/>
        </w:rPr>
        <w:t xml:space="preserve"> </w:t>
      </w:r>
      <w:r>
        <w:t>voice, *** is a big fan of the singer’s music.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F5C25">
        <w:rPr>
          <w:b/>
          <w:u w:val="single"/>
        </w:rPr>
        <w:t xml:space="preserve">adjective </w:t>
      </w:r>
      <w:r w:rsidR="00AF5C25">
        <w:rPr>
          <w:b/>
          <w:i/>
          <w:iCs/>
          <w:u w:val="single"/>
        </w:rPr>
        <w:t>dulcet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434715"/>
    <w:multiLevelType w:val="hybridMultilevel"/>
    <w:tmpl w:val="4CD02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C25"/>
    <w:rsid w:val="001539C9"/>
    <w:rsid w:val="001F20BF"/>
    <w:rsid w:val="002C2733"/>
    <w:rsid w:val="00335A5C"/>
    <w:rsid w:val="00410E3E"/>
    <w:rsid w:val="005A5A20"/>
    <w:rsid w:val="006B45BA"/>
    <w:rsid w:val="00AF5C25"/>
    <w:rsid w:val="00B27612"/>
    <w:rsid w:val="00C32881"/>
    <w:rsid w:val="00CA4835"/>
    <w:rsid w:val="00D8019D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0A2BEB"/>
  <w15:chartTrackingRefBased/>
  <w15:docId w15:val="{FB160962-B5D1-7D45-A647-7A02C7356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C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127</Words>
  <Characters>726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2020-08-19T12:39:00Z</dcterms:created>
  <dcterms:modified xsi:type="dcterms:W3CDTF">2020-08-19T12:49:00Z</dcterms:modified>
</cp:coreProperties>
</file>