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97255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280BBFF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8166B">
        <w:rPr>
          <w:b/>
          <w:i/>
        </w:rPr>
        <w:t>Demure</w:t>
      </w:r>
      <w:r w:rsidR="00F24EDE">
        <w:rPr>
          <w:b/>
        </w:rPr>
        <w:t xml:space="preserve"> </w:t>
      </w:r>
      <w:r w:rsidR="00A8166B">
        <w:rPr>
          <w:b/>
        </w:rPr>
        <w:t>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FB8F85C" w14:textId="77777777" w:rsidR="00A8166B" w:rsidRDefault="00A8166B" w:rsidP="00F24EDE"/>
    <w:p w14:paraId="361CA947" w14:textId="2C55C427" w:rsidR="00A8166B" w:rsidRPr="00C36F23" w:rsidRDefault="00C36F23" w:rsidP="00A8166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too </w:t>
      </w:r>
      <w:r w:rsidRPr="00C36F23">
        <w:rPr>
          <w:i/>
          <w:iCs/>
        </w:rPr>
        <w:t>demure</w:t>
      </w:r>
      <w:r>
        <w:t xml:space="preserve"> to honk at other drivers, even the worst ones.</w:t>
      </w:r>
    </w:p>
    <w:p w14:paraId="7152E5DB" w14:textId="6D1D29F9" w:rsidR="00C36F23" w:rsidRPr="00C36F23" w:rsidRDefault="00C36F23" w:rsidP="00A8166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wants *** to join *** heavy metal band, but *** is too </w:t>
      </w:r>
      <w:r w:rsidRPr="00C36F23">
        <w:rPr>
          <w:i/>
          <w:iCs/>
        </w:rPr>
        <w:t>demure</w:t>
      </w:r>
      <w:r>
        <w:rPr>
          <w:i/>
          <w:iCs/>
        </w:rPr>
        <w:t xml:space="preserve"> </w:t>
      </w:r>
      <w:r>
        <w:t>to appear on stage,</w:t>
      </w:r>
    </w:p>
    <w:p w14:paraId="12E02494" w14:textId="29BACD09" w:rsidR="00C36F23" w:rsidRPr="00C36F23" w:rsidRDefault="00C36F23" w:rsidP="00A8166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intelligent student is also </w:t>
      </w:r>
      <w:r w:rsidRPr="00C36F23">
        <w:rPr>
          <w:i/>
          <w:iCs/>
        </w:rPr>
        <w:t>demure</w:t>
      </w:r>
      <w:r>
        <w:t>, so she rarely participates in class.</w:t>
      </w:r>
    </w:p>
    <w:p w14:paraId="7E58A057" w14:textId="0A3C86C9" w:rsidR="00C36F23" w:rsidRPr="00C36F23" w:rsidRDefault="00C36F23" w:rsidP="00A8166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Some people are just too </w:t>
      </w:r>
      <w:r w:rsidRPr="00C36F23">
        <w:rPr>
          <w:i/>
          <w:iCs/>
        </w:rPr>
        <w:t>demure</w:t>
      </w:r>
      <w:r>
        <w:t xml:space="preserve"> to ask others out on a date.</w:t>
      </w:r>
    </w:p>
    <w:p w14:paraId="4F0B77CE" w14:textId="6FFCA8E3" w:rsidR="00C36F23" w:rsidRPr="00A8166B" w:rsidRDefault="00C36F23" w:rsidP="00A8166B">
      <w:pPr>
        <w:pStyle w:val="ListParagraph"/>
        <w:numPr>
          <w:ilvl w:val="0"/>
          <w:numId w:val="1"/>
        </w:numPr>
        <w:rPr>
          <w:b/>
          <w:bCs/>
        </w:rPr>
      </w:pPr>
      <w:r>
        <w:t>*** understands that a job interview isn’t the right place to be demure.</w:t>
      </w:r>
    </w:p>
    <w:p w14:paraId="0496EA0E" w14:textId="77777777" w:rsidR="00F24EDE" w:rsidRDefault="00F24EDE" w:rsidP="00F24EDE"/>
    <w:p w14:paraId="2C9DC5B9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8166B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A8166B">
        <w:rPr>
          <w:b/>
          <w:i/>
          <w:u w:val="single"/>
        </w:rPr>
        <w:t>demure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1D6E44"/>
    <w:multiLevelType w:val="hybridMultilevel"/>
    <w:tmpl w:val="01A68A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66B"/>
    <w:rsid w:val="001539C9"/>
    <w:rsid w:val="001F20BF"/>
    <w:rsid w:val="002C2733"/>
    <w:rsid w:val="00335A5C"/>
    <w:rsid w:val="00410E3E"/>
    <w:rsid w:val="005A5A20"/>
    <w:rsid w:val="006B45BA"/>
    <w:rsid w:val="00A8166B"/>
    <w:rsid w:val="00B27612"/>
    <w:rsid w:val="00C32881"/>
    <w:rsid w:val="00C36F23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373CD6"/>
  <w15:chartTrackingRefBased/>
  <w15:docId w15:val="{74384A6C-E1CA-524E-9016-41B38FDBF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6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3</TotalTime>
  <Pages>1</Pages>
  <Words>125</Words>
  <Characters>717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2020-08-05T14:07:00Z</dcterms:created>
  <dcterms:modified xsi:type="dcterms:W3CDTF">2020-08-05T14:15:00Z</dcterms:modified>
</cp:coreProperties>
</file>