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C11B8">
        <w:rPr>
          <w:b/>
          <w:i/>
        </w:rPr>
        <w:t>Beholden</w:t>
      </w:r>
      <w:r w:rsidR="00F24EDE">
        <w:rPr>
          <w:b/>
        </w:rPr>
        <w:t xml:space="preserve"> </w:t>
      </w:r>
      <w:r w:rsidR="00FC11B8">
        <w:rPr>
          <w:b/>
        </w:rPr>
        <w:t>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C11B8" w:rsidRDefault="00FC11B8" w:rsidP="00F24EDE"/>
    <w:p w:rsidR="00FC11B8" w:rsidRPr="00FC11B8" w:rsidRDefault="00FC11B8" w:rsidP="00FC11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started *** own business because *** didn’t want to feel </w:t>
      </w:r>
      <w:r w:rsidRPr="00FC11B8">
        <w:rPr>
          <w:i/>
          <w:iCs/>
        </w:rPr>
        <w:t>beholden</w:t>
      </w:r>
      <w:r>
        <w:t xml:space="preserve"> to someone else for a job.</w:t>
      </w:r>
    </w:p>
    <w:p w:rsidR="00FC11B8" w:rsidRPr="00FC11B8" w:rsidRDefault="00FC11B8" w:rsidP="00FC11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 w:rsidRPr="00FC11B8">
        <w:rPr>
          <w:i/>
          <w:iCs/>
        </w:rPr>
        <w:t>beholden</w:t>
      </w:r>
      <w:r>
        <w:rPr>
          <w:i/>
          <w:iCs/>
        </w:rPr>
        <w:t xml:space="preserve"> </w:t>
      </w:r>
      <w:r>
        <w:t>to *** for the nice surprise birthday party she threw for ***.</w:t>
      </w:r>
    </w:p>
    <w:p w:rsidR="00FC11B8" w:rsidRPr="00424A17" w:rsidRDefault="00FC11B8" w:rsidP="00FC11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 w:rsidRPr="00FC11B8">
        <w:rPr>
          <w:i/>
          <w:iCs/>
        </w:rPr>
        <w:t>beholden</w:t>
      </w:r>
      <w:r>
        <w:rPr>
          <w:i/>
          <w:iCs/>
        </w:rPr>
        <w:t xml:space="preserve"> </w:t>
      </w:r>
      <w:r w:rsidR="00424A17">
        <w:t>to a bank for the loan *** took to start *** business.</w:t>
      </w:r>
    </w:p>
    <w:p w:rsidR="00424A17" w:rsidRPr="00424A17" w:rsidRDefault="00424A17" w:rsidP="00FC11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remains </w:t>
      </w:r>
      <w:r w:rsidRPr="00FC11B8">
        <w:rPr>
          <w:i/>
          <w:iCs/>
        </w:rPr>
        <w:t>beholden</w:t>
      </w:r>
      <w:r>
        <w:rPr>
          <w:i/>
          <w:iCs/>
        </w:rPr>
        <w:t xml:space="preserve"> </w:t>
      </w:r>
      <w:r>
        <w:t>to *** for leading their Latin study group.</w:t>
      </w:r>
    </w:p>
    <w:p w:rsidR="00424A17" w:rsidRPr="00FC11B8" w:rsidRDefault="00424A17" w:rsidP="00FC11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 w:rsidRPr="00FC11B8">
        <w:rPr>
          <w:i/>
          <w:iCs/>
        </w:rPr>
        <w:t>beholden</w:t>
      </w:r>
      <w:r>
        <w:t xml:space="preserve"> to her student loan servicer until yesterday, when *** made *** final payment!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C11B8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FC11B8">
        <w:rPr>
          <w:b/>
          <w:i/>
          <w:u w:val="single"/>
        </w:rPr>
        <w:t>beholden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B204FB"/>
    <w:multiLevelType w:val="hybridMultilevel"/>
    <w:tmpl w:val="6FEC3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1B8"/>
    <w:rsid w:val="001539C9"/>
    <w:rsid w:val="001F20BF"/>
    <w:rsid w:val="002C2733"/>
    <w:rsid w:val="00335A5C"/>
    <w:rsid w:val="00410E3E"/>
    <w:rsid w:val="00424A17"/>
    <w:rsid w:val="005A5A20"/>
    <w:rsid w:val="006B45BA"/>
    <w:rsid w:val="00B27612"/>
    <w:rsid w:val="00C32881"/>
    <w:rsid w:val="00CA4835"/>
    <w:rsid w:val="00E11225"/>
    <w:rsid w:val="00EC6ED9"/>
    <w:rsid w:val="00F24EDE"/>
    <w:rsid w:val="00FC11B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E738B"/>
  <w15:chartTrackingRefBased/>
  <w15:docId w15:val="{B64FA11E-E148-5C4F-9926-32E39AFA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133</Words>
  <Characters>759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2020-08-08T14:47:00Z</dcterms:created>
  <dcterms:modified xsi:type="dcterms:W3CDTF">2020-08-08T14:57:00Z</dcterms:modified>
</cp:coreProperties>
</file>