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773F317C" w:rsidR="003F69EF" w:rsidRDefault="00417132" w:rsidP="00F24EDE">
      <w:r>
        <w:rPr>
          <w:b/>
          <w:i/>
        </w:rPr>
        <w:t>Common Problems 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C67BB0">
        <w:rPr>
          <w:b/>
          <w:i/>
        </w:rPr>
        <w:t xml:space="preserve">Than </w:t>
      </w:r>
      <w:r w:rsidR="00C67BB0">
        <w:rPr>
          <w:b/>
          <w:iCs/>
        </w:rPr>
        <w:t xml:space="preserve">and </w:t>
      </w:r>
      <w:r w:rsidR="00C67BB0">
        <w:rPr>
          <w:b/>
          <w:i/>
        </w:rPr>
        <w:t>Then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3645CA6E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 xml:space="preserve">these </w:t>
      </w:r>
      <w:r w:rsidR="00C67BB0">
        <w:t>two</w:t>
      </w:r>
      <w:r w:rsidR="002A144B">
        <w:t xml:space="preserve"> words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C67BB0">
        <w:rPr>
          <w:i/>
          <w:iCs/>
        </w:rPr>
        <w:t xml:space="preserve">than </w:t>
      </w:r>
      <w:r w:rsidR="00C67BB0">
        <w:t xml:space="preserve">and </w:t>
      </w:r>
      <w:r w:rsidR="00C67BB0">
        <w:rPr>
          <w:i/>
          <w:iCs/>
        </w:rPr>
        <w:t>then</w:t>
      </w:r>
      <w:r w:rsidR="005B17D1">
        <w:t>.</w:t>
      </w:r>
    </w:p>
    <w:p w14:paraId="2E73B76D" w14:textId="2850A5CB" w:rsidR="00C67BB0" w:rsidRDefault="00C67BB0" w:rsidP="005C2E7F"/>
    <w:p w14:paraId="2F816997" w14:textId="77777777" w:rsidR="00C67BB0" w:rsidRPr="00A54095" w:rsidRDefault="00C67BB0" w:rsidP="00C67BB0">
      <w:r w:rsidRPr="00A54095">
        <w:rPr>
          <w:b/>
          <w:bCs/>
        </w:rPr>
        <w:t xml:space="preserve">than/then: </w:t>
      </w:r>
      <w:r w:rsidRPr="00A54095">
        <w:rPr>
          <w:bCs/>
        </w:rPr>
        <w:t>When comparing one thing to another you may find that one is more appealing “than” another. “</w:t>
      </w:r>
      <w:proofErr w:type="gramStart"/>
      <w:r w:rsidRPr="00A54095">
        <w:rPr>
          <w:bCs/>
        </w:rPr>
        <w:t>Than</w:t>
      </w:r>
      <w:proofErr w:type="gramEnd"/>
      <w:r>
        <w:rPr>
          <w:bCs/>
        </w:rPr>
        <w:t>”</w:t>
      </w:r>
      <w:r w:rsidRPr="00A54095">
        <w:rPr>
          <w:bCs/>
        </w:rPr>
        <w:t xml:space="preserve"> is the word you want when doing comparisons. But if you are talking about time, choose “then”: “First you separate the eggs; then you beat the whites.” Alexis is smarter than I, not “then I.”</w:t>
      </w:r>
    </w:p>
    <w:p w14:paraId="236D4DC1" w14:textId="77777777" w:rsidR="00317C9F" w:rsidRDefault="00317C9F" w:rsidP="00317C9F">
      <w:pPr>
        <w:jc w:val="center"/>
        <w:rPr>
          <w:b/>
          <w:i/>
          <w:u w:val="single"/>
        </w:rPr>
      </w:pPr>
    </w:p>
    <w:p w14:paraId="334C996A" w14:textId="5F61D0F8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469AB234" w14:textId="37B35540" w:rsidR="00460D01" w:rsidRDefault="00460D01" w:rsidP="00317C9F"/>
    <w:p w14:paraId="75DA425A" w14:textId="4949A57D" w:rsidR="00460D01" w:rsidRDefault="00460D01" w:rsidP="00317C9F">
      <w:r>
        <w:rPr>
          <w:b/>
          <w:bCs/>
        </w:rPr>
        <w:t xml:space="preserve">Before </w:t>
      </w:r>
      <w:r>
        <w:t xml:space="preserve">we begin, let’s clarify the two words under study by their parts of speech: </w:t>
      </w:r>
      <w:r w:rsidRPr="00460D01">
        <w:rPr>
          <w:i/>
          <w:iCs/>
        </w:rPr>
        <w:t>than</w:t>
      </w:r>
      <w:r>
        <w:t xml:space="preserve"> is a </w:t>
      </w:r>
      <w:r w:rsidRPr="00460D01">
        <w:rPr>
          <w:i/>
          <w:iCs/>
        </w:rPr>
        <w:t>conjunction</w:t>
      </w:r>
      <w:r>
        <w:t xml:space="preserve"> (it joins words and phrases) most commonly used to show comparison, as in your reading above; </w:t>
      </w:r>
      <w:r w:rsidRPr="00460D01">
        <w:rPr>
          <w:i/>
          <w:iCs/>
        </w:rPr>
        <w:t>then</w:t>
      </w:r>
      <w:r>
        <w:t xml:space="preserve"> is an </w:t>
      </w:r>
      <w:r w:rsidRPr="00460D01">
        <w:rPr>
          <w:i/>
          <w:iCs/>
        </w:rPr>
        <w:t>adverb</w:t>
      </w:r>
      <w:r>
        <w:rPr>
          <w:i/>
          <w:iCs/>
        </w:rPr>
        <w:t xml:space="preserve">, noun, </w:t>
      </w:r>
      <w:r>
        <w:t>and an adjective, but is most commonly used as an adverb—which is how we will use it in the cloze exercises below.</w:t>
      </w:r>
    </w:p>
    <w:p w14:paraId="295E8427" w14:textId="2A009A8B" w:rsidR="00460D01" w:rsidRDefault="00460D01" w:rsidP="00317C9F"/>
    <w:p w14:paraId="7435A02F" w14:textId="6FB87AA1" w:rsidR="00460D01" w:rsidRPr="00460D01" w:rsidRDefault="00460D01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>Most of the students in his class are smarter ____________ Mr. Feltskog.</w:t>
      </w:r>
    </w:p>
    <w:p w14:paraId="13455792" w14:textId="77777777" w:rsidR="00460D01" w:rsidRPr="00460D01" w:rsidRDefault="00460D01" w:rsidP="00460D01">
      <w:pPr>
        <w:rPr>
          <w:b/>
          <w:bCs/>
        </w:rPr>
      </w:pPr>
    </w:p>
    <w:p w14:paraId="1508051A" w14:textId="5B789275" w:rsidR="00460D01" w:rsidRPr="00460D01" w:rsidRDefault="00460D01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walked into class, </w:t>
      </w:r>
      <w:r>
        <w:t>_______________</w:t>
      </w:r>
      <w:r>
        <w:t xml:space="preserve"> found a seat and took out *** notebook.</w:t>
      </w:r>
    </w:p>
    <w:p w14:paraId="3D438533" w14:textId="77777777" w:rsidR="00460D01" w:rsidRPr="00460D01" w:rsidRDefault="00460D01" w:rsidP="00460D01">
      <w:pPr>
        <w:pStyle w:val="ListParagraph"/>
        <w:rPr>
          <w:b/>
          <w:bCs/>
        </w:rPr>
      </w:pPr>
    </w:p>
    <w:p w14:paraId="3B977A81" w14:textId="4882C5DB" w:rsidR="00460D01" w:rsidRPr="00460D01" w:rsidRDefault="00460D01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likes sausage more </w:t>
      </w:r>
      <w:r>
        <w:t>_______________</w:t>
      </w:r>
      <w:r>
        <w:t xml:space="preserve"> pepperoni on *** pizza.</w:t>
      </w:r>
    </w:p>
    <w:p w14:paraId="37FEFD8C" w14:textId="77777777" w:rsidR="00460D01" w:rsidRPr="00460D01" w:rsidRDefault="00460D01" w:rsidP="00460D01">
      <w:pPr>
        <w:pStyle w:val="ListParagraph"/>
        <w:rPr>
          <w:b/>
          <w:bCs/>
        </w:rPr>
      </w:pPr>
    </w:p>
    <w:p w14:paraId="5BED41B7" w14:textId="7FAD9E0A" w:rsidR="00460D01" w:rsidRPr="00460D01" w:rsidRDefault="00460D01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stopped at the grocery store, </w:t>
      </w:r>
      <w:r>
        <w:t>_______________</w:t>
      </w:r>
      <w:r>
        <w:t xml:space="preserve"> drove on to fill up at the gas station, </w:t>
      </w:r>
      <w:r>
        <w:t>_______________</w:t>
      </w:r>
      <w:r>
        <w:t xml:space="preserve"> headed home.</w:t>
      </w:r>
    </w:p>
    <w:p w14:paraId="651CB63E" w14:textId="77777777" w:rsidR="00460D01" w:rsidRPr="00460D01" w:rsidRDefault="00460D01" w:rsidP="00460D01">
      <w:pPr>
        <w:pStyle w:val="ListParagraph"/>
        <w:rPr>
          <w:b/>
          <w:bCs/>
        </w:rPr>
      </w:pPr>
    </w:p>
    <w:p w14:paraId="4294E4DC" w14:textId="717B78BB" w:rsidR="00460D01" w:rsidRPr="00460D01" w:rsidRDefault="00460D01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English people tend to drink tea more often </w:t>
      </w:r>
      <w:r>
        <w:t>_______________</w:t>
      </w:r>
      <w:r>
        <w:t xml:space="preserve"> coffee.</w:t>
      </w:r>
    </w:p>
    <w:p w14:paraId="55A661A8" w14:textId="77777777" w:rsidR="00460D01" w:rsidRPr="00460D01" w:rsidRDefault="00460D01" w:rsidP="00460D01">
      <w:pPr>
        <w:pStyle w:val="ListParagraph"/>
        <w:rPr>
          <w:b/>
          <w:bCs/>
        </w:rPr>
      </w:pPr>
    </w:p>
    <w:p w14:paraId="28D3851D" w14:textId="0897F4BC" w:rsidR="00460D01" w:rsidRPr="00460D01" w:rsidRDefault="00460D01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When making coffee, first you boil water, </w:t>
      </w:r>
      <w:r>
        <w:t>_______________</w:t>
      </w:r>
      <w:r>
        <w:t xml:space="preserve"> you pour it over ground coffee beans.</w:t>
      </w:r>
    </w:p>
    <w:p w14:paraId="0633CD3A" w14:textId="77777777" w:rsidR="00460D01" w:rsidRPr="00460D01" w:rsidRDefault="00460D01" w:rsidP="00460D01">
      <w:pPr>
        <w:pStyle w:val="ListParagraph"/>
        <w:rPr>
          <w:b/>
          <w:bCs/>
        </w:rPr>
      </w:pPr>
    </w:p>
    <w:p w14:paraId="48948EB7" w14:textId="77E58DE7" w:rsidR="00460D01" w:rsidRPr="00460D01" w:rsidRDefault="00460D01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stopped first at the </w:t>
      </w:r>
      <w:proofErr w:type="spellStart"/>
      <w:r>
        <w:t>farmstand</w:t>
      </w:r>
      <w:proofErr w:type="spellEnd"/>
      <w:r>
        <w:t xml:space="preserve"> to buy sweet corn, </w:t>
      </w:r>
      <w:r>
        <w:t>_______________</w:t>
      </w:r>
      <w:r>
        <w:t xml:space="preserve"> to the grocery store to buy butter and garlic </w:t>
      </w:r>
      <w:proofErr w:type="gramStart"/>
      <w:r>
        <w:t>salt,,</w:t>
      </w:r>
      <w:proofErr w:type="gramEnd"/>
      <w:r>
        <w:t xml:space="preserve"> </w:t>
      </w:r>
      <w:r>
        <w:t>_______________</w:t>
      </w:r>
      <w:r>
        <w:t xml:space="preserve"> home to fix a delicious dinner.</w:t>
      </w:r>
    </w:p>
    <w:p w14:paraId="585DDDAA" w14:textId="77777777" w:rsidR="00460D01" w:rsidRPr="00460D01" w:rsidRDefault="00460D01" w:rsidP="00460D01">
      <w:pPr>
        <w:pStyle w:val="ListParagraph"/>
        <w:rPr>
          <w:b/>
          <w:bCs/>
        </w:rPr>
      </w:pPr>
    </w:p>
    <w:p w14:paraId="3C81BDDF" w14:textId="328C5829" w:rsidR="00460D01" w:rsidRPr="00460D01" w:rsidRDefault="00460D01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talked to *** on the phone about which vegetable to prepare with dinner, </w:t>
      </w:r>
      <w:r>
        <w:t>_______________</w:t>
      </w:r>
      <w:r>
        <w:t xml:space="preserve"> made sautéed green beans, which they both like more </w:t>
      </w:r>
      <w:r>
        <w:t>_______________</w:t>
      </w:r>
      <w:r>
        <w:t xml:space="preserve"> peas.</w:t>
      </w:r>
    </w:p>
    <w:p w14:paraId="36A78A95" w14:textId="77777777" w:rsidR="00460D01" w:rsidRPr="00460D01" w:rsidRDefault="00460D01" w:rsidP="00460D01">
      <w:pPr>
        <w:pStyle w:val="ListParagraph"/>
        <w:rPr>
          <w:b/>
          <w:bCs/>
        </w:rPr>
      </w:pPr>
    </w:p>
    <w:p w14:paraId="4D1EEE44" w14:textId="7212A300" w:rsidR="00460D01" w:rsidRPr="005D026D" w:rsidRDefault="005D026D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is relaxing until 12:30, but </w:t>
      </w:r>
      <w:r>
        <w:t>_______________</w:t>
      </w:r>
      <w:r>
        <w:t xml:space="preserve"> *** will leave to go meet *** to see a movie.</w:t>
      </w:r>
    </w:p>
    <w:p w14:paraId="49963C5E" w14:textId="77777777" w:rsidR="005D026D" w:rsidRPr="005D026D" w:rsidRDefault="005D026D" w:rsidP="005D026D">
      <w:pPr>
        <w:pStyle w:val="ListParagraph"/>
        <w:rPr>
          <w:b/>
          <w:bCs/>
        </w:rPr>
      </w:pPr>
    </w:p>
    <w:p w14:paraId="500421EC" w14:textId="70D1FC9A" w:rsidR="005D026D" w:rsidRPr="00460D01" w:rsidRDefault="005D026D" w:rsidP="00460D01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wonders if there is anything better </w:t>
      </w:r>
      <w:r>
        <w:t>_______________</w:t>
      </w:r>
      <w:r>
        <w:t xml:space="preserve"> grilling burgers and hot dogs outside on a summer evening.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6775D9"/>
    <w:multiLevelType w:val="hybridMultilevel"/>
    <w:tmpl w:val="8C0052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2A144B"/>
    <w:rsid w:val="00317C9F"/>
    <w:rsid w:val="003F69EF"/>
    <w:rsid w:val="00410E3E"/>
    <w:rsid w:val="00417132"/>
    <w:rsid w:val="0043076C"/>
    <w:rsid w:val="00460D01"/>
    <w:rsid w:val="00480A51"/>
    <w:rsid w:val="005A5A20"/>
    <w:rsid w:val="005B17D1"/>
    <w:rsid w:val="005C2E7F"/>
    <w:rsid w:val="005D026D"/>
    <w:rsid w:val="006B45BA"/>
    <w:rsid w:val="006D1D72"/>
    <w:rsid w:val="00A40944"/>
    <w:rsid w:val="00C67BB0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0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16</TotalTime>
  <Pages>1</Pages>
  <Words>372</Words>
  <Characters>2126</Characters>
  <Application>Microsoft Office Word</Application>
  <DocSecurity>0</DocSecurity>
  <Lines>17</Lines>
  <Paragraphs>4</Paragraphs>
  <ScaleCrop>false</ScaleCrop>
  <Company>Mark's Text Terminal</Company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15</cp:revision>
  <dcterms:created xsi:type="dcterms:W3CDTF">2016-05-09T12:35:00Z</dcterms:created>
  <dcterms:modified xsi:type="dcterms:W3CDTF">2020-07-17T22:49:00Z</dcterms:modified>
</cp:coreProperties>
</file>