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D4EE2D" w14:textId="77777777" w:rsidR="005A796A" w:rsidRDefault="005A796A" w:rsidP="008648C0">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5C2B359F" w14:textId="2C00D06A" w:rsidR="008648C0" w:rsidRDefault="008648C0" w:rsidP="008648C0">
      <w:pPr>
        <w:rPr>
          <w:b/>
        </w:rPr>
      </w:pPr>
      <w:r>
        <w:rPr>
          <w:b/>
        </w:rPr>
        <w:t xml:space="preserve">Freshman Global Studies, Unit 5, </w:t>
      </w:r>
      <w:r w:rsidR="005A796A">
        <w:rPr>
          <w:b/>
        </w:rPr>
        <w:t>Lesson 9 Worksheet</w:t>
      </w:r>
      <w:r w:rsidRPr="005A796A">
        <w:rPr>
          <w:b/>
          <w:i/>
        </w:rPr>
        <w:t>: Constantine I</w:t>
      </w:r>
      <w:r w:rsidR="005A796A">
        <w:t>.</w:t>
      </w:r>
      <w:r>
        <w:t xml:space="preserve"> Before reading the attached short article on Roman Emperor Constantine I,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0B4E983" w14:textId="77777777" w:rsidR="008648C0" w:rsidRDefault="008648C0" w:rsidP="008648C0">
      <w:pPr>
        <w:rPr>
          <w:b/>
        </w:rPr>
      </w:pPr>
    </w:p>
    <w:p w14:paraId="376EE46A" w14:textId="77777777" w:rsidR="008648C0" w:rsidRDefault="008648C0" w:rsidP="008648C0">
      <w:pPr>
        <w:numPr>
          <w:ilvl w:val="0"/>
          <w:numId w:val="1"/>
        </w:numPr>
        <w:rPr>
          <w:b/>
        </w:rPr>
      </w:pPr>
      <w:r>
        <w:rPr>
          <w:b/>
        </w:rPr>
        <w:t>Vocabulary</w:t>
      </w:r>
    </w:p>
    <w:p w14:paraId="343D753A" w14:textId="77777777" w:rsidR="008648C0" w:rsidRDefault="008648C0" w:rsidP="008648C0">
      <w:pPr>
        <w:rPr>
          <w:b/>
        </w:rPr>
      </w:pPr>
    </w:p>
    <w:p w14:paraId="34C6F249" w14:textId="77777777" w:rsidR="008648C0" w:rsidRDefault="008648C0" w:rsidP="008648C0">
      <w:pPr>
        <w:numPr>
          <w:ilvl w:val="1"/>
          <w:numId w:val="1"/>
        </w:numPr>
      </w:pPr>
      <w:r>
        <w:t>Credit (verb):</w:t>
      </w:r>
    </w:p>
    <w:p w14:paraId="4F49A78C" w14:textId="77777777" w:rsidR="008648C0" w:rsidRDefault="008648C0" w:rsidP="008648C0"/>
    <w:p w14:paraId="57AD7535" w14:textId="77777777" w:rsidR="008648C0" w:rsidRDefault="008648C0" w:rsidP="008648C0"/>
    <w:p w14:paraId="347659CE" w14:textId="77777777" w:rsidR="008648C0" w:rsidRDefault="008648C0" w:rsidP="008648C0"/>
    <w:p w14:paraId="3B600EB9" w14:textId="77777777" w:rsidR="008648C0" w:rsidRDefault="008648C0" w:rsidP="008648C0">
      <w:pPr>
        <w:numPr>
          <w:ilvl w:val="1"/>
          <w:numId w:val="1"/>
        </w:numPr>
      </w:pPr>
      <w:r w:rsidRPr="0079585A">
        <w:t>Enable (verb):</w:t>
      </w:r>
    </w:p>
    <w:p w14:paraId="6F21B5B5" w14:textId="77777777" w:rsidR="008648C0" w:rsidRPr="0079585A" w:rsidRDefault="008648C0" w:rsidP="008648C0"/>
    <w:p w14:paraId="7B44CD2C" w14:textId="77777777" w:rsidR="008648C0" w:rsidRPr="0079585A" w:rsidRDefault="008648C0" w:rsidP="008648C0"/>
    <w:p w14:paraId="19800AE5" w14:textId="77777777" w:rsidR="008648C0" w:rsidRPr="0079585A" w:rsidRDefault="008648C0" w:rsidP="008648C0"/>
    <w:p w14:paraId="602EBB0C" w14:textId="77777777" w:rsidR="008648C0" w:rsidRDefault="008648C0" w:rsidP="008648C0">
      <w:pPr>
        <w:numPr>
          <w:ilvl w:val="1"/>
          <w:numId w:val="1"/>
        </w:numPr>
      </w:pPr>
      <w:r w:rsidRPr="0079585A">
        <w:t>Proclaim (verb):</w:t>
      </w:r>
    </w:p>
    <w:p w14:paraId="7BCA9C9D" w14:textId="77777777" w:rsidR="008648C0" w:rsidRPr="0079585A" w:rsidRDefault="008648C0" w:rsidP="008648C0"/>
    <w:p w14:paraId="26E72A66" w14:textId="77777777" w:rsidR="008648C0" w:rsidRPr="0079585A" w:rsidRDefault="008648C0" w:rsidP="008648C0"/>
    <w:p w14:paraId="0D524C2C" w14:textId="77777777" w:rsidR="008648C0" w:rsidRPr="0079585A" w:rsidRDefault="008648C0" w:rsidP="008648C0"/>
    <w:p w14:paraId="2940E18B" w14:textId="77777777" w:rsidR="008648C0" w:rsidRDefault="008648C0" w:rsidP="008648C0">
      <w:pPr>
        <w:numPr>
          <w:ilvl w:val="1"/>
          <w:numId w:val="1"/>
        </w:numPr>
      </w:pPr>
      <w:r w:rsidRPr="0079585A">
        <w:t>Idol (noun):</w:t>
      </w:r>
    </w:p>
    <w:p w14:paraId="391955C2" w14:textId="77777777" w:rsidR="008648C0" w:rsidRPr="0079585A" w:rsidRDefault="008648C0" w:rsidP="008648C0"/>
    <w:p w14:paraId="1BFBB92A" w14:textId="77777777" w:rsidR="008648C0" w:rsidRPr="0079585A" w:rsidRDefault="008648C0" w:rsidP="008648C0"/>
    <w:p w14:paraId="22FB30E3" w14:textId="77777777" w:rsidR="008648C0" w:rsidRPr="0079585A" w:rsidRDefault="008648C0" w:rsidP="008648C0"/>
    <w:p w14:paraId="198F49E3" w14:textId="77777777" w:rsidR="008648C0" w:rsidRDefault="008648C0" w:rsidP="008648C0">
      <w:pPr>
        <w:numPr>
          <w:ilvl w:val="1"/>
          <w:numId w:val="1"/>
        </w:numPr>
      </w:pPr>
      <w:r w:rsidRPr="0079585A">
        <w:t>Deity (noun):</w:t>
      </w:r>
    </w:p>
    <w:p w14:paraId="29123FA4" w14:textId="77777777" w:rsidR="008648C0" w:rsidRPr="0079585A" w:rsidRDefault="008648C0" w:rsidP="008648C0"/>
    <w:p w14:paraId="3C203691" w14:textId="77777777" w:rsidR="008648C0" w:rsidRPr="0079585A" w:rsidRDefault="008648C0" w:rsidP="008648C0"/>
    <w:p w14:paraId="3ADA3729" w14:textId="77777777" w:rsidR="008648C0" w:rsidRPr="0079585A" w:rsidRDefault="008648C0" w:rsidP="008648C0"/>
    <w:p w14:paraId="6082FB9B" w14:textId="77777777" w:rsidR="008648C0" w:rsidRDefault="008648C0" w:rsidP="008648C0">
      <w:pPr>
        <w:numPr>
          <w:ilvl w:val="1"/>
          <w:numId w:val="1"/>
        </w:numPr>
      </w:pPr>
      <w:r w:rsidRPr="0079585A">
        <w:t>Inscription (noun):</w:t>
      </w:r>
    </w:p>
    <w:p w14:paraId="1BFB4FBD" w14:textId="77777777" w:rsidR="008648C0" w:rsidRPr="0079585A" w:rsidRDefault="008648C0" w:rsidP="008648C0"/>
    <w:p w14:paraId="132EC4C1" w14:textId="77777777" w:rsidR="008648C0" w:rsidRPr="0079585A" w:rsidRDefault="008648C0" w:rsidP="008648C0"/>
    <w:p w14:paraId="043ED158" w14:textId="77777777" w:rsidR="008648C0" w:rsidRPr="0079585A" w:rsidRDefault="008648C0" w:rsidP="008648C0"/>
    <w:p w14:paraId="78F1DD67" w14:textId="77777777" w:rsidR="008648C0" w:rsidRDefault="008648C0" w:rsidP="008648C0">
      <w:pPr>
        <w:numPr>
          <w:ilvl w:val="1"/>
          <w:numId w:val="1"/>
        </w:numPr>
      </w:pPr>
      <w:r w:rsidRPr="0079585A">
        <w:t>Emblem (noun):</w:t>
      </w:r>
    </w:p>
    <w:p w14:paraId="71C7C0B6" w14:textId="77777777" w:rsidR="008648C0" w:rsidRPr="0079585A" w:rsidRDefault="008648C0" w:rsidP="008648C0"/>
    <w:p w14:paraId="1738EF8B" w14:textId="77777777" w:rsidR="008648C0" w:rsidRPr="0079585A" w:rsidRDefault="008648C0" w:rsidP="008648C0"/>
    <w:p w14:paraId="7E4A70D9" w14:textId="77777777" w:rsidR="008648C0" w:rsidRPr="0079585A" w:rsidRDefault="008648C0" w:rsidP="008648C0"/>
    <w:p w14:paraId="08D82E5F" w14:textId="77777777" w:rsidR="008648C0" w:rsidRDefault="008648C0" w:rsidP="008648C0">
      <w:pPr>
        <w:numPr>
          <w:ilvl w:val="1"/>
          <w:numId w:val="1"/>
        </w:numPr>
      </w:pPr>
      <w:r w:rsidRPr="0079585A">
        <w:t>Designate (verb):</w:t>
      </w:r>
    </w:p>
    <w:p w14:paraId="68779799" w14:textId="77777777" w:rsidR="008648C0" w:rsidRPr="00DC59A0" w:rsidRDefault="008648C0" w:rsidP="008648C0"/>
    <w:p w14:paraId="4EFFC569" w14:textId="77777777" w:rsidR="008648C0" w:rsidRPr="00DC59A0" w:rsidRDefault="008648C0" w:rsidP="008648C0"/>
    <w:p w14:paraId="45453E83" w14:textId="77777777" w:rsidR="008648C0" w:rsidRPr="00DC59A0" w:rsidRDefault="008648C0" w:rsidP="008648C0"/>
    <w:p w14:paraId="0C7BFA9D" w14:textId="77777777" w:rsidR="008648C0" w:rsidRDefault="008648C0" w:rsidP="008648C0">
      <w:pPr>
        <w:numPr>
          <w:ilvl w:val="0"/>
          <w:numId w:val="1"/>
        </w:numPr>
        <w:rPr>
          <w:b/>
        </w:rPr>
      </w:pPr>
      <w:r>
        <w:rPr>
          <w:b/>
        </w:rPr>
        <w:t>The Text</w:t>
      </w:r>
    </w:p>
    <w:p w14:paraId="0B4A1668" w14:textId="77777777" w:rsidR="008648C0" w:rsidRDefault="008648C0" w:rsidP="008648C0">
      <w:pPr>
        <w:rPr>
          <w:b/>
        </w:rPr>
      </w:pPr>
    </w:p>
    <w:p w14:paraId="344A3E31" w14:textId="77777777" w:rsidR="008648C0" w:rsidRDefault="008648C0" w:rsidP="008648C0">
      <w:pPr>
        <w:numPr>
          <w:ilvl w:val="1"/>
          <w:numId w:val="1"/>
        </w:numPr>
      </w:pPr>
      <w:r>
        <w:rPr>
          <w:b/>
        </w:rPr>
        <w:t xml:space="preserve">Who </w:t>
      </w:r>
      <w:r>
        <w:t xml:space="preserve">was Constantine I? </w:t>
      </w:r>
      <w:r w:rsidRPr="0079585A">
        <w:rPr>
          <w:b/>
        </w:rPr>
        <w:t xml:space="preserve">When </w:t>
      </w:r>
      <w:r>
        <w:t xml:space="preserve">did he live? </w:t>
      </w:r>
      <w:r w:rsidRPr="0079585A">
        <w:rPr>
          <w:b/>
        </w:rPr>
        <w:t xml:space="preserve">What </w:t>
      </w:r>
      <w:r>
        <w:t>was he later called?</w:t>
      </w:r>
    </w:p>
    <w:p w14:paraId="1F40B04D" w14:textId="77777777" w:rsidR="008648C0" w:rsidRDefault="008648C0" w:rsidP="008648C0"/>
    <w:p w14:paraId="0FB82CED" w14:textId="77777777" w:rsidR="008648C0" w:rsidRDefault="008648C0" w:rsidP="008648C0"/>
    <w:p w14:paraId="27A0475B" w14:textId="77777777" w:rsidR="008648C0" w:rsidRDefault="008648C0" w:rsidP="008648C0"/>
    <w:p w14:paraId="4ADE3DEF" w14:textId="77777777" w:rsidR="008648C0" w:rsidRDefault="008648C0" w:rsidP="008648C0">
      <w:pPr>
        <w:numPr>
          <w:ilvl w:val="1"/>
          <w:numId w:val="1"/>
        </w:numPr>
      </w:pPr>
      <w:r w:rsidRPr="0079585A">
        <w:rPr>
          <w:b/>
        </w:rPr>
        <w:t>With what</w:t>
      </w:r>
      <w:r w:rsidRPr="0079585A">
        <w:t xml:space="preserve"> is </w:t>
      </w:r>
      <w:r>
        <w:t>Constantine I credited?</w:t>
      </w:r>
    </w:p>
    <w:p w14:paraId="4AFAC56D" w14:textId="77777777" w:rsidR="008648C0" w:rsidRDefault="008648C0" w:rsidP="008648C0"/>
    <w:p w14:paraId="1174CB01" w14:textId="77777777" w:rsidR="008648C0" w:rsidRDefault="008648C0" w:rsidP="008648C0"/>
    <w:p w14:paraId="489CA820" w14:textId="77777777" w:rsidR="008648C0" w:rsidRDefault="008648C0" w:rsidP="008648C0"/>
    <w:p w14:paraId="3CEAA765" w14:textId="77777777" w:rsidR="008648C0" w:rsidRDefault="008648C0" w:rsidP="008648C0">
      <w:pPr>
        <w:numPr>
          <w:ilvl w:val="1"/>
          <w:numId w:val="1"/>
        </w:numPr>
      </w:pPr>
      <w:r w:rsidRPr="0079585A">
        <w:rPr>
          <w:b/>
        </w:rPr>
        <w:t>What</w:t>
      </w:r>
      <w:r w:rsidRPr="0079585A">
        <w:t xml:space="preserve"> was Christianity’s status in Rome when </w:t>
      </w:r>
      <w:r>
        <w:t>Constantine I was proclaimed emperor?</w:t>
      </w:r>
    </w:p>
    <w:p w14:paraId="1124AA62" w14:textId="77777777" w:rsidR="008648C0" w:rsidRDefault="008648C0" w:rsidP="008648C0"/>
    <w:p w14:paraId="46A9192A" w14:textId="77777777" w:rsidR="008648C0" w:rsidRDefault="008648C0" w:rsidP="008648C0">
      <w:pPr>
        <w:numPr>
          <w:ilvl w:val="1"/>
          <w:numId w:val="1"/>
        </w:numPr>
      </w:pPr>
      <w:r w:rsidRPr="0079585A">
        <w:rPr>
          <w:b/>
        </w:rPr>
        <w:lastRenderedPageBreak/>
        <w:t>What</w:t>
      </w:r>
      <w:r w:rsidRPr="0079585A">
        <w:t xml:space="preserve"> did </w:t>
      </w:r>
      <w:r>
        <w:t xml:space="preserve">Constantine I fear about Christians? </w:t>
      </w:r>
      <w:r w:rsidRPr="0079585A">
        <w:rPr>
          <w:b/>
        </w:rPr>
        <w:t>What</w:t>
      </w:r>
      <w:r>
        <w:t xml:space="preserve"> were the consequences of this fear?</w:t>
      </w:r>
    </w:p>
    <w:p w14:paraId="60373680" w14:textId="77777777" w:rsidR="008648C0" w:rsidRDefault="008648C0" w:rsidP="008648C0"/>
    <w:p w14:paraId="4132A8F6" w14:textId="77777777" w:rsidR="008648C0" w:rsidRDefault="008648C0" w:rsidP="008648C0"/>
    <w:p w14:paraId="4F88C4C0" w14:textId="77777777" w:rsidR="008648C0" w:rsidRDefault="008648C0" w:rsidP="008648C0"/>
    <w:p w14:paraId="4CF0DC5B" w14:textId="77777777" w:rsidR="008648C0" w:rsidRDefault="008648C0" w:rsidP="008648C0"/>
    <w:p w14:paraId="4F426A65" w14:textId="77777777" w:rsidR="008648C0" w:rsidRDefault="008648C0" w:rsidP="008648C0">
      <w:pPr>
        <w:numPr>
          <w:ilvl w:val="1"/>
          <w:numId w:val="1"/>
        </w:numPr>
      </w:pPr>
      <w:r w:rsidRPr="0079585A">
        <w:rPr>
          <w:b/>
        </w:rPr>
        <w:t>In what</w:t>
      </w:r>
      <w:r w:rsidRPr="0079585A">
        <w:t xml:space="preserve"> year did </w:t>
      </w:r>
      <w:r>
        <w:t xml:space="preserve">Constantine I have a change of heart about Christianity? </w:t>
      </w:r>
      <w:r w:rsidRPr="0079585A">
        <w:rPr>
          <w:b/>
        </w:rPr>
        <w:t>Why</w:t>
      </w:r>
      <w:r>
        <w:t xml:space="preserve"> did he have this change of heart?</w:t>
      </w:r>
    </w:p>
    <w:p w14:paraId="41F88EA4" w14:textId="77777777" w:rsidR="008648C0" w:rsidRDefault="008648C0" w:rsidP="008648C0"/>
    <w:p w14:paraId="7784FD45" w14:textId="77777777" w:rsidR="008648C0" w:rsidRDefault="008648C0" w:rsidP="008648C0"/>
    <w:p w14:paraId="43F53C26" w14:textId="77777777" w:rsidR="008648C0" w:rsidRDefault="008648C0" w:rsidP="008648C0"/>
    <w:p w14:paraId="32114FDA" w14:textId="77777777" w:rsidR="008648C0" w:rsidRDefault="008648C0" w:rsidP="008648C0"/>
    <w:p w14:paraId="5D313410" w14:textId="77777777" w:rsidR="008648C0" w:rsidRDefault="008648C0" w:rsidP="008648C0">
      <w:pPr>
        <w:numPr>
          <w:ilvl w:val="1"/>
          <w:numId w:val="1"/>
        </w:numPr>
      </w:pPr>
      <w:r w:rsidRPr="0079585A">
        <w:rPr>
          <w:b/>
        </w:rPr>
        <w:t>What</w:t>
      </w:r>
      <w:r w:rsidRPr="0079585A">
        <w:t xml:space="preserve"> did </w:t>
      </w:r>
      <w:r>
        <w:t>Constantine I adopt after recognizing Christianity?</w:t>
      </w:r>
    </w:p>
    <w:p w14:paraId="43A729CC" w14:textId="77777777" w:rsidR="008648C0" w:rsidRDefault="008648C0" w:rsidP="008648C0"/>
    <w:p w14:paraId="7EFB44BB" w14:textId="77777777" w:rsidR="008648C0" w:rsidRDefault="008648C0" w:rsidP="008648C0"/>
    <w:p w14:paraId="0888C108" w14:textId="77777777" w:rsidR="008648C0" w:rsidRDefault="008648C0" w:rsidP="008648C0"/>
    <w:p w14:paraId="01621691" w14:textId="77777777" w:rsidR="008648C0" w:rsidRDefault="008648C0" w:rsidP="008648C0"/>
    <w:p w14:paraId="2B08772B" w14:textId="77777777" w:rsidR="008648C0" w:rsidRDefault="008648C0" w:rsidP="008648C0">
      <w:pPr>
        <w:numPr>
          <w:ilvl w:val="1"/>
          <w:numId w:val="1"/>
        </w:numPr>
      </w:pPr>
      <w:r w:rsidRPr="0079585A">
        <w:rPr>
          <w:b/>
        </w:rPr>
        <w:t>What</w:t>
      </w:r>
      <w:r w:rsidRPr="0079585A">
        <w:t xml:space="preserve"> was the Edict of Milan? </w:t>
      </w:r>
      <w:r w:rsidRPr="0079585A">
        <w:rPr>
          <w:b/>
        </w:rPr>
        <w:t>What</w:t>
      </w:r>
      <w:r w:rsidRPr="0079585A">
        <w:t xml:space="preserve"> did it allow?</w:t>
      </w:r>
    </w:p>
    <w:p w14:paraId="7ED072D4" w14:textId="77777777" w:rsidR="008648C0" w:rsidRPr="0079585A" w:rsidRDefault="008648C0" w:rsidP="008648C0"/>
    <w:p w14:paraId="1DD21BED" w14:textId="77777777" w:rsidR="008648C0" w:rsidRPr="0079585A" w:rsidRDefault="008648C0" w:rsidP="008648C0"/>
    <w:p w14:paraId="20861A5B" w14:textId="77777777" w:rsidR="008648C0" w:rsidRPr="0079585A" w:rsidRDefault="008648C0" w:rsidP="008648C0"/>
    <w:p w14:paraId="53ADE4EE" w14:textId="77777777" w:rsidR="008648C0" w:rsidRPr="0079585A" w:rsidRDefault="008648C0" w:rsidP="008648C0"/>
    <w:p w14:paraId="5134706D" w14:textId="77777777" w:rsidR="008648C0" w:rsidRPr="00EF2979" w:rsidRDefault="008648C0" w:rsidP="008648C0">
      <w:pPr>
        <w:numPr>
          <w:ilvl w:val="1"/>
          <w:numId w:val="1"/>
        </w:numPr>
        <w:rPr>
          <w:b/>
        </w:rPr>
      </w:pPr>
      <w:r w:rsidRPr="0079585A">
        <w:t xml:space="preserve">What important Christian shrines were built during the reign of </w:t>
      </w:r>
      <w:r>
        <w:t>Constantine I?</w:t>
      </w:r>
    </w:p>
    <w:p w14:paraId="63C9EA00" w14:textId="77777777" w:rsidR="008648C0" w:rsidRDefault="008648C0" w:rsidP="008648C0">
      <w:pPr>
        <w:rPr>
          <w:b/>
        </w:rPr>
      </w:pPr>
    </w:p>
    <w:p w14:paraId="5422EB20" w14:textId="77777777" w:rsidR="008648C0" w:rsidRPr="00DC59A0" w:rsidRDefault="008648C0" w:rsidP="008648C0">
      <w:pPr>
        <w:ind w:left="1080"/>
      </w:pPr>
    </w:p>
    <w:p w14:paraId="5AA2FE65" w14:textId="77777777" w:rsidR="008648C0" w:rsidRDefault="008648C0" w:rsidP="008648C0">
      <w:pPr>
        <w:rPr>
          <w:b/>
        </w:rPr>
      </w:pPr>
    </w:p>
    <w:p w14:paraId="3A064561" w14:textId="77777777" w:rsidR="008648C0" w:rsidRDefault="008648C0" w:rsidP="008648C0">
      <w:pPr>
        <w:rPr>
          <w:b/>
        </w:rPr>
      </w:pPr>
    </w:p>
    <w:p w14:paraId="1DA0682B" w14:textId="10FCD7B9" w:rsidR="008648C0" w:rsidRDefault="008648C0" w:rsidP="008648C0">
      <w:pPr>
        <w:numPr>
          <w:ilvl w:val="0"/>
          <w:numId w:val="1"/>
        </w:numPr>
        <w:rPr>
          <w:b/>
        </w:rPr>
      </w:pPr>
      <w:bookmarkStart w:id="0" w:name="_GoBack"/>
      <w:bookmarkEnd w:id="0"/>
      <w:r>
        <w:rPr>
          <w:b/>
        </w:rPr>
        <w:t>Additional Facts</w:t>
      </w:r>
    </w:p>
    <w:p w14:paraId="2DC8E980" w14:textId="77777777" w:rsidR="008648C0" w:rsidRDefault="008648C0" w:rsidP="008648C0">
      <w:pPr>
        <w:rPr>
          <w:b/>
        </w:rPr>
      </w:pPr>
    </w:p>
    <w:p w14:paraId="0FB2AFF7" w14:textId="77777777" w:rsidR="008648C0" w:rsidRDefault="008648C0" w:rsidP="008648C0">
      <w:pPr>
        <w:numPr>
          <w:ilvl w:val="1"/>
          <w:numId w:val="1"/>
        </w:numPr>
      </w:pPr>
      <w:r>
        <w:rPr>
          <w:b/>
        </w:rPr>
        <w:t xml:space="preserve">What </w:t>
      </w:r>
      <w:r>
        <w:t>is the problem with the term “Edict of Milan?”</w:t>
      </w:r>
    </w:p>
    <w:p w14:paraId="55154FC0" w14:textId="77777777" w:rsidR="008648C0" w:rsidRDefault="008648C0" w:rsidP="008648C0"/>
    <w:p w14:paraId="2DA15B5B" w14:textId="77777777" w:rsidR="008648C0" w:rsidRDefault="008648C0" w:rsidP="008648C0"/>
    <w:p w14:paraId="223A8D66" w14:textId="77777777" w:rsidR="008648C0" w:rsidRDefault="008648C0" w:rsidP="008648C0"/>
    <w:p w14:paraId="3B4F45A4" w14:textId="77777777" w:rsidR="008648C0" w:rsidRDefault="008648C0" w:rsidP="008648C0">
      <w:pPr>
        <w:numPr>
          <w:ilvl w:val="1"/>
          <w:numId w:val="1"/>
        </w:numPr>
      </w:pPr>
      <w:r w:rsidRPr="0079585A">
        <w:rPr>
          <w:b/>
        </w:rPr>
        <w:t>When</w:t>
      </w:r>
      <w:r w:rsidRPr="0079585A">
        <w:t xml:space="preserve">, and under </w:t>
      </w:r>
      <w:r w:rsidRPr="0079585A">
        <w:rPr>
          <w:b/>
        </w:rPr>
        <w:t>what</w:t>
      </w:r>
      <w:r w:rsidRPr="0079585A">
        <w:t xml:space="preserve"> emperor, was Christianity made the official religion of the Roman Empire?</w:t>
      </w:r>
    </w:p>
    <w:p w14:paraId="6B2F7845" w14:textId="77777777" w:rsidR="008648C0" w:rsidRPr="0079585A" w:rsidRDefault="008648C0" w:rsidP="008648C0"/>
    <w:p w14:paraId="1725EB27" w14:textId="77777777" w:rsidR="008648C0" w:rsidRPr="0079585A" w:rsidRDefault="008648C0" w:rsidP="008648C0"/>
    <w:p w14:paraId="24BAE2DA" w14:textId="77777777" w:rsidR="008648C0" w:rsidRPr="0079585A" w:rsidRDefault="008648C0" w:rsidP="008648C0"/>
    <w:p w14:paraId="309D9B10" w14:textId="77777777" w:rsidR="008648C0" w:rsidRDefault="008648C0" w:rsidP="008648C0">
      <w:pPr>
        <w:numPr>
          <w:ilvl w:val="1"/>
          <w:numId w:val="1"/>
        </w:numPr>
      </w:pPr>
      <w:r w:rsidRPr="0079585A">
        <w:rPr>
          <w:b/>
        </w:rPr>
        <w:t xml:space="preserve">What </w:t>
      </w:r>
      <w:r w:rsidRPr="0079585A">
        <w:t xml:space="preserve">was the Council of Nicaea? </w:t>
      </w:r>
      <w:r w:rsidRPr="0079585A">
        <w:rPr>
          <w:b/>
        </w:rPr>
        <w:t>What</w:t>
      </w:r>
      <w:r w:rsidRPr="0079585A">
        <w:t xml:space="preserve"> creed did it issue? </w:t>
      </w:r>
      <w:r w:rsidRPr="0079585A">
        <w:rPr>
          <w:b/>
        </w:rPr>
        <w:t>When</w:t>
      </w:r>
      <w:r w:rsidRPr="0079585A">
        <w:t>?</w:t>
      </w:r>
    </w:p>
    <w:p w14:paraId="46553CCC" w14:textId="77777777" w:rsidR="00D7075A" w:rsidRDefault="00D7075A" w:rsidP="00D7075A"/>
    <w:p w14:paraId="4F0A339A" w14:textId="77777777" w:rsidR="00D7075A" w:rsidRDefault="00D7075A" w:rsidP="00D7075A"/>
    <w:p w14:paraId="556A7E73" w14:textId="77777777" w:rsidR="00D7075A" w:rsidRDefault="00D7075A" w:rsidP="00D7075A"/>
    <w:p w14:paraId="7181E401" w14:textId="1F14FF97" w:rsidR="00D7075A" w:rsidRPr="0079585A" w:rsidRDefault="00D7075A" w:rsidP="00D7075A">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295294CC" w14:textId="77777777" w:rsidR="00B577EA" w:rsidRPr="006B45BA" w:rsidRDefault="000C15E7">
      <w:pPr>
        <w:rPr>
          <w:rFonts w:cs="Times New Roman"/>
        </w:rPr>
      </w:pPr>
    </w:p>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48C0"/>
    <w:rsid w:val="000C15E7"/>
    <w:rsid w:val="00410E3E"/>
    <w:rsid w:val="005A796A"/>
    <w:rsid w:val="006B45BA"/>
    <w:rsid w:val="008648C0"/>
    <w:rsid w:val="00D7075A"/>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C751CEA"/>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648C0"/>
    <w:rPr>
      <w:rFonts w:ascii="Times New Roman" w:eastAsia="ＭＳ 明朝" w:hAnsi="Times New Roman" w:cs="Helvetica"/>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2</TotalTime>
  <Pages>2</Pages>
  <Words>230</Words>
  <Characters>1314</Characters>
  <Application>Microsoft Macintosh Word</Application>
  <DocSecurity>0</DocSecurity>
  <Lines>10</Lines>
  <Paragraphs>3</Paragraphs>
  <ScaleCrop>false</ScaleCrop>
  <Company>Mark's Text Terminal</Company>
  <LinksUpToDate>false</LinksUpToDate>
  <CharactersWithSpaces>1541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2015-08-23T18:56:00Z</dcterms:created>
  <dcterms:modified xsi:type="dcterms:W3CDTF">2015-09-29T19:05:00Z</dcterms:modified>
</cp:coreProperties>
</file>