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319C8B5C" w:rsidR="003F69EF" w:rsidRDefault="00417132" w:rsidP="00F24EDE">
      <w:r>
        <w:rPr>
          <w:b/>
          <w:i/>
        </w:rPr>
        <w:t>Common Problems 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proofErr w:type="gramStart"/>
      <w:r w:rsidR="00722640">
        <w:rPr>
          <w:b/>
          <w:i/>
        </w:rPr>
        <w:t>Stationary</w:t>
      </w:r>
      <w:proofErr w:type="gramEnd"/>
      <w:r w:rsidR="00722640">
        <w:rPr>
          <w:b/>
          <w:i/>
        </w:rPr>
        <w:t xml:space="preserve"> </w:t>
      </w:r>
      <w:r w:rsidR="00722640">
        <w:rPr>
          <w:b/>
          <w:iCs/>
        </w:rPr>
        <w:t xml:space="preserve">and </w:t>
      </w:r>
      <w:r w:rsidR="00722640">
        <w:rPr>
          <w:b/>
          <w:i/>
        </w:rPr>
        <w:t>Stationery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168E66F2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722640">
        <w:t>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proofErr w:type="gramStart"/>
      <w:r w:rsidR="00722640">
        <w:rPr>
          <w:i/>
          <w:iCs/>
        </w:rPr>
        <w:t>stationary</w:t>
      </w:r>
      <w:proofErr w:type="gramEnd"/>
      <w:r w:rsidR="00722640">
        <w:rPr>
          <w:i/>
          <w:iCs/>
        </w:rPr>
        <w:t xml:space="preserve"> </w:t>
      </w:r>
      <w:r w:rsidR="00722640">
        <w:t xml:space="preserve">and </w:t>
      </w:r>
      <w:r w:rsidR="00722640">
        <w:rPr>
          <w:i/>
          <w:iCs/>
        </w:rPr>
        <w:t>stationery</w:t>
      </w:r>
      <w:r w:rsidR="005B17D1">
        <w:t>.</w:t>
      </w:r>
    </w:p>
    <w:p w14:paraId="70100E74" w14:textId="33076F5A" w:rsidR="00722640" w:rsidRDefault="00722640" w:rsidP="005C2E7F"/>
    <w:p w14:paraId="3B343EF6" w14:textId="77777777" w:rsidR="00722640" w:rsidRPr="00A2564A" w:rsidRDefault="00722640" w:rsidP="00722640">
      <w:r w:rsidRPr="00A2564A">
        <w:rPr>
          <w:b/>
          <w:bCs/>
        </w:rPr>
        <w:t xml:space="preserve">stationary/stationery: </w:t>
      </w:r>
      <w:r w:rsidRPr="00A2564A">
        <w:rPr>
          <w:bCs/>
        </w:rPr>
        <w:t xml:space="preserve">When something is standing still, it’s stationary. That piece of paper you write a letter on is stationery. Let the </w:t>
      </w:r>
      <w:r w:rsidRPr="00A2564A">
        <w:rPr>
          <w:bCs/>
          <w:i/>
        </w:rPr>
        <w:t>E</w:t>
      </w:r>
      <w:r w:rsidRPr="00A2564A">
        <w:rPr>
          <w:bCs/>
        </w:rPr>
        <w:t xml:space="preserve"> in stationery remind you of “envelope.”</w:t>
      </w:r>
    </w:p>
    <w:p w14:paraId="236D4DC1" w14:textId="77777777" w:rsidR="00317C9F" w:rsidRPr="00722640" w:rsidRDefault="00317C9F" w:rsidP="00722640">
      <w:pPr>
        <w:rPr>
          <w:bCs/>
          <w:iCs/>
        </w:rPr>
      </w:pPr>
    </w:p>
    <w:p w14:paraId="334C996A" w14:textId="21589C21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5F6A73C8" w14:textId="11E898AD" w:rsidR="005E588F" w:rsidRDefault="005E588F" w:rsidP="00317C9F"/>
    <w:p w14:paraId="2335D03C" w14:textId="3E6AF0C9" w:rsidR="005E588F" w:rsidRPr="005E588F" w:rsidRDefault="005E588F" w:rsidP="005E588F">
      <w:pPr>
        <w:pStyle w:val="ListParagraph"/>
        <w:numPr>
          <w:ilvl w:val="0"/>
          <w:numId w:val="2"/>
        </w:numPr>
        <w:rPr>
          <w:b/>
          <w:bCs/>
        </w:rPr>
      </w:pPr>
      <w:r>
        <w:t>*** usually rides the _______________ bicycle at the gym.</w:t>
      </w:r>
    </w:p>
    <w:p w14:paraId="27A434C6" w14:textId="77777777" w:rsidR="005E588F" w:rsidRPr="005E588F" w:rsidRDefault="005E588F" w:rsidP="005E588F">
      <w:pPr>
        <w:rPr>
          <w:b/>
          <w:bCs/>
        </w:rPr>
      </w:pPr>
    </w:p>
    <w:p w14:paraId="037519C9" w14:textId="238B3183" w:rsidR="005E588F" w:rsidRPr="005E588F" w:rsidRDefault="005E588F" w:rsidP="005E588F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*** stopped at the </w:t>
      </w:r>
      <w:r>
        <w:t>_______________</w:t>
      </w:r>
      <w:r>
        <w:t xml:space="preserve"> store to buy a birthday card for *** aunt.</w:t>
      </w:r>
    </w:p>
    <w:p w14:paraId="7E21C97D" w14:textId="77777777" w:rsidR="005E588F" w:rsidRPr="005E588F" w:rsidRDefault="005E588F" w:rsidP="005E588F">
      <w:pPr>
        <w:pStyle w:val="ListParagraph"/>
        <w:rPr>
          <w:b/>
          <w:bCs/>
        </w:rPr>
      </w:pPr>
    </w:p>
    <w:p w14:paraId="2DF72A62" w14:textId="31879463" w:rsidR="005E588F" w:rsidRPr="005E588F" w:rsidRDefault="005E588F" w:rsidP="005E588F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People like cellphones because they are mobile, not </w:t>
      </w:r>
      <w:r>
        <w:t>_______________</w:t>
      </w:r>
      <w:r>
        <w:t xml:space="preserve"> like a land line.</w:t>
      </w:r>
    </w:p>
    <w:p w14:paraId="759E3204" w14:textId="77777777" w:rsidR="005E588F" w:rsidRPr="005E588F" w:rsidRDefault="005E588F" w:rsidP="005E588F">
      <w:pPr>
        <w:pStyle w:val="ListParagraph"/>
        <w:rPr>
          <w:b/>
          <w:bCs/>
        </w:rPr>
      </w:pPr>
    </w:p>
    <w:p w14:paraId="39546472" w14:textId="4DEF1786" w:rsidR="005E588F" w:rsidRPr="005E588F" w:rsidRDefault="005E588F" w:rsidP="005E588F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***’s car is out of gas, so at the moment it is </w:t>
      </w:r>
      <w:r>
        <w:t>_______________</w:t>
      </w:r>
      <w:r>
        <w:t xml:space="preserve"> in the driveway.</w:t>
      </w:r>
    </w:p>
    <w:p w14:paraId="35E8D2F5" w14:textId="77777777" w:rsidR="005E588F" w:rsidRPr="005E588F" w:rsidRDefault="005E588F" w:rsidP="005E588F">
      <w:pPr>
        <w:pStyle w:val="ListParagraph"/>
        <w:rPr>
          <w:b/>
          <w:bCs/>
        </w:rPr>
      </w:pPr>
    </w:p>
    <w:p w14:paraId="6866416D" w14:textId="4CE253EA" w:rsidR="005E588F" w:rsidRPr="005E588F" w:rsidRDefault="005E588F" w:rsidP="005E588F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*** prefers to communicate with friends by writing letters and postcards in longhand, so *** keeps plenty of </w:t>
      </w:r>
      <w:r>
        <w:t>_______________</w:t>
      </w:r>
      <w:r>
        <w:rPr>
          <w:b/>
          <w:bCs/>
        </w:rPr>
        <w:t xml:space="preserve"> </w:t>
      </w:r>
      <w:r>
        <w:t>in *** desk.</w:t>
      </w:r>
    </w:p>
    <w:p w14:paraId="7BAA33B9" w14:textId="77777777" w:rsidR="005E588F" w:rsidRPr="005E588F" w:rsidRDefault="005E588F" w:rsidP="005E588F">
      <w:pPr>
        <w:pStyle w:val="ListParagraph"/>
        <w:rPr>
          <w:b/>
          <w:bCs/>
        </w:rPr>
      </w:pPr>
    </w:p>
    <w:p w14:paraId="21BA1AFE" w14:textId="2628A78C" w:rsidR="005E588F" w:rsidRPr="005E588F" w:rsidRDefault="005E588F" w:rsidP="005E588F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*** dropped anchor so *** canoe would remain </w:t>
      </w:r>
      <w:r>
        <w:t>_______________</w:t>
      </w:r>
      <w:r>
        <w:t xml:space="preserve"> in the lake.</w:t>
      </w:r>
    </w:p>
    <w:p w14:paraId="08A7E6AF" w14:textId="77777777" w:rsidR="005E588F" w:rsidRPr="005E588F" w:rsidRDefault="005E588F" w:rsidP="005E588F">
      <w:pPr>
        <w:pStyle w:val="ListParagraph"/>
        <w:rPr>
          <w:b/>
          <w:bCs/>
        </w:rPr>
      </w:pPr>
    </w:p>
    <w:p w14:paraId="00B05B36" w14:textId="5E881E62" w:rsidR="005E588F" w:rsidRPr="005E588F" w:rsidRDefault="005E588F" w:rsidP="005E588F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*** bought some very nice </w:t>
      </w:r>
      <w:r>
        <w:t>_______________</w:t>
      </w:r>
      <w:r>
        <w:t xml:space="preserve"> to send out resumes and cover letters in *** job search.</w:t>
      </w:r>
    </w:p>
    <w:p w14:paraId="264013C8" w14:textId="77777777" w:rsidR="005E588F" w:rsidRPr="005E588F" w:rsidRDefault="005E588F" w:rsidP="005E588F">
      <w:pPr>
        <w:pStyle w:val="ListParagraph"/>
        <w:rPr>
          <w:b/>
          <w:bCs/>
        </w:rPr>
      </w:pPr>
    </w:p>
    <w:p w14:paraId="270281F3" w14:textId="163619C2" w:rsidR="005E588F" w:rsidRPr="005E588F" w:rsidRDefault="005E588F" w:rsidP="005E588F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The snow leopard was </w:t>
      </w:r>
      <w:r>
        <w:t>_______________</w:t>
      </w:r>
      <w:r>
        <w:t xml:space="preserve"> and silent in anticipation of jumping on its prey.</w:t>
      </w:r>
    </w:p>
    <w:p w14:paraId="38D782C8" w14:textId="77777777" w:rsidR="005E588F" w:rsidRPr="005E588F" w:rsidRDefault="005E588F" w:rsidP="005E588F">
      <w:pPr>
        <w:pStyle w:val="ListParagraph"/>
        <w:rPr>
          <w:b/>
          <w:bCs/>
        </w:rPr>
      </w:pPr>
    </w:p>
    <w:p w14:paraId="3486F7A7" w14:textId="6C3BA76A" w:rsidR="005E588F" w:rsidRPr="005E588F" w:rsidRDefault="005E588F" w:rsidP="005E588F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The </w:t>
      </w:r>
      <w:r>
        <w:t>_______________</w:t>
      </w:r>
      <w:r>
        <w:t xml:space="preserve"> subway train was quickly covered with painted graffiti.</w:t>
      </w:r>
    </w:p>
    <w:p w14:paraId="58FAB767" w14:textId="77777777" w:rsidR="005E588F" w:rsidRPr="005E588F" w:rsidRDefault="005E588F" w:rsidP="005E588F">
      <w:pPr>
        <w:pStyle w:val="ListParagraph"/>
        <w:rPr>
          <w:b/>
          <w:bCs/>
        </w:rPr>
      </w:pPr>
    </w:p>
    <w:p w14:paraId="47927762" w14:textId="4F83CE22" w:rsidR="005E588F" w:rsidRPr="005E588F" w:rsidRDefault="005E588F" w:rsidP="005E588F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Big-box stores like Staples have all but eliminated small </w:t>
      </w:r>
      <w:r>
        <w:t>_______________</w:t>
      </w:r>
      <w:r>
        <w:t xml:space="preserve"> stores in New York City.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FF7C16"/>
    <w:multiLevelType w:val="hybridMultilevel"/>
    <w:tmpl w:val="0C1CE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05288D"/>
    <w:multiLevelType w:val="hybridMultilevel"/>
    <w:tmpl w:val="7AFA4B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2A144B"/>
    <w:rsid w:val="00317C9F"/>
    <w:rsid w:val="003F69EF"/>
    <w:rsid w:val="00410E3E"/>
    <w:rsid w:val="00417132"/>
    <w:rsid w:val="0043076C"/>
    <w:rsid w:val="00480A51"/>
    <w:rsid w:val="005A5A20"/>
    <w:rsid w:val="005B17D1"/>
    <w:rsid w:val="005C2E7F"/>
    <w:rsid w:val="005E588F"/>
    <w:rsid w:val="006B45BA"/>
    <w:rsid w:val="006D1D72"/>
    <w:rsid w:val="00722640"/>
    <w:rsid w:val="00A40944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58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17</TotalTime>
  <Pages>1</Pages>
  <Words>282</Words>
  <Characters>1610</Characters>
  <Application>Microsoft Office Word</Application>
  <DocSecurity>0</DocSecurity>
  <Lines>13</Lines>
  <Paragraphs>3</Paragraphs>
  <ScaleCrop>false</ScaleCrop>
  <Company>Mark's Text Terminal</Company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14</cp:revision>
  <dcterms:created xsi:type="dcterms:W3CDTF">2016-05-09T12:35:00Z</dcterms:created>
  <dcterms:modified xsi:type="dcterms:W3CDTF">2020-05-29T13:25:00Z</dcterms:modified>
</cp:coreProperties>
</file>