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5CBAD04D" w:rsidR="00B577EA" w:rsidRPr="00B16A49"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B16A49">
        <w:rPr>
          <w:b/>
          <w:sz w:val="28"/>
          <w:szCs w:val="28"/>
          <w:u w:val="single"/>
        </w:rPr>
        <w:t xml:space="preserve">, Lesson 3: </w:t>
      </w:r>
      <w:r w:rsidR="00B16A49">
        <w:rPr>
          <w:b/>
          <w:i/>
          <w:sz w:val="28"/>
          <w:szCs w:val="28"/>
          <w:u w:val="single"/>
        </w:rPr>
        <w:t>Made in Japan</w:t>
      </w:r>
    </w:p>
    <w:p w14:paraId="1612EB24" w14:textId="77777777" w:rsidR="00BA79CF" w:rsidRDefault="00BA79CF" w:rsidP="00BA79CF">
      <w:pPr>
        <w:jc w:val="center"/>
        <w:rPr>
          <w:b/>
          <w:u w:val="single"/>
        </w:rPr>
      </w:pPr>
    </w:p>
    <w:p w14:paraId="345A36C4" w14:textId="05D60307"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7E3EC9FA" w14:textId="49D782FE" w:rsidR="00B16A49" w:rsidRDefault="00B16A49" w:rsidP="00D91473"/>
    <w:p w14:paraId="6BC917D2" w14:textId="3A18C887" w:rsidR="00B16A49" w:rsidRPr="003E7AD8" w:rsidRDefault="003E7AD8" w:rsidP="00B16A49">
      <w:pPr>
        <w:pStyle w:val="ListParagraph"/>
        <w:numPr>
          <w:ilvl w:val="0"/>
          <w:numId w:val="1"/>
        </w:numPr>
        <w:rPr>
          <w:b/>
        </w:rPr>
      </w:pPr>
      <w:r>
        <w:t>Next to the pile of presents, where she’s standing now.</w:t>
      </w:r>
    </w:p>
    <w:p w14:paraId="63D1BD8E" w14:textId="77777777" w:rsidR="003E7AD8" w:rsidRPr="003E7AD8" w:rsidRDefault="003E7AD8" w:rsidP="003E7AD8">
      <w:pPr>
        <w:rPr>
          <w:b/>
        </w:rPr>
      </w:pPr>
    </w:p>
    <w:p w14:paraId="3209B95C" w14:textId="519382A9" w:rsidR="003E7AD8" w:rsidRPr="003E7AD8" w:rsidRDefault="003E7AD8" w:rsidP="00B16A49">
      <w:pPr>
        <w:pStyle w:val="ListParagraph"/>
        <w:numPr>
          <w:ilvl w:val="0"/>
          <w:numId w:val="1"/>
        </w:numPr>
        <w:rPr>
          <w:b/>
        </w:rPr>
      </w:pPr>
      <w:r>
        <w:t>With water from the pitcher. The pitcher, since it does not match the rest of the china and since there are no glasses on the table, was probably brought from the kitchen in order to put out the fire.</w:t>
      </w:r>
    </w:p>
    <w:p w14:paraId="7BBE639D" w14:textId="77777777" w:rsidR="003E7AD8" w:rsidRPr="003E7AD8" w:rsidRDefault="003E7AD8" w:rsidP="003E7AD8">
      <w:pPr>
        <w:pStyle w:val="ListParagraph"/>
        <w:rPr>
          <w:b/>
        </w:rPr>
      </w:pPr>
    </w:p>
    <w:p w14:paraId="1071E081" w14:textId="2F039DAA" w:rsidR="003E7AD8" w:rsidRPr="003E7AD8" w:rsidRDefault="003E7AD8" w:rsidP="00B16A49">
      <w:pPr>
        <w:pStyle w:val="ListParagraph"/>
        <w:numPr>
          <w:ilvl w:val="0"/>
          <w:numId w:val="1"/>
        </w:numPr>
        <w:rPr>
          <w:b/>
        </w:rPr>
      </w:pPr>
      <w:r>
        <w:t>Yes, judging by the chairs that have been knocked over and by the general air of confusion.</w:t>
      </w:r>
    </w:p>
    <w:p w14:paraId="5D07CEF2" w14:textId="77777777" w:rsidR="003E7AD8" w:rsidRPr="003E7AD8" w:rsidRDefault="003E7AD8" w:rsidP="003E7AD8">
      <w:pPr>
        <w:pStyle w:val="ListParagraph"/>
        <w:rPr>
          <w:b/>
        </w:rPr>
      </w:pPr>
    </w:p>
    <w:p w14:paraId="38C447EB" w14:textId="49A2E240" w:rsidR="003E7AD8" w:rsidRPr="003E7AD8" w:rsidRDefault="003E7AD8" w:rsidP="00B16A49">
      <w:pPr>
        <w:pStyle w:val="ListParagraph"/>
        <w:numPr>
          <w:ilvl w:val="0"/>
          <w:numId w:val="1"/>
        </w:numPr>
        <w:rPr>
          <w:b/>
        </w:rPr>
      </w:pPr>
      <w:r>
        <w:t>Because it was dark, and because everyone was busy putting out the fire.</w:t>
      </w:r>
    </w:p>
    <w:p w14:paraId="763968D8" w14:textId="77777777" w:rsidR="003E7AD8" w:rsidRPr="003E7AD8" w:rsidRDefault="003E7AD8" w:rsidP="003E7AD8">
      <w:pPr>
        <w:pStyle w:val="ListParagraph"/>
        <w:rPr>
          <w:b/>
        </w:rPr>
      </w:pPr>
    </w:p>
    <w:p w14:paraId="08CE87B9" w14:textId="0D0EEE07" w:rsidR="003E7AD8" w:rsidRPr="003E7AD8" w:rsidRDefault="003E7AD8" w:rsidP="00B16A49">
      <w:pPr>
        <w:pStyle w:val="ListParagraph"/>
        <w:numPr>
          <w:ilvl w:val="0"/>
          <w:numId w:val="1"/>
        </w:numPr>
        <w:rPr>
          <w:b/>
        </w:rPr>
      </w:pPr>
      <w:r>
        <w:t>Yes. The thief smeared the frosting while reaching out for the netsuke, and also stained the tablecloth with jelly from the edge of the cake.</w:t>
      </w:r>
    </w:p>
    <w:p w14:paraId="5126790F" w14:textId="77777777" w:rsidR="003E7AD8" w:rsidRPr="003E7AD8" w:rsidRDefault="003E7AD8" w:rsidP="003E7AD8">
      <w:pPr>
        <w:pStyle w:val="ListParagraph"/>
        <w:rPr>
          <w:b/>
        </w:rPr>
      </w:pPr>
    </w:p>
    <w:p w14:paraId="10CE307A" w14:textId="0721BECE" w:rsidR="003E7AD8" w:rsidRPr="003E7AD8" w:rsidRDefault="003E7AD8" w:rsidP="00B16A49">
      <w:pPr>
        <w:pStyle w:val="ListParagraph"/>
        <w:numPr>
          <w:ilvl w:val="0"/>
          <w:numId w:val="1"/>
        </w:numPr>
        <w:rPr>
          <w:b/>
        </w:rPr>
      </w:pPr>
      <w:r>
        <w:t>In the chair facing the jelly stain and the smeared frosting.</w:t>
      </w:r>
    </w:p>
    <w:p w14:paraId="362F08CE" w14:textId="77777777" w:rsidR="003E7AD8" w:rsidRPr="003E7AD8" w:rsidRDefault="003E7AD8" w:rsidP="003E7AD8">
      <w:pPr>
        <w:pStyle w:val="ListParagraph"/>
        <w:rPr>
          <w:b/>
        </w:rPr>
      </w:pPr>
    </w:p>
    <w:p w14:paraId="34A1971D" w14:textId="642B4149" w:rsidR="003E7AD8" w:rsidRPr="00B16A49" w:rsidRDefault="003E7AD8" w:rsidP="00B16A49">
      <w:pPr>
        <w:pStyle w:val="ListParagraph"/>
        <w:numPr>
          <w:ilvl w:val="0"/>
          <w:numId w:val="1"/>
        </w:numPr>
        <w:rPr>
          <w:b/>
        </w:rPr>
      </w:pPr>
      <w:r>
        <w:t>The girl who is licking her wrist, which must have gotten frosting on it, as pointed out in the answer to question 5.</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E232D6"/>
    <w:multiLevelType w:val="hybridMultilevel"/>
    <w:tmpl w:val="C0B685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3E7AD8"/>
    <w:rsid w:val="00410E3E"/>
    <w:rsid w:val="00993C25"/>
    <w:rsid w:val="00A901AC"/>
    <w:rsid w:val="00B16A49"/>
    <w:rsid w:val="00BA79CF"/>
    <w:rsid w:val="00C869E6"/>
    <w:rsid w:val="00D91473"/>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6A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10</TotalTime>
  <Pages>1</Pages>
  <Words>135</Words>
  <Characters>770</Characters>
  <Application>Microsoft Office Word</Application>
  <DocSecurity>0</DocSecurity>
  <Lines>6</Lines>
  <Paragraphs>1</Paragraphs>
  <ScaleCrop>false</ScaleCrop>
  <Company>Mark's Text Terminal</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2018-04-23T11:51:00Z</dcterms:created>
  <dcterms:modified xsi:type="dcterms:W3CDTF">2018-05-30T12:28:00Z</dcterms:modified>
</cp:coreProperties>
</file>