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5F8F8D" w14:textId="3EE858A0" w:rsidR="00B577EA" w:rsidRPr="00BD4E6C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D91473">
        <w:rPr>
          <w:b/>
          <w:sz w:val="28"/>
          <w:szCs w:val="28"/>
          <w:u w:val="single"/>
        </w:rPr>
        <w:t>Unit, Volume 3</w:t>
      </w:r>
      <w:r w:rsidR="00BD4E6C">
        <w:rPr>
          <w:b/>
          <w:sz w:val="28"/>
          <w:szCs w:val="28"/>
          <w:u w:val="single"/>
        </w:rPr>
        <w:t xml:space="preserve">, Lesson 5: </w:t>
      </w:r>
      <w:r w:rsidR="00BD4E6C">
        <w:rPr>
          <w:b/>
          <w:i/>
          <w:sz w:val="28"/>
          <w:szCs w:val="28"/>
          <w:u w:val="single"/>
        </w:rPr>
        <w:t>Stolen Bases</w:t>
      </w:r>
    </w:p>
    <w:p w14:paraId="1612EB24" w14:textId="77777777" w:rsidR="00BA79CF" w:rsidRDefault="00BA79CF" w:rsidP="00BA79CF">
      <w:pPr>
        <w:jc w:val="center"/>
        <w:rPr>
          <w:b/>
          <w:u w:val="single"/>
        </w:rPr>
      </w:pPr>
    </w:p>
    <w:p w14:paraId="345A36C4" w14:textId="729CBC9A" w:rsidR="00D91473" w:rsidRDefault="00D91473" w:rsidP="00D91473">
      <w:r>
        <w:rPr>
          <w:b/>
        </w:rPr>
        <w:t>Excerp</w:t>
      </w:r>
      <w:r w:rsidR="00BA79CF">
        <w:rPr>
          <w:b/>
        </w:rPr>
        <w:t xml:space="preserve">ted from: </w:t>
      </w:r>
      <w:r>
        <w:t xml:space="preserve">Treat, Lawrence. </w:t>
      </w:r>
      <w:r>
        <w:rPr>
          <w:i/>
        </w:rPr>
        <w:t>You’re the Detective</w:t>
      </w:r>
      <w:r>
        <w:t>! Jaffrey, NH: David R. Godine, 1983.</w:t>
      </w:r>
    </w:p>
    <w:p w14:paraId="01FC4EEB" w14:textId="476C414C" w:rsidR="00BD4E6C" w:rsidRDefault="00BD4E6C" w:rsidP="00D91473"/>
    <w:p w14:paraId="1F11D5BC" w14:textId="6E8711F2" w:rsidR="00BD4E6C" w:rsidRPr="00BD4E6C" w:rsidRDefault="00BD4E6C" w:rsidP="00BD4E6C">
      <w:pPr>
        <w:pStyle w:val="ListParagraph"/>
        <w:numPr>
          <w:ilvl w:val="0"/>
          <w:numId w:val="1"/>
        </w:numPr>
        <w:rPr>
          <w:b/>
        </w:rPr>
      </w:pPr>
      <w:r>
        <w:t>The first baseman is wearing a catcher’s mask.</w:t>
      </w:r>
    </w:p>
    <w:p w14:paraId="4EC86341" w14:textId="77777777" w:rsidR="00BD4E6C" w:rsidRPr="00BD4E6C" w:rsidRDefault="00BD4E6C" w:rsidP="00BD4E6C">
      <w:pPr>
        <w:rPr>
          <w:b/>
        </w:rPr>
      </w:pPr>
    </w:p>
    <w:p w14:paraId="5A9057D9" w14:textId="20BF9374" w:rsidR="00BD4E6C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The catcher is wearing swimming fins.</w:t>
      </w:r>
    </w:p>
    <w:p w14:paraId="40499DC0" w14:textId="77777777" w:rsidR="00630F64" w:rsidRPr="00630F64" w:rsidRDefault="00630F64" w:rsidP="00630F64">
      <w:pPr>
        <w:pStyle w:val="ListParagraph"/>
        <w:rPr>
          <w:b/>
        </w:rPr>
      </w:pPr>
    </w:p>
    <w:p w14:paraId="70888455" w14:textId="0200D501" w:rsidR="00630F64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Home plate is backwards.</w:t>
      </w:r>
    </w:p>
    <w:p w14:paraId="72327910" w14:textId="77777777" w:rsidR="00630F64" w:rsidRPr="00630F64" w:rsidRDefault="00630F64" w:rsidP="00630F64">
      <w:pPr>
        <w:pStyle w:val="ListParagraph"/>
        <w:rPr>
          <w:b/>
        </w:rPr>
      </w:pPr>
    </w:p>
    <w:p w14:paraId="74F83C69" w14:textId="0FE7A530" w:rsidR="00630F64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There are unequal distances between the bases.</w:t>
      </w:r>
    </w:p>
    <w:p w14:paraId="006F3525" w14:textId="77777777" w:rsidR="00630F64" w:rsidRPr="00630F64" w:rsidRDefault="00630F64" w:rsidP="00630F64">
      <w:pPr>
        <w:pStyle w:val="ListParagraph"/>
        <w:rPr>
          <w:b/>
        </w:rPr>
      </w:pPr>
    </w:p>
    <w:p w14:paraId="44B8CBCC" w14:textId="527E77BE" w:rsidR="00630F64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The runner between second and third base is hopping on one foot in the wrong direction.</w:t>
      </w:r>
    </w:p>
    <w:p w14:paraId="090FD71D" w14:textId="77777777" w:rsidR="00630F64" w:rsidRPr="00630F64" w:rsidRDefault="00630F64" w:rsidP="00630F64">
      <w:pPr>
        <w:pStyle w:val="ListParagraph"/>
        <w:rPr>
          <w:b/>
        </w:rPr>
      </w:pPr>
    </w:p>
    <w:p w14:paraId="58C49834" w14:textId="31E9E93E" w:rsidR="00630F64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The pitcher is standing in front of the rubber, instead of on or behind it.</w:t>
      </w:r>
    </w:p>
    <w:p w14:paraId="73A0CCA9" w14:textId="77777777" w:rsidR="00630F64" w:rsidRPr="00630F64" w:rsidRDefault="00630F64" w:rsidP="00630F64">
      <w:pPr>
        <w:pStyle w:val="ListParagraph"/>
        <w:rPr>
          <w:b/>
        </w:rPr>
      </w:pPr>
    </w:p>
    <w:p w14:paraId="75A5C5C3" w14:textId="74689ACD" w:rsidR="00630F64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There is no batter’s box.</w:t>
      </w:r>
    </w:p>
    <w:p w14:paraId="7A5FC0DE" w14:textId="77777777" w:rsidR="00630F64" w:rsidRPr="00630F64" w:rsidRDefault="00630F64" w:rsidP="00630F64">
      <w:pPr>
        <w:pStyle w:val="ListParagraph"/>
        <w:rPr>
          <w:b/>
        </w:rPr>
      </w:pPr>
    </w:p>
    <w:p w14:paraId="6C079804" w14:textId="528C4730" w:rsidR="00630F64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The foul lines are wobbly.</w:t>
      </w:r>
    </w:p>
    <w:p w14:paraId="46EBD84E" w14:textId="77777777" w:rsidR="00630F64" w:rsidRPr="00630F64" w:rsidRDefault="00630F64" w:rsidP="00630F64">
      <w:pPr>
        <w:pStyle w:val="ListParagraph"/>
        <w:rPr>
          <w:b/>
        </w:rPr>
      </w:pPr>
    </w:p>
    <w:p w14:paraId="6A93E602" w14:textId="2E257925" w:rsidR="00630F64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The bags are outside the foul line.</w:t>
      </w:r>
    </w:p>
    <w:p w14:paraId="590F479F" w14:textId="77777777" w:rsidR="00630F64" w:rsidRPr="00630F64" w:rsidRDefault="00630F64" w:rsidP="00630F64">
      <w:pPr>
        <w:pStyle w:val="ListParagraph"/>
        <w:rPr>
          <w:b/>
        </w:rPr>
      </w:pPr>
    </w:p>
    <w:p w14:paraId="6EA55DE0" w14:textId="6F9D26EC" w:rsidR="00630F64" w:rsidRPr="00630F64" w:rsidRDefault="00630F64" w:rsidP="00BD4E6C">
      <w:pPr>
        <w:pStyle w:val="ListParagraph"/>
        <w:numPr>
          <w:ilvl w:val="0"/>
          <w:numId w:val="1"/>
        </w:numPr>
        <w:rPr>
          <w:b/>
        </w:rPr>
      </w:pPr>
      <w:r>
        <w:t>There are four outfielders, making ten men on the team.</w:t>
      </w:r>
    </w:p>
    <w:p w14:paraId="29101E62" w14:textId="77777777" w:rsidR="00630F64" w:rsidRPr="00630F64" w:rsidRDefault="00630F64" w:rsidP="00630F64">
      <w:pPr>
        <w:pStyle w:val="ListParagraph"/>
        <w:rPr>
          <w:b/>
        </w:rPr>
      </w:pPr>
    </w:p>
    <w:p w14:paraId="7AEB1EF9" w14:textId="5AF87B99" w:rsidR="00630F64" w:rsidRPr="00630F64" w:rsidRDefault="00630F64" w:rsidP="00630F64">
      <w:pPr>
        <w:ind w:left="720"/>
      </w:pPr>
      <w:r>
        <w:t>Note that there is nothing wrong in having four outfielders, provided the total team has nine players. You can place your nine men wherever you want.</w:t>
      </w:r>
      <w:bookmarkStart w:id="0" w:name="_GoBack"/>
      <w:bookmarkEnd w:id="0"/>
    </w:p>
    <w:p w14:paraId="6ED39287" w14:textId="177310DA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16053"/>
    <w:multiLevelType w:val="hybridMultilevel"/>
    <w:tmpl w:val="5816A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38015A"/>
    <w:rsid w:val="00410E3E"/>
    <w:rsid w:val="00630F64"/>
    <w:rsid w:val="00993C25"/>
    <w:rsid w:val="00A901AC"/>
    <w:rsid w:val="00BA79CF"/>
    <w:rsid w:val="00BD4E6C"/>
    <w:rsid w:val="00C869E6"/>
    <w:rsid w:val="00D9147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182A29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E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116</Words>
  <Characters>664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2018-04-23T11:51:00Z</dcterms:created>
  <dcterms:modified xsi:type="dcterms:W3CDTF">2018-05-30T12:43:00Z</dcterms:modified>
</cp:coreProperties>
</file>