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2EB24" w14:textId="167061AE" w:rsidR="00BA79CF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D91473">
        <w:rPr>
          <w:b/>
          <w:sz w:val="28"/>
          <w:szCs w:val="28"/>
          <w:u w:val="single"/>
        </w:rPr>
        <w:t>Unit, Volume 3</w:t>
      </w:r>
      <w:r>
        <w:rPr>
          <w:b/>
          <w:sz w:val="28"/>
          <w:szCs w:val="28"/>
          <w:u w:val="single"/>
        </w:rPr>
        <w:t xml:space="preserve">, Lesson </w:t>
      </w:r>
      <w:r w:rsidR="00383743">
        <w:rPr>
          <w:b/>
          <w:sz w:val="28"/>
          <w:szCs w:val="28"/>
          <w:u w:val="single"/>
        </w:rPr>
        <w:t xml:space="preserve">4: </w:t>
      </w:r>
      <w:r w:rsidR="00383743">
        <w:rPr>
          <w:b/>
          <w:i/>
          <w:sz w:val="28"/>
          <w:szCs w:val="28"/>
          <w:u w:val="single"/>
        </w:rPr>
        <w:t>Buried Gold</w:t>
      </w:r>
    </w:p>
    <w:p w14:paraId="705FFD04" w14:textId="77777777" w:rsidR="00383743" w:rsidRPr="00383743" w:rsidRDefault="00383743" w:rsidP="00BA79CF">
      <w:pPr>
        <w:jc w:val="center"/>
        <w:rPr>
          <w:b/>
          <w:i/>
          <w:u w:val="single"/>
        </w:rPr>
      </w:pPr>
    </w:p>
    <w:p w14:paraId="345A36C4" w14:textId="2D7A741F" w:rsidR="00D91473" w:rsidRDefault="00D91473" w:rsidP="00D91473">
      <w:r>
        <w:rPr>
          <w:b/>
        </w:rPr>
        <w:t>Excerp</w:t>
      </w:r>
      <w:r w:rsidR="00BA79CF">
        <w:rPr>
          <w:b/>
        </w:rPr>
        <w:t xml:space="preserve">ted from: </w:t>
      </w:r>
      <w:r>
        <w:t xml:space="preserve">Treat, Lawrence. </w:t>
      </w:r>
      <w:r>
        <w:rPr>
          <w:i/>
        </w:rPr>
        <w:t>You’re the Detective</w:t>
      </w:r>
      <w:r>
        <w:t>! Jaffrey, NH: David R. Godine, 1983.</w:t>
      </w:r>
    </w:p>
    <w:p w14:paraId="4DC591DE" w14:textId="2F79CBDD" w:rsidR="00383743" w:rsidRDefault="00383743" w:rsidP="00D91473"/>
    <w:p w14:paraId="6E8EAB6F" w14:textId="43723925" w:rsidR="00383743" w:rsidRPr="00383743" w:rsidRDefault="00383743" w:rsidP="00383743">
      <w:pPr>
        <w:pStyle w:val="ListParagraph"/>
        <w:numPr>
          <w:ilvl w:val="0"/>
          <w:numId w:val="1"/>
        </w:numPr>
        <w:rPr>
          <w:b/>
        </w:rPr>
      </w:pPr>
      <w:r>
        <w:t>Yes, that’s a fair guess, particularly because there is punctuation.</w:t>
      </w:r>
    </w:p>
    <w:p w14:paraId="1007235A" w14:textId="77777777" w:rsidR="00383743" w:rsidRPr="00383743" w:rsidRDefault="00383743" w:rsidP="00383743">
      <w:pPr>
        <w:rPr>
          <w:b/>
        </w:rPr>
      </w:pPr>
    </w:p>
    <w:p w14:paraId="5187025B" w14:textId="5DA3D608" w:rsidR="00383743" w:rsidRPr="00383743" w:rsidRDefault="00383743" w:rsidP="00383743">
      <w:pPr>
        <w:pStyle w:val="ListParagraph"/>
        <w:numPr>
          <w:ilvl w:val="0"/>
          <w:numId w:val="1"/>
        </w:numPr>
        <w:rPr>
          <w:b/>
        </w:rPr>
      </w:pPr>
      <w:r>
        <w:t>Yes.</w:t>
      </w:r>
    </w:p>
    <w:p w14:paraId="2ADAB0F2" w14:textId="77777777" w:rsidR="00383743" w:rsidRPr="00383743" w:rsidRDefault="00383743" w:rsidP="00383743">
      <w:pPr>
        <w:pStyle w:val="ListParagraph"/>
        <w:rPr>
          <w:b/>
        </w:rPr>
      </w:pPr>
    </w:p>
    <w:p w14:paraId="7156D29C" w14:textId="682FF938" w:rsidR="00383743" w:rsidRPr="00383743" w:rsidRDefault="00383743" w:rsidP="00383743">
      <w:pPr>
        <w:pStyle w:val="ListParagraph"/>
        <w:numPr>
          <w:ilvl w:val="0"/>
          <w:numId w:val="1"/>
        </w:numPr>
        <w:rPr>
          <w:b/>
        </w:rPr>
      </w:pPr>
      <w:r>
        <w:t>Cellar corner, two feet from end, four feet up, broken brick.</w:t>
      </w:r>
    </w:p>
    <w:p w14:paraId="1E55A080" w14:textId="77777777" w:rsidR="00383743" w:rsidRPr="00383743" w:rsidRDefault="00383743" w:rsidP="00383743">
      <w:pPr>
        <w:pStyle w:val="ListParagraph"/>
        <w:rPr>
          <w:b/>
        </w:rPr>
      </w:pPr>
    </w:p>
    <w:p w14:paraId="1378DA26" w14:textId="5462C4B4" w:rsidR="00383743" w:rsidRPr="00383743" w:rsidRDefault="00383743" w:rsidP="00383743">
      <w:pPr>
        <w:pStyle w:val="ListParagraph"/>
        <w:numPr>
          <w:ilvl w:val="0"/>
          <w:numId w:val="1"/>
        </w:numPr>
        <w:rPr>
          <w:b/>
        </w:rPr>
      </w:pPr>
      <w:r>
        <w:t>Exactly where the secret message indicated, which is where Wendy found the gold.</w:t>
      </w:r>
      <w:bookmarkStart w:id="0" w:name="_GoBack"/>
      <w:bookmarkEnd w:id="0"/>
    </w:p>
    <w:p w14:paraId="6ED39287" w14:textId="177310DA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44201B"/>
    <w:multiLevelType w:val="hybridMultilevel"/>
    <w:tmpl w:val="BBF4E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38015A"/>
    <w:rsid w:val="00383743"/>
    <w:rsid w:val="00410E3E"/>
    <w:rsid w:val="00993C25"/>
    <w:rsid w:val="00A901AC"/>
    <w:rsid w:val="00BA79CF"/>
    <w:rsid w:val="00C869E6"/>
    <w:rsid w:val="00D9147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182A29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7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>Mark's Text Terminal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2018-04-23T11:51:00Z</dcterms:created>
  <dcterms:modified xsi:type="dcterms:W3CDTF">2018-05-30T12:30:00Z</dcterms:modified>
</cp:coreProperties>
</file>