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4E7E81" w14:textId="77777777" w:rsidR="00D87DE7" w:rsidRDefault="00D87DE7" w:rsidP="00D87DE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157EDCE" w14:textId="552BF620" w:rsidR="00D87DE7" w:rsidRPr="00E92E5C" w:rsidRDefault="00D87DE7" w:rsidP="00D87DE7">
      <w:pPr>
        <w:rPr>
          <w:b/>
        </w:rPr>
      </w:pPr>
      <w:r w:rsidRPr="00E92E5C">
        <w:rPr>
          <w:b/>
        </w:rPr>
        <w:t>HSEF Sophomore Research Paper Adaptation</w:t>
      </w:r>
      <w:r w:rsidR="009C5E8D">
        <w:rPr>
          <w:b/>
        </w:rPr>
        <w:t xml:space="preserve">: </w:t>
      </w:r>
      <w:r w:rsidRPr="009C5E8D">
        <w:rPr>
          <w:b/>
          <w:i/>
          <w:iCs/>
        </w:rPr>
        <w:t>The People of Darfur/The Government of Sudan</w:t>
      </w:r>
      <w:r w:rsidRPr="00E92E5C">
        <w:rPr>
          <w:b/>
          <w:i/>
        </w:rPr>
        <w:t>.</w:t>
      </w:r>
      <w:r w:rsidRPr="00E92E5C">
        <w:rPr>
          <w:b/>
        </w:rPr>
        <w:t xml:space="preserve"> </w:t>
      </w:r>
      <w:r w:rsidRPr="00E92E5C">
        <w:t xml:space="preserve">This is a series of questions designed to help you write your English/Global Research Paper. Please answer these questions in as great a detail as you can. When you have finished, please provide a citation in the space provided for the information you have gathered. You will, ultimately, turn the answers to your questions into your research paper. If you have any questions, please see your teacher. Please note that the questions are written in such a way as to direct your thinking toward the </w:t>
      </w:r>
      <w:r w:rsidRPr="00E92E5C">
        <w:rPr>
          <w:b/>
        </w:rPr>
        <w:t>theme</w:t>
      </w:r>
      <w:r w:rsidRPr="00E92E5C">
        <w:t xml:space="preserve"> of this assignment, </w:t>
      </w:r>
      <w:r w:rsidRPr="00E92E5C">
        <w:rPr>
          <w:b/>
        </w:rPr>
        <w:t>oppression.</w:t>
      </w:r>
    </w:p>
    <w:p w14:paraId="554AFAF6" w14:textId="77777777" w:rsidR="00D87DE7" w:rsidRPr="00E92E5C" w:rsidRDefault="00D87DE7" w:rsidP="00D87DE7">
      <w:pPr>
        <w:rPr>
          <w:b/>
        </w:rPr>
      </w:pPr>
    </w:p>
    <w:p w14:paraId="388A8469" w14:textId="77777777" w:rsidR="00D87DE7" w:rsidRPr="00E92E5C" w:rsidRDefault="00D87DE7" w:rsidP="00D87DE7">
      <w:pPr>
        <w:numPr>
          <w:ilvl w:val="0"/>
          <w:numId w:val="1"/>
        </w:numPr>
        <w:rPr>
          <w:b/>
        </w:rPr>
      </w:pPr>
      <w:r w:rsidRPr="00E92E5C">
        <w:rPr>
          <w:b/>
        </w:rPr>
        <w:t>Where</w:t>
      </w:r>
      <w:r w:rsidRPr="00E92E5C">
        <w:t xml:space="preserve"> is Darfur?</w:t>
      </w:r>
    </w:p>
    <w:p w14:paraId="35069034" w14:textId="77777777" w:rsidR="00D87DE7" w:rsidRPr="00E92E5C" w:rsidRDefault="00D87DE7" w:rsidP="00D87DE7">
      <w:pPr>
        <w:ind w:left="360"/>
        <w:rPr>
          <w:b/>
        </w:rPr>
      </w:pPr>
    </w:p>
    <w:p w14:paraId="57D6EF7C" w14:textId="77777777" w:rsidR="00D87DE7" w:rsidRPr="00E92E5C" w:rsidRDefault="00D87DE7" w:rsidP="00D87DE7">
      <w:pPr>
        <w:rPr>
          <w:b/>
        </w:rPr>
      </w:pPr>
    </w:p>
    <w:p w14:paraId="6BAE44A8" w14:textId="77777777" w:rsidR="00D87DE7" w:rsidRPr="00E92E5C" w:rsidRDefault="00D87DE7" w:rsidP="00D87DE7">
      <w:pPr>
        <w:rPr>
          <w:b/>
        </w:rPr>
      </w:pPr>
    </w:p>
    <w:p w14:paraId="178CCE5B" w14:textId="2D6B01EB" w:rsidR="00D87DE7" w:rsidRDefault="00D87DE7" w:rsidP="00D87DE7">
      <w:pPr>
        <w:rPr>
          <w:b/>
        </w:rPr>
      </w:pPr>
    </w:p>
    <w:p w14:paraId="7D35599A" w14:textId="02BB62DC" w:rsidR="00983A8D" w:rsidRDefault="00983A8D" w:rsidP="00D87DE7">
      <w:pPr>
        <w:rPr>
          <w:b/>
        </w:rPr>
      </w:pPr>
    </w:p>
    <w:p w14:paraId="69CC336A" w14:textId="59DD4AC4" w:rsidR="00983A8D" w:rsidRDefault="00983A8D" w:rsidP="00D87DE7">
      <w:pPr>
        <w:rPr>
          <w:b/>
        </w:rPr>
      </w:pPr>
    </w:p>
    <w:p w14:paraId="198A2935" w14:textId="645B8E39" w:rsidR="00983A8D" w:rsidRDefault="00983A8D" w:rsidP="00D87DE7">
      <w:pPr>
        <w:rPr>
          <w:b/>
        </w:rPr>
      </w:pPr>
    </w:p>
    <w:p w14:paraId="276C14D9" w14:textId="78689122" w:rsidR="00983A8D" w:rsidRDefault="00983A8D" w:rsidP="00D87DE7">
      <w:pPr>
        <w:rPr>
          <w:b/>
        </w:rPr>
      </w:pPr>
    </w:p>
    <w:p w14:paraId="5E94D06B" w14:textId="0E0C7782" w:rsidR="00983A8D" w:rsidRDefault="00983A8D" w:rsidP="00D87DE7">
      <w:pPr>
        <w:rPr>
          <w:b/>
        </w:rPr>
      </w:pPr>
    </w:p>
    <w:p w14:paraId="0F517984" w14:textId="43AF74C6" w:rsidR="00983A8D" w:rsidRDefault="00983A8D" w:rsidP="00D87DE7">
      <w:pPr>
        <w:rPr>
          <w:b/>
        </w:rPr>
      </w:pPr>
    </w:p>
    <w:p w14:paraId="3D1FB622" w14:textId="049B06E7" w:rsidR="00983A8D" w:rsidRDefault="00983A8D" w:rsidP="00D87DE7">
      <w:pPr>
        <w:rPr>
          <w:b/>
        </w:rPr>
      </w:pPr>
    </w:p>
    <w:p w14:paraId="4A648982" w14:textId="77777777" w:rsidR="00983A8D" w:rsidRPr="00E92E5C" w:rsidRDefault="00983A8D" w:rsidP="00D87DE7">
      <w:pPr>
        <w:rPr>
          <w:b/>
        </w:rPr>
      </w:pPr>
    </w:p>
    <w:p w14:paraId="0FD52D23" w14:textId="77777777" w:rsidR="00D87DE7" w:rsidRPr="00E92E5C" w:rsidRDefault="00D87DE7" w:rsidP="00D87DE7">
      <w:pPr>
        <w:rPr>
          <w:b/>
        </w:rPr>
      </w:pPr>
    </w:p>
    <w:p w14:paraId="00315469" w14:textId="2A8FDDF6" w:rsidR="00D87DE7" w:rsidRPr="00E92E5C" w:rsidRDefault="00D87DE7" w:rsidP="00D87DE7">
      <w:pPr>
        <w:rPr>
          <w:b/>
        </w:rPr>
      </w:pPr>
      <w:r w:rsidRPr="009E1B18">
        <w:rPr>
          <w:b/>
          <w:u w:val="single"/>
        </w:rPr>
        <w:t xml:space="preserve">What </w:t>
      </w:r>
      <w:r w:rsidRPr="009E1B18">
        <w:rPr>
          <w:u w:val="single"/>
        </w:rPr>
        <w:t>is your source for this information?</w:t>
      </w:r>
      <w:r w:rsidR="00983A8D">
        <w:rPr>
          <w:u w:val="single"/>
        </w:rPr>
        <w:t xml:space="preserve"> </w:t>
      </w:r>
      <w:r w:rsidR="00983A8D" w:rsidRPr="00983A8D">
        <w:rPr>
          <w:u w:val="single"/>
        </w:rPr>
        <w:t xml:space="preserve">Please provide a </w:t>
      </w:r>
      <w:proofErr w:type="gramStart"/>
      <w:r w:rsidR="00983A8D" w:rsidRPr="00983A8D">
        <w:rPr>
          <w:u w:val="single"/>
        </w:rPr>
        <w:t>citation:_</w:t>
      </w:r>
      <w:proofErr w:type="gramEnd"/>
      <w:r w:rsidR="00983A8D" w:rsidRPr="00983A8D">
        <w:rPr>
          <w:u w:val="single"/>
        </w:rPr>
        <w:t>______________________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7F7FF890" w14:textId="7E1BA69C" w:rsidR="00D87DE7" w:rsidRDefault="00D87DE7" w:rsidP="00D87DE7">
      <w:pPr>
        <w:rPr>
          <w:b/>
        </w:rPr>
      </w:pPr>
    </w:p>
    <w:p w14:paraId="05D39EFE" w14:textId="77777777" w:rsidR="00983A8D" w:rsidRPr="00E92E5C" w:rsidRDefault="00983A8D" w:rsidP="00D87DE7">
      <w:pPr>
        <w:rPr>
          <w:b/>
        </w:rPr>
      </w:pPr>
    </w:p>
    <w:p w14:paraId="6B6FA3E6" w14:textId="0DFC25E8" w:rsidR="00D87DE7" w:rsidRPr="00E92E5C" w:rsidRDefault="00D87DE7" w:rsidP="00D87DE7">
      <w:pPr>
        <w:numPr>
          <w:ilvl w:val="0"/>
          <w:numId w:val="1"/>
        </w:numPr>
        <w:rPr>
          <w:b/>
        </w:rPr>
      </w:pPr>
      <w:r w:rsidRPr="00E92E5C">
        <w:rPr>
          <w:b/>
        </w:rPr>
        <w:t xml:space="preserve">What </w:t>
      </w:r>
      <w:r w:rsidRPr="00E92E5C">
        <w:t>is genocide? Please provide as clear and complete a definition as possible.</w:t>
      </w:r>
    </w:p>
    <w:p w14:paraId="34EF92E2" w14:textId="77777777" w:rsidR="00D87DE7" w:rsidRPr="00E92E5C" w:rsidRDefault="00D87DE7" w:rsidP="00D87DE7">
      <w:pPr>
        <w:rPr>
          <w:b/>
        </w:rPr>
      </w:pPr>
    </w:p>
    <w:p w14:paraId="65E2CA55" w14:textId="77777777" w:rsidR="00D87DE7" w:rsidRPr="00E92E5C" w:rsidRDefault="00D87DE7" w:rsidP="00D87DE7">
      <w:pPr>
        <w:rPr>
          <w:b/>
        </w:rPr>
      </w:pPr>
    </w:p>
    <w:p w14:paraId="4878FDBD" w14:textId="77777777" w:rsidR="00D87DE7" w:rsidRPr="00E92E5C" w:rsidRDefault="00D87DE7" w:rsidP="00D87DE7">
      <w:pPr>
        <w:rPr>
          <w:b/>
        </w:rPr>
      </w:pPr>
    </w:p>
    <w:p w14:paraId="64AB13D9" w14:textId="77777777" w:rsidR="00D87DE7" w:rsidRPr="00E92E5C" w:rsidRDefault="00D87DE7" w:rsidP="00D87DE7">
      <w:pPr>
        <w:rPr>
          <w:b/>
        </w:rPr>
      </w:pPr>
    </w:p>
    <w:p w14:paraId="12256405" w14:textId="77777777" w:rsidR="00D87DE7" w:rsidRPr="00E92E5C" w:rsidRDefault="00D87DE7" w:rsidP="00D87DE7">
      <w:pPr>
        <w:rPr>
          <w:b/>
        </w:rPr>
      </w:pPr>
    </w:p>
    <w:p w14:paraId="3F7AD4C8" w14:textId="77777777" w:rsidR="00D87DE7" w:rsidRPr="00E92E5C" w:rsidRDefault="00D87DE7" w:rsidP="00D87DE7">
      <w:pPr>
        <w:rPr>
          <w:b/>
        </w:rPr>
      </w:pPr>
    </w:p>
    <w:p w14:paraId="6641C2A3" w14:textId="47DA19D5" w:rsidR="00D87DE7" w:rsidRDefault="00D87DE7" w:rsidP="00D87DE7">
      <w:pPr>
        <w:rPr>
          <w:b/>
        </w:rPr>
      </w:pPr>
    </w:p>
    <w:p w14:paraId="151DE190" w14:textId="36631B58" w:rsidR="00983A8D" w:rsidRDefault="00983A8D" w:rsidP="00D87DE7">
      <w:pPr>
        <w:rPr>
          <w:b/>
        </w:rPr>
      </w:pPr>
    </w:p>
    <w:p w14:paraId="131CC421" w14:textId="519CF290" w:rsidR="00983A8D" w:rsidRDefault="00983A8D" w:rsidP="00D87DE7">
      <w:pPr>
        <w:rPr>
          <w:b/>
        </w:rPr>
      </w:pPr>
    </w:p>
    <w:p w14:paraId="0D127095" w14:textId="1775B7AF" w:rsidR="00983A8D" w:rsidRDefault="00983A8D" w:rsidP="00D87DE7">
      <w:pPr>
        <w:rPr>
          <w:b/>
        </w:rPr>
      </w:pPr>
    </w:p>
    <w:p w14:paraId="1A1466DB" w14:textId="1BBA8E77" w:rsidR="00983A8D" w:rsidRDefault="00983A8D" w:rsidP="00D87DE7">
      <w:pPr>
        <w:rPr>
          <w:b/>
        </w:rPr>
      </w:pPr>
    </w:p>
    <w:p w14:paraId="5EF839D4" w14:textId="73CF689B" w:rsidR="00983A8D" w:rsidRDefault="00983A8D" w:rsidP="00D87DE7">
      <w:pPr>
        <w:rPr>
          <w:b/>
        </w:rPr>
      </w:pPr>
    </w:p>
    <w:p w14:paraId="76ED0667" w14:textId="77777777" w:rsidR="00983A8D" w:rsidRPr="00E92E5C" w:rsidRDefault="00983A8D" w:rsidP="00D87DE7">
      <w:pPr>
        <w:rPr>
          <w:b/>
        </w:rPr>
      </w:pPr>
    </w:p>
    <w:p w14:paraId="03D4DA15" w14:textId="77777777" w:rsidR="00D87DE7" w:rsidRPr="00E92E5C" w:rsidRDefault="00D87DE7" w:rsidP="00D87DE7">
      <w:pPr>
        <w:rPr>
          <w:b/>
        </w:rPr>
      </w:pPr>
    </w:p>
    <w:p w14:paraId="17D45553" w14:textId="77777777" w:rsidR="00983A8D" w:rsidRPr="00E92E5C" w:rsidRDefault="00983A8D" w:rsidP="00983A8D">
      <w:pPr>
        <w:rPr>
          <w:b/>
        </w:rPr>
      </w:pPr>
      <w:r w:rsidRPr="009E1B18">
        <w:rPr>
          <w:b/>
          <w:u w:val="single"/>
        </w:rPr>
        <w:t xml:space="preserve">What </w:t>
      </w:r>
      <w:r w:rsidRPr="009E1B18">
        <w:rPr>
          <w:u w:val="single"/>
        </w:rPr>
        <w:t>is your source for this information?</w:t>
      </w:r>
      <w:r>
        <w:rPr>
          <w:u w:val="single"/>
        </w:rPr>
        <w:t xml:space="preserve"> </w:t>
      </w:r>
      <w:r w:rsidRPr="00983A8D">
        <w:rPr>
          <w:u w:val="single"/>
        </w:rPr>
        <w:t xml:space="preserve">Please provide a </w:t>
      </w:r>
      <w:proofErr w:type="gramStart"/>
      <w:r w:rsidRPr="00983A8D">
        <w:rPr>
          <w:u w:val="single"/>
        </w:rPr>
        <w:t>citation:_</w:t>
      </w:r>
      <w:proofErr w:type="gramEnd"/>
      <w:r w:rsidRPr="00983A8D">
        <w:rPr>
          <w:u w:val="single"/>
        </w:rPr>
        <w:t>______________________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34429499" w14:textId="2287348A" w:rsidR="00D87DE7" w:rsidRDefault="00D87DE7" w:rsidP="00D87DE7">
      <w:pPr>
        <w:rPr>
          <w:b/>
        </w:rPr>
      </w:pPr>
    </w:p>
    <w:p w14:paraId="37F769CD" w14:textId="29A2A4E2" w:rsidR="00983A8D" w:rsidRDefault="00983A8D" w:rsidP="00D87DE7">
      <w:pPr>
        <w:rPr>
          <w:b/>
        </w:rPr>
      </w:pPr>
    </w:p>
    <w:p w14:paraId="5F9C298C" w14:textId="04F2C996" w:rsidR="00983A8D" w:rsidRDefault="00983A8D" w:rsidP="00D87DE7">
      <w:pPr>
        <w:rPr>
          <w:b/>
        </w:rPr>
      </w:pPr>
    </w:p>
    <w:p w14:paraId="712C3E48" w14:textId="495E323D" w:rsidR="00983A8D" w:rsidRDefault="00983A8D" w:rsidP="00D87DE7">
      <w:pPr>
        <w:rPr>
          <w:b/>
        </w:rPr>
      </w:pPr>
    </w:p>
    <w:p w14:paraId="3DBA1F28" w14:textId="77777777" w:rsidR="00983A8D" w:rsidRPr="00E92E5C" w:rsidRDefault="00983A8D" w:rsidP="00D87DE7">
      <w:pPr>
        <w:rPr>
          <w:b/>
        </w:rPr>
      </w:pPr>
    </w:p>
    <w:p w14:paraId="794B8A5E" w14:textId="77777777" w:rsidR="00D87DE7" w:rsidRPr="00E92E5C" w:rsidRDefault="00D87DE7" w:rsidP="00D87DE7">
      <w:pPr>
        <w:numPr>
          <w:ilvl w:val="0"/>
          <w:numId w:val="1"/>
        </w:numPr>
        <w:rPr>
          <w:b/>
        </w:rPr>
      </w:pPr>
      <w:r w:rsidRPr="00E92E5C">
        <w:rPr>
          <w:b/>
        </w:rPr>
        <w:lastRenderedPageBreak/>
        <w:t xml:space="preserve">What </w:t>
      </w:r>
      <w:r w:rsidRPr="00E92E5C">
        <w:t>has been happening in Sudan since 2003?</w:t>
      </w:r>
    </w:p>
    <w:p w14:paraId="620841B7" w14:textId="77777777" w:rsidR="00D87DE7" w:rsidRPr="00E92E5C" w:rsidRDefault="00D87DE7" w:rsidP="00D87DE7">
      <w:pPr>
        <w:rPr>
          <w:b/>
        </w:rPr>
      </w:pPr>
    </w:p>
    <w:p w14:paraId="71CDF633" w14:textId="77777777" w:rsidR="00D87DE7" w:rsidRPr="00E92E5C" w:rsidRDefault="00D87DE7" w:rsidP="00D87DE7">
      <w:pPr>
        <w:rPr>
          <w:b/>
        </w:rPr>
      </w:pPr>
    </w:p>
    <w:p w14:paraId="056AF1E0" w14:textId="77777777" w:rsidR="00D87DE7" w:rsidRPr="00E92E5C" w:rsidRDefault="00D87DE7" w:rsidP="00D87DE7">
      <w:pPr>
        <w:rPr>
          <w:b/>
        </w:rPr>
      </w:pPr>
    </w:p>
    <w:p w14:paraId="72CDCEDA" w14:textId="77777777" w:rsidR="00D87DE7" w:rsidRPr="00E92E5C" w:rsidRDefault="00D87DE7" w:rsidP="00D87DE7">
      <w:pPr>
        <w:rPr>
          <w:b/>
        </w:rPr>
      </w:pPr>
    </w:p>
    <w:p w14:paraId="5C856F0A" w14:textId="77777777" w:rsidR="00D87DE7" w:rsidRPr="00E92E5C" w:rsidRDefault="00D87DE7" w:rsidP="00D87DE7">
      <w:pPr>
        <w:rPr>
          <w:b/>
        </w:rPr>
      </w:pPr>
    </w:p>
    <w:p w14:paraId="0601B791" w14:textId="77777777" w:rsidR="00D87DE7" w:rsidRPr="00E92E5C" w:rsidRDefault="00D87DE7" w:rsidP="00D87DE7">
      <w:pPr>
        <w:rPr>
          <w:b/>
        </w:rPr>
      </w:pPr>
    </w:p>
    <w:p w14:paraId="0AEBDC7E" w14:textId="77777777" w:rsidR="00D87DE7" w:rsidRPr="00E92E5C" w:rsidRDefault="00D87DE7" w:rsidP="00D87DE7">
      <w:pPr>
        <w:rPr>
          <w:b/>
        </w:rPr>
      </w:pPr>
    </w:p>
    <w:p w14:paraId="157684B3" w14:textId="77777777" w:rsidR="00D87DE7" w:rsidRPr="00E92E5C" w:rsidRDefault="00D87DE7" w:rsidP="00D87DE7">
      <w:pPr>
        <w:rPr>
          <w:b/>
        </w:rPr>
      </w:pPr>
    </w:p>
    <w:p w14:paraId="7ECD7FF8" w14:textId="77777777" w:rsidR="00D87DE7" w:rsidRPr="00E92E5C" w:rsidRDefault="00D87DE7" w:rsidP="00D87DE7">
      <w:pPr>
        <w:rPr>
          <w:b/>
        </w:rPr>
      </w:pPr>
    </w:p>
    <w:p w14:paraId="284A28EF" w14:textId="105BA019" w:rsidR="00983A8D" w:rsidRDefault="00983A8D" w:rsidP="00983A8D">
      <w:pPr>
        <w:rPr>
          <w:u w:val="single"/>
        </w:rPr>
      </w:pPr>
      <w:r w:rsidRPr="00983A8D">
        <w:rPr>
          <w:b/>
          <w:u w:val="single"/>
        </w:rPr>
        <w:t xml:space="preserve">What </w:t>
      </w:r>
      <w:r w:rsidRPr="00983A8D">
        <w:rPr>
          <w:u w:val="single"/>
        </w:rPr>
        <w:t xml:space="preserve">is your source for this information? Please provide a </w:t>
      </w:r>
      <w:proofErr w:type="gramStart"/>
      <w:r w:rsidRPr="00983A8D">
        <w:rPr>
          <w:u w:val="single"/>
        </w:rPr>
        <w:t>citation:_</w:t>
      </w:r>
      <w:proofErr w:type="gramEnd"/>
      <w:r w:rsidRPr="00983A8D">
        <w:rPr>
          <w:u w:val="single"/>
        </w:rPr>
        <w:t>______________________</w:t>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p>
    <w:p w14:paraId="2619A67E" w14:textId="77777777" w:rsidR="00983A8D" w:rsidRPr="00983A8D" w:rsidRDefault="00983A8D" w:rsidP="00983A8D">
      <w:pPr>
        <w:rPr>
          <w:b/>
        </w:rPr>
      </w:pPr>
    </w:p>
    <w:p w14:paraId="4CFE26CB" w14:textId="77777777" w:rsidR="00D87DE7" w:rsidRPr="00E92E5C" w:rsidRDefault="00D87DE7" w:rsidP="00D87DE7">
      <w:pPr>
        <w:numPr>
          <w:ilvl w:val="0"/>
          <w:numId w:val="1"/>
        </w:numPr>
        <w:rPr>
          <w:b/>
        </w:rPr>
      </w:pPr>
      <w:r w:rsidRPr="00E92E5C">
        <w:rPr>
          <w:b/>
        </w:rPr>
        <w:t xml:space="preserve">Are </w:t>
      </w:r>
      <w:r w:rsidRPr="00E92E5C">
        <w:t xml:space="preserve">ethnic Arabs oppressing ethnic Africans—Black people—in the Darfur region of Sudan? </w:t>
      </w:r>
      <w:r w:rsidRPr="00E92E5C">
        <w:rPr>
          <w:b/>
        </w:rPr>
        <w:t>How</w:t>
      </w:r>
      <w:r w:rsidRPr="00E92E5C">
        <w:t xml:space="preserve"> and </w:t>
      </w:r>
      <w:r w:rsidRPr="00E92E5C">
        <w:rPr>
          <w:b/>
        </w:rPr>
        <w:t>why</w:t>
      </w:r>
      <w:r w:rsidRPr="00E92E5C">
        <w:t xml:space="preserve">? Is a genocide underway in Darfur? (This is your </w:t>
      </w:r>
      <w:r w:rsidRPr="00E92E5C">
        <w:rPr>
          <w:b/>
        </w:rPr>
        <w:t>thesis statement</w:t>
      </w:r>
      <w:r w:rsidRPr="00E92E5C">
        <w:t xml:space="preserve">—and it is your opinion, your </w:t>
      </w:r>
      <w:r w:rsidRPr="00E92E5C">
        <w:rPr>
          <w:i/>
        </w:rPr>
        <w:t>argument</w:t>
      </w:r>
      <w:r w:rsidRPr="00E92E5C">
        <w:t>; you do not need to cite a source for this. In the rest of your paper you will focus on proving—with the evidence you gather—the statement you make here.)</w:t>
      </w:r>
    </w:p>
    <w:p w14:paraId="4D230CFE" w14:textId="77777777" w:rsidR="00D87DE7" w:rsidRPr="00E92E5C" w:rsidRDefault="00D87DE7" w:rsidP="00D87DE7">
      <w:pPr>
        <w:rPr>
          <w:b/>
        </w:rPr>
      </w:pPr>
    </w:p>
    <w:p w14:paraId="54B63E8B" w14:textId="77777777" w:rsidR="00D87DE7" w:rsidRPr="00E92E5C" w:rsidRDefault="00D87DE7" w:rsidP="00D87DE7">
      <w:pPr>
        <w:rPr>
          <w:b/>
        </w:rPr>
      </w:pPr>
    </w:p>
    <w:p w14:paraId="6E8A4544" w14:textId="77777777" w:rsidR="00D87DE7" w:rsidRPr="00E92E5C" w:rsidRDefault="00D87DE7" w:rsidP="00D87DE7">
      <w:pPr>
        <w:rPr>
          <w:b/>
        </w:rPr>
      </w:pPr>
    </w:p>
    <w:p w14:paraId="49903BB0" w14:textId="77777777" w:rsidR="00D87DE7" w:rsidRPr="00E92E5C" w:rsidRDefault="00D87DE7" w:rsidP="00D87DE7">
      <w:pPr>
        <w:rPr>
          <w:b/>
        </w:rPr>
      </w:pPr>
    </w:p>
    <w:p w14:paraId="3D4E9DB0" w14:textId="77777777" w:rsidR="00D87DE7" w:rsidRPr="00E92E5C" w:rsidRDefault="00D87DE7" w:rsidP="00D87DE7">
      <w:pPr>
        <w:rPr>
          <w:b/>
        </w:rPr>
      </w:pPr>
    </w:p>
    <w:p w14:paraId="0C043F1C" w14:textId="77777777" w:rsidR="00D87DE7" w:rsidRPr="00E92E5C" w:rsidRDefault="00D87DE7" w:rsidP="00D87DE7">
      <w:pPr>
        <w:rPr>
          <w:b/>
        </w:rPr>
      </w:pPr>
    </w:p>
    <w:p w14:paraId="19F5C44E" w14:textId="77777777" w:rsidR="00D87DE7" w:rsidRPr="00E92E5C" w:rsidRDefault="00D87DE7" w:rsidP="00D87DE7">
      <w:pPr>
        <w:rPr>
          <w:b/>
        </w:rPr>
      </w:pPr>
    </w:p>
    <w:p w14:paraId="0478A17B" w14:textId="77777777" w:rsidR="00D87DE7" w:rsidRPr="00E92E5C" w:rsidRDefault="00D87DE7" w:rsidP="00D87DE7">
      <w:pPr>
        <w:rPr>
          <w:b/>
        </w:rPr>
      </w:pPr>
    </w:p>
    <w:p w14:paraId="22D7A78E" w14:textId="77777777" w:rsidR="00D87DE7" w:rsidRPr="00E92E5C" w:rsidRDefault="00D87DE7" w:rsidP="00D87DE7">
      <w:pPr>
        <w:rPr>
          <w:b/>
        </w:rPr>
      </w:pPr>
    </w:p>
    <w:p w14:paraId="4643AB15" w14:textId="4114E738" w:rsidR="00D87DE7" w:rsidRDefault="00D87DE7" w:rsidP="00D87DE7">
      <w:pPr>
        <w:rPr>
          <w:b/>
        </w:rPr>
      </w:pPr>
    </w:p>
    <w:p w14:paraId="59F73911" w14:textId="7C552653" w:rsidR="00983A8D" w:rsidRDefault="00983A8D" w:rsidP="00D87DE7">
      <w:pPr>
        <w:rPr>
          <w:b/>
        </w:rPr>
      </w:pPr>
    </w:p>
    <w:p w14:paraId="69AC4698" w14:textId="77777777" w:rsidR="00983A8D" w:rsidRPr="00E92E5C" w:rsidRDefault="00983A8D" w:rsidP="00D87DE7">
      <w:pPr>
        <w:rPr>
          <w:b/>
        </w:rPr>
      </w:pPr>
    </w:p>
    <w:p w14:paraId="2D071CD2" w14:textId="77777777" w:rsidR="00D87DE7" w:rsidRPr="00E92E5C" w:rsidRDefault="00D87DE7" w:rsidP="00D87DE7">
      <w:pPr>
        <w:numPr>
          <w:ilvl w:val="0"/>
          <w:numId w:val="1"/>
        </w:numPr>
        <w:rPr>
          <w:b/>
        </w:rPr>
      </w:pPr>
      <w:r w:rsidRPr="00E92E5C">
        <w:rPr>
          <w:b/>
        </w:rPr>
        <w:t xml:space="preserve">What </w:t>
      </w:r>
      <w:r w:rsidRPr="00E92E5C">
        <w:t xml:space="preserve">groups in Sudan—what political groups, both of which are in active military rebellion against the Sudanese government—have accused the Arab-dominated Sudanese government of oppressing non-Arabs? </w:t>
      </w:r>
      <w:r w:rsidRPr="00E92E5C">
        <w:rPr>
          <w:b/>
        </w:rPr>
        <w:t>Why</w:t>
      </w:r>
      <w:r w:rsidRPr="00E92E5C">
        <w:t>?</w:t>
      </w:r>
      <w:r w:rsidRPr="00E92E5C">
        <w:rPr>
          <w:b/>
        </w:rPr>
        <w:t xml:space="preserve"> How</w:t>
      </w:r>
      <w:r w:rsidRPr="00E92E5C">
        <w:t xml:space="preserve"> have they proved this?</w:t>
      </w:r>
    </w:p>
    <w:p w14:paraId="04E9761D" w14:textId="77777777" w:rsidR="00D87DE7" w:rsidRPr="00E92E5C" w:rsidRDefault="00D87DE7" w:rsidP="00D87DE7">
      <w:pPr>
        <w:rPr>
          <w:b/>
        </w:rPr>
      </w:pPr>
    </w:p>
    <w:p w14:paraId="0B64F780" w14:textId="77777777" w:rsidR="00D87DE7" w:rsidRPr="00E92E5C" w:rsidRDefault="00D87DE7" w:rsidP="00D87DE7">
      <w:pPr>
        <w:rPr>
          <w:b/>
        </w:rPr>
      </w:pPr>
    </w:p>
    <w:p w14:paraId="3B77AF7C" w14:textId="77777777" w:rsidR="00D87DE7" w:rsidRPr="00E92E5C" w:rsidRDefault="00D87DE7" w:rsidP="00D87DE7">
      <w:pPr>
        <w:rPr>
          <w:b/>
        </w:rPr>
      </w:pPr>
    </w:p>
    <w:p w14:paraId="7993F48C" w14:textId="77777777" w:rsidR="00D87DE7" w:rsidRPr="00E92E5C" w:rsidRDefault="00D87DE7" w:rsidP="00D87DE7">
      <w:pPr>
        <w:rPr>
          <w:b/>
        </w:rPr>
      </w:pPr>
    </w:p>
    <w:p w14:paraId="3C198A28" w14:textId="3430CEBF" w:rsidR="00D87DE7" w:rsidRDefault="00D87DE7" w:rsidP="00D87DE7">
      <w:pPr>
        <w:rPr>
          <w:b/>
        </w:rPr>
      </w:pPr>
    </w:p>
    <w:p w14:paraId="4F783FF1" w14:textId="5339D020" w:rsidR="00983A8D" w:rsidRDefault="00983A8D" w:rsidP="00D87DE7">
      <w:pPr>
        <w:rPr>
          <w:b/>
        </w:rPr>
      </w:pPr>
    </w:p>
    <w:p w14:paraId="6BF231B7" w14:textId="456A2E5E" w:rsidR="00983A8D" w:rsidRDefault="00983A8D" w:rsidP="00D87DE7">
      <w:pPr>
        <w:rPr>
          <w:b/>
        </w:rPr>
      </w:pPr>
    </w:p>
    <w:p w14:paraId="1581B3C7" w14:textId="2BDA94CA" w:rsidR="00983A8D" w:rsidRDefault="00983A8D" w:rsidP="00D87DE7">
      <w:pPr>
        <w:rPr>
          <w:b/>
        </w:rPr>
      </w:pPr>
    </w:p>
    <w:p w14:paraId="7B8AC566" w14:textId="77777777" w:rsidR="00983A8D" w:rsidRPr="00E92E5C" w:rsidRDefault="00983A8D" w:rsidP="00D87DE7">
      <w:pPr>
        <w:rPr>
          <w:b/>
        </w:rPr>
      </w:pPr>
    </w:p>
    <w:p w14:paraId="3AD5FE91" w14:textId="77777777" w:rsidR="00D87DE7" w:rsidRPr="00E92E5C" w:rsidRDefault="00D87DE7" w:rsidP="00D87DE7">
      <w:pPr>
        <w:rPr>
          <w:b/>
        </w:rPr>
      </w:pPr>
    </w:p>
    <w:p w14:paraId="3E93D8F1" w14:textId="77777777" w:rsidR="00D87DE7" w:rsidRPr="00E92E5C" w:rsidRDefault="00D87DE7" w:rsidP="00D87DE7">
      <w:pPr>
        <w:rPr>
          <w:b/>
        </w:rPr>
      </w:pPr>
    </w:p>
    <w:p w14:paraId="48F66E57" w14:textId="77777777" w:rsidR="00D87DE7" w:rsidRPr="00E92E5C" w:rsidRDefault="00D87DE7" w:rsidP="00D87DE7">
      <w:pPr>
        <w:rPr>
          <w:b/>
        </w:rPr>
      </w:pPr>
    </w:p>
    <w:p w14:paraId="30F3E2D0" w14:textId="77777777" w:rsidR="00D87DE7" w:rsidRPr="00E92E5C" w:rsidRDefault="00D87DE7" w:rsidP="00D87DE7">
      <w:pPr>
        <w:rPr>
          <w:b/>
        </w:rPr>
      </w:pPr>
    </w:p>
    <w:p w14:paraId="111D2C95" w14:textId="77777777" w:rsidR="00983A8D" w:rsidRPr="00E92E5C" w:rsidRDefault="00983A8D" w:rsidP="00983A8D">
      <w:pPr>
        <w:rPr>
          <w:b/>
        </w:rPr>
      </w:pPr>
      <w:r w:rsidRPr="009E1B18">
        <w:rPr>
          <w:b/>
          <w:u w:val="single"/>
        </w:rPr>
        <w:t xml:space="preserve">What </w:t>
      </w:r>
      <w:r w:rsidRPr="009E1B18">
        <w:rPr>
          <w:u w:val="single"/>
        </w:rPr>
        <w:t>is your source for this information?</w:t>
      </w:r>
      <w:r>
        <w:rPr>
          <w:u w:val="single"/>
        </w:rPr>
        <w:t xml:space="preserve"> </w:t>
      </w:r>
      <w:r w:rsidRPr="00983A8D">
        <w:rPr>
          <w:u w:val="single"/>
        </w:rPr>
        <w:t xml:space="preserve">Please provide a </w:t>
      </w:r>
      <w:proofErr w:type="gramStart"/>
      <w:r w:rsidRPr="00983A8D">
        <w:rPr>
          <w:u w:val="single"/>
        </w:rPr>
        <w:t>citation:_</w:t>
      </w:r>
      <w:proofErr w:type="gramEnd"/>
      <w:r w:rsidRPr="00983A8D">
        <w:rPr>
          <w:u w:val="single"/>
        </w:rPr>
        <w:t>______________________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7A0AB42B" w14:textId="2744112B" w:rsidR="00D87DE7" w:rsidRDefault="00D87DE7" w:rsidP="00D87DE7">
      <w:pPr>
        <w:rPr>
          <w:b/>
        </w:rPr>
      </w:pPr>
    </w:p>
    <w:p w14:paraId="052D415A" w14:textId="77777777" w:rsidR="00983A8D" w:rsidRPr="00E92E5C" w:rsidRDefault="00983A8D" w:rsidP="00D87DE7">
      <w:pPr>
        <w:rPr>
          <w:b/>
        </w:rPr>
      </w:pPr>
    </w:p>
    <w:p w14:paraId="07AEDBE5" w14:textId="77777777" w:rsidR="00D87DE7" w:rsidRPr="00E92E5C" w:rsidRDefault="00D87DE7" w:rsidP="00D87DE7">
      <w:pPr>
        <w:numPr>
          <w:ilvl w:val="0"/>
          <w:numId w:val="1"/>
        </w:numPr>
        <w:rPr>
          <w:b/>
        </w:rPr>
      </w:pPr>
      <w:r w:rsidRPr="00E92E5C">
        <w:rPr>
          <w:b/>
        </w:rPr>
        <w:t xml:space="preserve">What </w:t>
      </w:r>
      <w:r w:rsidRPr="00E92E5C">
        <w:t xml:space="preserve">are the causes of the conflict in Darfur? Is this a religious or ethnic conflict? </w:t>
      </w:r>
      <w:r w:rsidRPr="00E92E5C">
        <w:rPr>
          <w:b/>
        </w:rPr>
        <w:t>Why</w:t>
      </w:r>
      <w:r w:rsidRPr="00E92E5C">
        <w:t xml:space="preserve">? Does it matter, in the end, </w:t>
      </w:r>
      <w:r w:rsidRPr="00E92E5C">
        <w:rPr>
          <w:b/>
        </w:rPr>
        <w:t>whether</w:t>
      </w:r>
      <w:r w:rsidRPr="00E92E5C">
        <w:t xml:space="preserve"> or</w:t>
      </w:r>
      <w:r w:rsidRPr="00E92E5C">
        <w:rPr>
          <w:b/>
        </w:rPr>
        <w:t xml:space="preserve"> not</w:t>
      </w:r>
      <w:r w:rsidRPr="00E92E5C">
        <w:t xml:space="preserve"> this is a religious or ethnic conflict?</w:t>
      </w:r>
    </w:p>
    <w:p w14:paraId="5A36A6D9" w14:textId="77777777" w:rsidR="00D87DE7" w:rsidRPr="00E92E5C" w:rsidRDefault="00D87DE7" w:rsidP="00D87DE7">
      <w:pPr>
        <w:rPr>
          <w:b/>
        </w:rPr>
      </w:pPr>
    </w:p>
    <w:p w14:paraId="7DABB7AF" w14:textId="77777777" w:rsidR="00D87DE7" w:rsidRPr="00E92E5C" w:rsidRDefault="00D87DE7" w:rsidP="00D87DE7">
      <w:pPr>
        <w:rPr>
          <w:b/>
        </w:rPr>
      </w:pPr>
    </w:p>
    <w:p w14:paraId="3FB2A125" w14:textId="77777777" w:rsidR="00D87DE7" w:rsidRPr="00E92E5C" w:rsidRDefault="00D87DE7" w:rsidP="00D87DE7">
      <w:pPr>
        <w:rPr>
          <w:b/>
        </w:rPr>
      </w:pPr>
    </w:p>
    <w:p w14:paraId="42DCE9EC" w14:textId="77777777" w:rsidR="00D87DE7" w:rsidRPr="00E92E5C" w:rsidRDefault="00D87DE7" w:rsidP="00D87DE7">
      <w:pPr>
        <w:rPr>
          <w:b/>
        </w:rPr>
      </w:pPr>
    </w:p>
    <w:p w14:paraId="3006E8A3" w14:textId="77777777" w:rsidR="00D87DE7" w:rsidRPr="00E92E5C" w:rsidRDefault="00D87DE7" w:rsidP="00D87DE7">
      <w:pPr>
        <w:rPr>
          <w:b/>
        </w:rPr>
      </w:pPr>
    </w:p>
    <w:p w14:paraId="14179041" w14:textId="77777777" w:rsidR="00D87DE7" w:rsidRPr="00E92E5C" w:rsidRDefault="00D87DE7" w:rsidP="00D87DE7">
      <w:pPr>
        <w:rPr>
          <w:b/>
        </w:rPr>
      </w:pPr>
    </w:p>
    <w:p w14:paraId="6705DBB0" w14:textId="630BFE73" w:rsidR="00D87DE7" w:rsidRDefault="00D87DE7" w:rsidP="00D87DE7">
      <w:pPr>
        <w:rPr>
          <w:b/>
        </w:rPr>
      </w:pPr>
    </w:p>
    <w:p w14:paraId="5E2D77DD" w14:textId="115C3D51" w:rsidR="00983A8D" w:rsidRDefault="00983A8D" w:rsidP="00D87DE7">
      <w:pPr>
        <w:rPr>
          <w:b/>
        </w:rPr>
      </w:pPr>
    </w:p>
    <w:p w14:paraId="1AA912B6" w14:textId="633F9221" w:rsidR="00983A8D" w:rsidRDefault="00983A8D" w:rsidP="00D87DE7">
      <w:pPr>
        <w:rPr>
          <w:b/>
        </w:rPr>
      </w:pPr>
    </w:p>
    <w:p w14:paraId="18D5D6CE" w14:textId="5E9E5601" w:rsidR="00983A8D" w:rsidRDefault="00983A8D" w:rsidP="00D87DE7">
      <w:pPr>
        <w:rPr>
          <w:b/>
        </w:rPr>
      </w:pPr>
    </w:p>
    <w:p w14:paraId="7B5654E7" w14:textId="3A041B61" w:rsidR="00983A8D" w:rsidRDefault="00983A8D" w:rsidP="00D87DE7">
      <w:pPr>
        <w:rPr>
          <w:b/>
        </w:rPr>
      </w:pPr>
    </w:p>
    <w:p w14:paraId="4A9B1CA6" w14:textId="77777777" w:rsidR="00983A8D" w:rsidRPr="00E92E5C" w:rsidRDefault="00983A8D" w:rsidP="00D87DE7">
      <w:pPr>
        <w:rPr>
          <w:b/>
        </w:rPr>
      </w:pPr>
    </w:p>
    <w:p w14:paraId="66C9D31D" w14:textId="77777777" w:rsidR="00D87DE7" w:rsidRPr="00E92E5C" w:rsidRDefault="00D87DE7" w:rsidP="00D87DE7">
      <w:pPr>
        <w:rPr>
          <w:b/>
        </w:rPr>
      </w:pPr>
    </w:p>
    <w:p w14:paraId="67B4FA1E" w14:textId="77777777" w:rsidR="00D87DE7" w:rsidRPr="00E92E5C" w:rsidRDefault="00D87DE7" w:rsidP="00D87DE7">
      <w:pPr>
        <w:rPr>
          <w:b/>
        </w:rPr>
      </w:pPr>
    </w:p>
    <w:p w14:paraId="24EC3109" w14:textId="77777777" w:rsidR="00D87DE7" w:rsidRPr="00E92E5C" w:rsidRDefault="00D87DE7" w:rsidP="00D87DE7">
      <w:pPr>
        <w:rPr>
          <w:b/>
        </w:rPr>
      </w:pPr>
    </w:p>
    <w:p w14:paraId="15C3C6DA" w14:textId="0A121FB9" w:rsidR="00983A8D" w:rsidRDefault="00983A8D" w:rsidP="00983A8D">
      <w:pPr>
        <w:rPr>
          <w:u w:val="single"/>
        </w:rPr>
      </w:pPr>
      <w:r w:rsidRPr="00983A8D">
        <w:rPr>
          <w:b/>
          <w:u w:val="single"/>
        </w:rPr>
        <w:t xml:space="preserve">What </w:t>
      </w:r>
      <w:r w:rsidRPr="00983A8D">
        <w:rPr>
          <w:u w:val="single"/>
        </w:rPr>
        <w:t xml:space="preserve">is your source for this information? Please provide a </w:t>
      </w:r>
      <w:proofErr w:type="gramStart"/>
      <w:r w:rsidRPr="00983A8D">
        <w:rPr>
          <w:u w:val="single"/>
        </w:rPr>
        <w:t>citation:_</w:t>
      </w:r>
      <w:proofErr w:type="gramEnd"/>
      <w:r w:rsidRPr="00983A8D">
        <w:rPr>
          <w:u w:val="single"/>
        </w:rPr>
        <w:t>______________________</w:t>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p>
    <w:p w14:paraId="7457A0C5" w14:textId="60BF97FB" w:rsidR="00983A8D" w:rsidRDefault="00983A8D" w:rsidP="00983A8D">
      <w:pPr>
        <w:rPr>
          <w:u w:val="single"/>
        </w:rPr>
      </w:pPr>
    </w:p>
    <w:p w14:paraId="3136601C" w14:textId="77777777" w:rsidR="00983A8D" w:rsidRPr="00983A8D" w:rsidRDefault="00983A8D" w:rsidP="00983A8D">
      <w:pPr>
        <w:rPr>
          <w:b/>
        </w:rPr>
      </w:pPr>
    </w:p>
    <w:p w14:paraId="3AFF0A53" w14:textId="77777777" w:rsidR="00D87DE7" w:rsidRPr="00E92E5C" w:rsidRDefault="00D87DE7" w:rsidP="00D87DE7">
      <w:pPr>
        <w:numPr>
          <w:ilvl w:val="0"/>
          <w:numId w:val="1"/>
        </w:numPr>
        <w:rPr>
          <w:b/>
        </w:rPr>
      </w:pPr>
      <w:r w:rsidRPr="00E92E5C">
        <w:rPr>
          <w:b/>
        </w:rPr>
        <w:t xml:space="preserve">What </w:t>
      </w:r>
      <w:r w:rsidRPr="00E92E5C">
        <w:t>part of the main resistance groups (</w:t>
      </w:r>
      <w:r w:rsidRPr="00E92E5C">
        <w:rPr>
          <w:b/>
        </w:rPr>
        <w:t>which</w:t>
      </w:r>
      <w:r w:rsidRPr="00E92E5C">
        <w:t xml:space="preserve"> you identified above) the JEM and the SLA played in this conflict?</w:t>
      </w:r>
    </w:p>
    <w:p w14:paraId="653BE8FE" w14:textId="77777777" w:rsidR="00D87DE7" w:rsidRPr="00E92E5C" w:rsidRDefault="00D87DE7" w:rsidP="00D87DE7">
      <w:pPr>
        <w:rPr>
          <w:b/>
        </w:rPr>
      </w:pPr>
    </w:p>
    <w:p w14:paraId="4666461E" w14:textId="77777777" w:rsidR="00D87DE7" w:rsidRPr="00E92E5C" w:rsidRDefault="00D87DE7" w:rsidP="00D87DE7">
      <w:pPr>
        <w:rPr>
          <w:b/>
        </w:rPr>
      </w:pPr>
    </w:p>
    <w:p w14:paraId="5C9CD1AD" w14:textId="77777777" w:rsidR="00D87DE7" w:rsidRPr="00E92E5C" w:rsidRDefault="00D87DE7" w:rsidP="00D87DE7">
      <w:pPr>
        <w:rPr>
          <w:b/>
        </w:rPr>
      </w:pPr>
    </w:p>
    <w:p w14:paraId="0724BF74" w14:textId="77777777" w:rsidR="00D87DE7" w:rsidRPr="00E92E5C" w:rsidRDefault="00D87DE7" w:rsidP="00D87DE7">
      <w:pPr>
        <w:rPr>
          <w:b/>
        </w:rPr>
      </w:pPr>
    </w:p>
    <w:p w14:paraId="27D1844F" w14:textId="77777777" w:rsidR="00D87DE7" w:rsidRPr="00E92E5C" w:rsidRDefault="00D87DE7" w:rsidP="00D87DE7">
      <w:pPr>
        <w:rPr>
          <w:b/>
        </w:rPr>
      </w:pPr>
    </w:p>
    <w:p w14:paraId="2BCD82E6" w14:textId="77777777" w:rsidR="00D87DE7" w:rsidRPr="00E92E5C" w:rsidRDefault="00D87DE7" w:rsidP="00D87DE7">
      <w:pPr>
        <w:rPr>
          <w:b/>
        </w:rPr>
      </w:pPr>
    </w:p>
    <w:p w14:paraId="06236DE0" w14:textId="3BA6DFED" w:rsidR="00D87DE7" w:rsidRDefault="00D87DE7" w:rsidP="00D87DE7">
      <w:pPr>
        <w:rPr>
          <w:b/>
        </w:rPr>
      </w:pPr>
    </w:p>
    <w:p w14:paraId="0BE955DA" w14:textId="118F3C01" w:rsidR="00983A8D" w:rsidRDefault="00983A8D" w:rsidP="00D87DE7">
      <w:pPr>
        <w:rPr>
          <w:b/>
        </w:rPr>
      </w:pPr>
    </w:p>
    <w:p w14:paraId="3EFDA17E" w14:textId="23294248" w:rsidR="00983A8D" w:rsidRDefault="00983A8D" w:rsidP="00D87DE7">
      <w:pPr>
        <w:rPr>
          <w:b/>
        </w:rPr>
      </w:pPr>
    </w:p>
    <w:p w14:paraId="00E08007" w14:textId="77777777" w:rsidR="00983A8D" w:rsidRDefault="00983A8D" w:rsidP="00D87DE7">
      <w:pPr>
        <w:rPr>
          <w:b/>
        </w:rPr>
      </w:pPr>
    </w:p>
    <w:p w14:paraId="60392507" w14:textId="0B4E6BD7" w:rsidR="00983A8D" w:rsidRDefault="00983A8D" w:rsidP="00D87DE7">
      <w:pPr>
        <w:rPr>
          <w:b/>
        </w:rPr>
      </w:pPr>
    </w:p>
    <w:p w14:paraId="5A8BD8F7" w14:textId="420F6EF8" w:rsidR="00983A8D" w:rsidRDefault="00983A8D" w:rsidP="00D87DE7">
      <w:pPr>
        <w:rPr>
          <w:b/>
        </w:rPr>
      </w:pPr>
    </w:p>
    <w:p w14:paraId="652107DE" w14:textId="3F37BF71" w:rsidR="00983A8D" w:rsidRDefault="00983A8D" w:rsidP="00D87DE7">
      <w:pPr>
        <w:rPr>
          <w:b/>
        </w:rPr>
      </w:pPr>
    </w:p>
    <w:p w14:paraId="58B82C30" w14:textId="77777777" w:rsidR="00983A8D" w:rsidRPr="00E92E5C" w:rsidRDefault="00983A8D" w:rsidP="00D87DE7">
      <w:pPr>
        <w:rPr>
          <w:b/>
        </w:rPr>
      </w:pPr>
    </w:p>
    <w:p w14:paraId="183AE652" w14:textId="77777777" w:rsidR="00D87DE7" w:rsidRPr="00E92E5C" w:rsidRDefault="00D87DE7" w:rsidP="00D87DE7">
      <w:pPr>
        <w:rPr>
          <w:b/>
        </w:rPr>
      </w:pPr>
    </w:p>
    <w:p w14:paraId="26A29741" w14:textId="77777777" w:rsidR="00D87DE7" w:rsidRPr="00E92E5C" w:rsidRDefault="00D87DE7" w:rsidP="00D87DE7">
      <w:pPr>
        <w:rPr>
          <w:b/>
        </w:rPr>
      </w:pPr>
    </w:p>
    <w:p w14:paraId="2C841AFC" w14:textId="77777777" w:rsidR="00983A8D" w:rsidRPr="00E92E5C" w:rsidRDefault="00983A8D" w:rsidP="00983A8D">
      <w:pPr>
        <w:rPr>
          <w:b/>
        </w:rPr>
      </w:pPr>
      <w:r w:rsidRPr="009E1B18">
        <w:rPr>
          <w:b/>
          <w:u w:val="single"/>
        </w:rPr>
        <w:t xml:space="preserve">What </w:t>
      </w:r>
      <w:r w:rsidRPr="009E1B18">
        <w:rPr>
          <w:u w:val="single"/>
        </w:rPr>
        <w:t>is your source for this information?</w:t>
      </w:r>
      <w:r>
        <w:rPr>
          <w:u w:val="single"/>
        </w:rPr>
        <w:t xml:space="preserve"> </w:t>
      </w:r>
      <w:r w:rsidRPr="00983A8D">
        <w:rPr>
          <w:u w:val="single"/>
        </w:rPr>
        <w:t xml:space="preserve">Please provide a </w:t>
      </w:r>
      <w:proofErr w:type="gramStart"/>
      <w:r w:rsidRPr="00983A8D">
        <w:rPr>
          <w:u w:val="single"/>
        </w:rPr>
        <w:t>citation:_</w:t>
      </w:r>
      <w:proofErr w:type="gramEnd"/>
      <w:r w:rsidRPr="00983A8D">
        <w:rPr>
          <w:u w:val="single"/>
        </w:rPr>
        <w:t>______________________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1CE53460" w14:textId="3F9C450A" w:rsidR="00D87DE7" w:rsidRDefault="00D87DE7" w:rsidP="00D87DE7">
      <w:pPr>
        <w:rPr>
          <w:b/>
        </w:rPr>
      </w:pPr>
    </w:p>
    <w:p w14:paraId="691168D3" w14:textId="5BEF43F0" w:rsidR="00983A8D" w:rsidRDefault="00983A8D" w:rsidP="00D87DE7">
      <w:pPr>
        <w:rPr>
          <w:b/>
        </w:rPr>
      </w:pPr>
    </w:p>
    <w:p w14:paraId="050E2D80" w14:textId="0BF43CC7" w:rsidR="00983A8D" w:rsidRDefault="00983A8D" w:rsidP="00D87DE7">
      <w:pPr>
        <w:rPr>
          <w:b/>
        </w:rPr>
      </w:pPr>
    </w:p>
    <w:p w14:paraId="33CC5764" w14:textId="41415A8A" w:rsidR="00983A8D" w:rsidRDefault="00983A8D" w:rsidP="00D87DE7">
      <w:pPr>
        <w:rPr>
          <w:b/>
        </w:rPr>
      </w:pPr>
    </w:p>
    <w:p w14:paraId="033B375A" w14:textId="11C73BA9" w:rsidR="00983A8D" w:rsidRDefault="00983A8D" w:rsidP="00D87DE7">
      <w:pPr>
        <w:rPr>
          <w:b/>
        </w:rPr>
      </w:pPr>
    </w:p>
    <w:p w14:paraId="23486C35" w14:textId="77777777" w:rsidR="00983A8D" w:rsidRPr="00E92E5C" w:rsidRDefault="00983A8D" w:rsidP="00D87DE7">
      <w:pPr>
        <w:rPr>
          <w:b/>
        </w:rPr>
      </w:pPr>
    </w:p>
    <w:p w14:paraId="2016F841" w14:textId="77777777" w:rsidR="00D87DE7" w:rsidRPr="00E92E5C" w:rsidRDefault="00D87DE7" w:rsidP="00D87DE7">
      <w:pPr>
        <w:numPr>
          <w:ilvl w:val="0"/>
          <w:numId w:val="1"/>
        </w:numPr>
        <w:rPr>
          <w:b/>
        </w:rPr>
      </w:pPr>
      <w:r w:rsidRPr="00E92E5C">
        <w:rPr>
          <w:b/>
        </w:rPr>
        <w:lastRenderedPageBreak/>
        <w:t xml:space="preserve">What </w:t>
      </w:r>
      <w:r w:rsidRPr="00E92E5C">
        <w:t>role has the Sudanese army played in the conflict?</w:t>
      </w:r>
    </w:p>
    <w:p w14:paraId="2C3EA3FD" w14:textId="77777777" w:rsidR="00D87DE7" w:rsidRPr="00E92E5C" w:rsidRDefault="00D87DE7" w:rsidP="00D87DE7">
      <w:pPr>
        <w:rPr>
          <w:b/>
        </w:rPr>
      </w:pPr>
    </w:p>
    <w:p w14:paraId="7A25FA99" w14:textId="77777777" w:rsidR="00D87DE7" w:rsidRPr="00E92E5C" w:rsidRDefault="00D87DE7" w:rsidP="00D87DE7">
      <w:pPr>
        <w:rPr>
          <w:b/>
        </w:rPr>
      </w:pPr>
    </w:p>
    <w:p w14:paraId="1E0BA9AF" w14:textId="77777777" w:rsidR="00D87DE7" w:rsidRPr="00E92E5C" w:rsidRDefault="00D87DE7" w:rsidP="00D87DE7">
      <w:pPr>
        <w:rPr>
          <w:b/>
        </w:rPr>
      </w:pPr>
    </w:p>
    <w:p w14:paraId="407959D8" w14:textId="77777777" w:rsidR="00D87DE7" w:rsidRPr="00E92E5C" w:rsidRDefault="00D87DE7" w:rsidP="00D87DE7">
      <w:pPr>
        <w:rPr>
          <w:b/>
        </w:rPr>
      </w:pPr>
    </w:p>
    <w:p w14:paraId="0A7880F3" w14:textId="5BF4E969" w:rsidR="00D87DE7" w:rsidRDefault="00D87DE7" w:rsidP="00D87DE7">
      <w:pPr>
        <w:rPr>
          <w:b/>
        </w:rPr>
      </w:pPr>
    </w:p>
    <w:p w14:paraId="5DAB4792" w14:textId="0EE5917F" w:rsidR="00983A8D" w:rsidRDefault="00983A8D" w:rsidP="00D87DE7">
      <w:pPr>
        <w:rPr>
          <w:b/>
        </w:rPr>
      </w:pPr>
    </w:p>
    <w:p w14:paraId="180B665E" w14:textId="0862E497" w:rsidR="00983A8D" w:rsidRDefault="00983A8D" w:rsidP="00D87DE7">
      <w:pPr>
        <w:rPr>
          <w:b/>
        </w:rPr>
      </w:pPr>
    </w:p>
    <w:p w14:paraId="54E8306C" w14:textId="77777777" w:rsidR="00983A8D" w:rsidRPr="00E92E5C" w:rsidRDefault="00983A8D" w:rsidP="00D87DE7">
      <w:pPr>
        <w:rPr>
          <w:b/>
        </w:rPr>
      </w:pPr>
    </w:p>
    <w:p w14:paraId="4BF796B6" w14:textId="4716D85D" w:rsidR="00D87DE7" w:rsidRDefault="00D87DE7" w:rsidP="00D87DE7">
      <w:pPr>
        <w:rPr>
          <w:b/>
        </w:rPr>
      </w:pPr>
    </w:p>
    <w:p w14:paraId="5277533B" w14:textId="46C0EA68" w:rsidR="00983A8D" w:rsidRDefault="00983A8D" w:rsidP="00D87DE7">
      <w:pPr>
        <w:rPr>
          <w:b/>
        </w:rPr>
      </w:pPr>
    </w:p>
    <w:p w14:paraId="71ED67CD" w14:textId="3BB42360" w:rsidR="00983A8D" w:rsidRDefault="00983A8D" w:rsidP="00D87DE7">
      <w:pPr>
        <w:rPr>
          <w:b/>
        </w:rPr>
      </w:pPr>
    </w:p>
    <w:p w14:paraId="08BDF61E" w14:textId="7A978103" w:rsidR="00983A8D" w:rsidRDefault="00983A8D" w:rsidP="00D87DE7">
      <w:pPr>
        <w:rPr>
          <w:b/>
        </w:rPr>
      </w:pPr>
    </w:p>
    <w:p w14:paraId="213D3F10" w14:textId="77777777" w:rsidR="00983A8D" w:rsidRPr="00E92E5C" w:rsidRDefault="00983A8D" w:rsidP="00D87DE7">
      <w:pPr>
        <w:rPr>
          <w:b/>
        </w:rPr>
      </w:pPr>
    </w:p>
    <w:p w14:paraId="745D92F0" w14:textId="77777777" w:rsidR="00D87DE7" w:rsidRPr="00E92E5C" w:rsidRDefault="00D87DE7" w:rsidP="00D87DE7">
      <w:pPr>
        <w:rPr>
          <w:b/>
        </w:rPr>
      </w:pPr>
    </w:p>
    <w:p w14:paraId="44DB04B0" w14:textId="77777777" w:rsidR="00D87DE7" w:rsidRPr="00E92E5C" w:rsidRDefault="00D87DE7" w:rsidP="00D87DE7">
      <w:pPr>
        <w:rPr>
          <w:b/>
        </w:rPr>
      </w:pPr>
    </w:p>
    <w:p w14:paraId="214FA563" w14:textId="77777777" w:rsidR="00D87DE7" w:rsidRPr="00E92E5C" w:rsidRDefault="00D87DE7" w:rsidP="00D87DE7">
      <w:pPr>
        <w:rPr>
          <w:b/>
        </w:rPr>
      </w:pPr>
    </w:p>
    <w:p w14:paraId="07888B74" w14:textId="77777777" w:rsidR="00D87DE7" w:rsidRPr="00E92E5C" w:rsidRDefault="00D87DE7" w:rsidP="00D87DE7">
      <w:pPr>
        <w:rPr>
          <w:b/>
        </w:rPr>
      </w:pPr>
    </w:p>
    <w:p w14:paraId="2C6C055F" w14:textId="77777777" w:rsidR="00983A8D" w:rsidRPr="00E92E5C" w:rsidRDefault="00983A8D" w:rsidP="00983A8D">
      <w:pPr>
        <w:rPr>
          <w:b/>
        </w:rPr>
      </w:pPr>
      <w:r w:rsidRPr="009E1B18">
        <w:rPr>
          <w:b/>
          <w:u w:val="single"/>
        </w:rPr>
        <w:t xml:space="preserve">What </w:t>
      </w:r>
      <w:r w:rsidRPr="009E1B18">
        <w:rPr>
          <w:u w:val="single"/>
        </w:rPr>
        <w:t>is your source for this information?</w:t>
      </w:r>
      <w:r>
        <w:rPr>
          <w:u w:val="single"/>
        </w:rPr>
        <w:t xml:space="preserve"> </w:t>
      </w:r>
      <w:r w:rsidRPr="00983A8D">
        <w:rPr>
          <w:u w:val="single"/>
        </w:rPr>
        <w:t xml:space="preserve">Please provide a </w:t>
      </w:r>
      <w:proofErr w:type="gramStart"/>
      <w:r w:rsidRPr="00983A8D">
        <w:rPr>
          <w:u w:val="single"/>
        </w:rPr>
        <w:t>citation:_</w:t>
      </w:r>
      <w:proofErr w:type="gramEnd"/>
      <w:r w:rsidRPr="00983A8D">
        <w:rPr>
          <w:u w:val="single"/>
        </w:rPr>
        <w:t>______________________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3F4E05D6" w14:textId="77777777" w:rsidR="00D87DE7" w:rsidRPr="00E92E5C" w:rsidRDefault="00D87DE7" w:rsidP="00D87DE7">
      <w:pPr>
        <w:rPr>
          <w:b/>
        </w:rPr>
      </w:pPr>
    </w:p>
    <w:p w14:paraId="2F42B4B7" w14:textId="77777777" w:rsidR="00D87DE7" w:rsidRPr="00E92E5C" w:rsidRDefault="00D87DE7" w:rsidP="00D87DE7">
      <w:pPr>
        <w:numPr>
          <w:ilvl w:val="0"/>
          <w:numId w:val="1"/>
        </w:numPr>
        <w:rPr>
          <w:b/>
        </w:rPr>
      </w:pPr>
      <w:r w:rsidRPr="00E92E5C">
        <w:rPr>
          <w:b/>
        </w:rPr>
        <w:t xml:space="preserve">What </w:t>
      </w:r>
      <w:r w:rsidRPr="00E92E5C">
        <w:t xml:space="preserve">is the Janjaweed Militia? </w:t>
      </w:r>
      <w:r w:rsidRPr="00E92E5C">
        <w:rPr>
          <w:b/>
        </w:rPr>
        <w:t>What</w:t>
      </w:r>
      <w:r w:rsidRPr="00E92E5C">
        <w:t xml:space="preserve"> role has this group played in events in Darfur?</w:t>
      </w:r>
      <w:r w:rsidRPr="00E92E5C">
        <w:rPr>
          <w:b/>
        </w:rPr>
        <w:t xml:space="preserve"> Is</w:t>
      </w:r>
      <w:r w:rsidRPr="00E92E5C">
        <w:t xml:space="preserve"> this the group responsible for the charges of genocide made against the Sudanese government?</w:t>
      </w:r>
    </w:p>
    <w:p w14:paraId="2D1B9F62" w14:textId="77777777" w:rsidR="00D87DE7" w:rsidRPr="00E92E5C" w:rsidRDefault="00D87DE7" w:rsidP="00D87DE7">
      <w:pPr>
        <w:rPr>
          <w:b/>
        </w:rPr>
      </w:pPr>
    </w:p>
    <w:p w14:paraId="17BE3058" w14:textId="77777777" w:rsidR="00D87DE7" w:rsidRPr="00E92E5C" w:rsidRDefault="00D87DE7" w:rsidP="00D87DE7">
      <w:pPr>
        <w:rPr>
          <w:b/>
        </w:rPr>
      </w:pPr>
    </w:p>
    <w:p w14:paraId="76516D38" w14:textId="77777777" w:rsidR="00D87DE7" w:rsidRPr="00E92E5C" w:rsidRDefault="00D87DE7" w:rsidP="00D87DE7">
      <w:pPr>
        <w:rPr>
          <w:b/>
        </w:rPr>
      </w:pPr>
    </w:p>
    <w:p w14:paraId="2CD7E199" w14:textId="77777777" w:rsidR="00D87DE7" w:rsidRPr="00E92E5C" w:rsidRDefault="00D87DE7" w:rsidP="00D87DE7">
      <w:pPr>
        <w:rPr>
          <w:b/>
        </w:rPr>
      </w:pPr>
    </w:p>
    <w:p w14:paraId="70F685EB" w14:textId="77777777" w:rsidR="00D87DE7" w:rsidRPr="00E92E5C" w:rsidRDefault="00D87DE7" w:rsidP="00D87DE7">
      <w:pPr>
        <w:rPr>
          <w:b/>
        </w:rPr>
      </w:pPr>
    </w:p>
    <w:p w14:paraId="3C7C7252" w14:textId="77777777" w:rsidR="00D87DE7" w:rsidRPr="00E92E5C" w:rsidRDefault="00D87DE7" w:rsidP="00D87DE7">
      <w:pPr>
        <w:rPr>
          <w:b/>
        </w:rPr>
      </w:pPr>
    </w:p>
    <w:p w14:paraId="0D3A87A3" w14:textId="77777777" w:rsidR="00D87DE7" w:rsidRPr="00E92E5C" w:rsidRDefault="00D87DE7" w:rsidP="00D87DE7">
      <w:pPr>
        <w:rPr>
          <w:b/>
        </w:rPr>
      </w:pPr>
    </w:p>
    <w:p w14:paraId="19723582" w14:textId="77777777" w:rsidR="00D87DE7" w:rsidRPr="00E92E5C" w:rsidRDefault="00D87DE7" w:rsidP="00D87DE7">
      <w:pPr>
        <w:rPr>
          <w:b/>
        </w:rPr>
      </w:pPr>
    </w:p>
    <w:p w14:paraId="4D7B8608" w14:textId="6A968895" w:rsidR="00D87DE7" w:rsidRDefault="00D87DE7" w:rsidP="00D87DE7">
      <w:pPr>
        <w:rPr>
          <w:b/>
        </w:rPr>
      </w:pPr>
    </w:p>
    <w:p w14:paraId="2C02A4CE" w14:textId="7C794328" w:rsidR="00983A8D" w:rsidRDefault="00983A8D" w:rsidP="00D87DE7">
      <w:pPr>
        <w:rPr>
          <w:b/>
        </w:rPr>
      </w:pPr>
    </w:p>
    <w:p w14:paraId="53124AF1" w14:textId="7FD1F1AA" w:rsidR="00983A8D" w:rsidRDefault="00983A8D" w:rsidP="00D87DE7">
      <w:pPr>
        <w:rPr>
          <w:b/>
        </w:rPr>
      </w:pPr>
    </w:p>
    <w:p w14:paraId="3430F919" w14:textId="55D1151D" w:rsidR="00983A8D" w:rsidRDefault="00983A8D" w:rsidP="00D87DE7">
      <w:pPr>
        <w:rPr>
          <w:b/>
        </w:rPr>
      </w:pPr>
    </w:p>
    <w:p w14:paraId="5123DBFD" w14:textId="67BB6CAC" w:rsidR="00983A8D" w:rsidRDefault="00983A8D" w:rsidP="00D87DE7">
      <w:pPr>
        <w:rPr>
          <w:b/>
        </w:rPr>
      </w:pPr>
    </w:p>
    <w:p w14:paraId="1C44F4AD" w14:textId="1C6B63CC" w:rsidR="00983A8D" w:rsidRDefault="00983A8D" w:rsidP="00D87DE7">
      <w:pPr>
        <w:rPr>
          <w:b/>
        </w:rPr>
      </w:pPr>
    </w:p>
    <w:p w14:paraId="5EE03F81" w14:textId="5BF1331E" w:rsidR="00983A8D" w:rsidRDefault="00983A8D" w:rsidP="00D87DE7">
      <w:pPr>
        <w:rPr>
          <w:b/>
        </w:rPr>
      </w:pPr>
    </w:p>
    <w:p w14:paraId="4F42FE62" w14:textId="77777777" w:rsidR="00983A8D" w:rsidRPr="00E92E5C" w:rsidRDefault="00983A8D" w:rsidP="00D87DE7">
      <w:pPr>
        <w:rPr>
          <w:b/>
        </w:rPr>
      </w:pPr>
    </w:p>
    <w:p w14:paraId="03EA6B63" w14:textId="77777777" w:rsidR="00983A8D" w:rsidRDefault="00983A8D" w:rsidP="00983A8D">
      <w:pPr>
        <w:rPr>
          <w:b/>
          <w:u w:val="single"/>
        </w:rPr>
      </w:pPr>
    </w:p>
    <w:p w14:paraId="034DCB0E" w14:textId="77777777" w:rsidR="00983A8D" w:rsidRDefault="00983A8D" w:rsidP="00983A8D">
      <w:pPr>
        <w:rPr>
          <w:b/>
          <w:u w:val="single"/>
        </w:rPr>
      </w:pPr>
    </w:p>
    <w:p w14:paraId="1D4AEA2A" w14:textId="77777777" w:rsidR="00983A8D" w:rsidRDefault="00983A8D" w:rsidP="00983A8D">
      <w:pPr>
        <w:rPr>
          <w:b/>
          <w:u w:val="single"/>
        </w:rPr>
      </w:pPr>
    </w:p>
    <w:p w14:paraId="26AD659A" w14:textId="77777777" w:rsidR="00983A8D" w:rsidRDefault="00983A8D" w:rsidP="00983A8D">
      <w:pPr>
        <w:rPr>
          <w:b/>
          <w:u w:val="single"/>
        </w:rPr>
      </w:pPr>
    </w:p>
    <w:p w14:paraId="053BA350" w14:textId="77777777" w:rsidR="00983A8D" w:rsidRDefault="00983A8D" w:rsidP="00983A8D">
      <w:pPr>
        <w:rPr>
          <w:b/>
          <w:u w:val="single"/>
        </w:rPr>
      </w:pPr>
    </w:p>
    <w:p w14:paraId="45A8FCBD" w14:textId="651F84EF" w:rsidR="00983A8D" w:rsidRPr="00983A8D" w:rsidRDefault="00983A8D" w:rsidP="00983A8D">
      <w:pPr>
        <w:rPr>
          <w:b/>
        </w:rPr>
      </w:pPr>
      <w:r w:rsidRPr="00983A8D">
        <w:rPr>
          <w:b/>
          <w:u w:val="single"/>
        </w:rPr>
        <w:t xml:space="preserve">What </w:t>
      </w:r>
      <w:r w:rsidRPr="00983A8D">
        <w:rPr>
          <w:u w:val="single"/>
        </w:rPr>
        <w:t xml:space="preserve">is your source for this information? Please provide a </w:t>
      </w:r>
      <w:proofErr w:type="gramStart"/>
      <w:r w:rsidRPr="00983A8D">
        <w:rPr>
          <w:u w:val="single"/>
        </w:rPr>
        <w:t>citation:_</w:t>
      </w:r>
      <w:proofErr w:type="gramEnd"/>
      <w:r w:rsidRPr="00983A8D">
        <w:rPr>
          <w:u w:val="single"/>
        </w:rPr>
        <w:t>______________________</w:t>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p>
    <w:p w14:paraId="587D84A8" w14:textId="25D9BF18" w:rsidR="00983A8D" w:rsidRDefault="00983A8D" w:rsidP="00983A8D">
      <w:pPr>
        <w:rPr>
          <w:b/>
        </w:rPr>
      </w:pPr>
    </w:p>
    <w:p w14:paraId="2D84C287" w14:textId="59278178" w:rsidR="00983A8D" w:rsidRDefault="00983A8D" w:rsidP="00983A8D">
      <w:pPr>
        <w:rPr>
          <w:b/>
        </w:rPr>
      </w:pPr>
    </w:p>
    <w:p w14:paraId="4B5473E9" w14:textId="77777777" w:rsidR="00983A8D" w:rsidRPr="00983A8D" w:rsidRDefault="00983A8D" w:rsidP="00983A8D">
      <w:pPr>
        <w:rPr>
          <w:b/>
        </w:rPr>
      </w:pPr>
    </w:p>
    <w:p w14:paraId="73C6A09C" w14:textId="77777777" w:rsidR="00D87DE7" w:rsidRPr="00E92E5C" w:rsidRDefault="00D87DE7" w:rsidP="00D87DE7">
      <w:pPr>
        <w:numPr>
          <w:ilvl w:val="0"/>
          <w:numId w:val="1"/>
        </w:numPr>
        <w:rPr>
          <w:b/>
        </w:rPr>
      </w:pPr>
      <w:r w:rsidRPr="00E92E5C">
        <w:rPr>
          <w:b/>
        </w:rPr>
        <w:t xml:space="preserve">What </w:t>
      </w:r>
      <w:r w:rsidRPr="00E92E5C">
        <w:t xml:space="preserve">has the United Nations Human Rights Council said about the situation in Darfur? </w:t>
      </w:r>
      <w:r w:rsidRPr="00E92E5C">
        <w:rPr>
          <w:b/>
        </w:rPr>
        <w:t>What</w:t>
      </w:r>
      <w:r w:rsidRPr="00E92E5C">
        <w:t xml:space="preserve"> has this Human Rights Council urged the United Nations Security Council to do about the situation in Darfur?</w:t>
      </w:r>
    </w:p>
    <w:p w14:paraId="260C70C4" w14:textId="77777777" w:rsidR="00D87DE7" w:rsidRPr="00E92E5C" w:rsidRDefault="00D87DE7" w:rsidP="00D87DE7">
      <w:pPr>
        <w:rPr>
          <w:b/>
        </w:rPr>
      </w:pPr>
    </w:p>
    <w:p w14:paraId="464EDEDA" w14:textId="77777777" w:rsidR="00D87DE7" w:rsidRPr="00E92E5C" w:rsidRDefault="00D87DE7" w:rsidP="00D87DE7">
      <w:pPr>
        <w:rPr>
          <w:b/>
        </w:rPr>
      </w:pPr>
    </w:p>
    <w:p w14:paraId="5AC82E41" w14:textId="77777777" w:rsidR="00D87DE7" w:rsidRPr="00E92E5C" w:rsidRDefault="00D87DE7" w:rsidP="00D87DE7">
      <w:pPr>
        <w:rPr>
          <w:b/>
        </w:rPr>
      </w:pPr>
    </w:p>
    <w:p w14:paraId="4CA36461" w14:textId="77777777" w:rsidR="00D87DE7" w:rsidRPr="00E92E5C" w:rsidRDefault="00D87DE7" w:rsidP="00D87DE7">
      <w:pPr>
        <w:rPr>
          <w:b/>
        </w:rPr>
      </w:pPr>
    </w:p>
    <w:p w14:paraId="334EC53D" w14:textId="77777777" w:rsidR="00D87DE7" w:rsidRPr="00E92E5C" w:rsidRDefault="00D87DE7" w:rsidP="00D87DE7">
      <w:pPr>
        <w:rPr>
          <w:b/>
        </w:rPr>
      </w:pPr>
    </w:p>
    <w:p w14:paraId="6FF1937E" w14:textId="77777777" w:rsidR="00D87DE7" w:rsidRPr="00E92E5C" w:rsidRDefault="00D87DE7" w:rsidP="00D87DE7">
      <w:pPr>
        <w:rPr>
          <w:b/>
        </w:rPr>
      </w:pPr>
    </w:p>
    <w:p w14:paraId="21B43CEA" w14:textId="77777777" w:rsidR="00D87DE7" w:rsidRPr="00E92E5C" w:rsidRDefault="00D87DE7" w:rsidP="00D87DE7">
      <w:pPr>
        <w:rPr>
          <w:b/>
        </w:rPr>
      </w:pPr>
    </w:p>
    <w:p w14:paraId="1A91A577" w14:textId="3E06EE8D" w:rsidR="00D87DE7" w:rsidRDefault="00D87DE7" w:rsidP="00D87DE7">
      <w:pPr>
        <w:rPr>
          <w:b/>
        </w:rPr>
      </w:pPr>
    </w:p>
    <w:p w14:paraId="2AFA653A" w14:textId="630A18EA" w:rsidR="00983A8D" w:rsidRDefault="00983A8D" w:rsidP="00D87DE7">
      <w:pPr>
        <w:rPr>
          <w:b/>
        </w:rPr>
      </w:pPr>
    </w:p>
    <w:p w14:paraId="156AC7B7" w14:textId="3ECC4D9D" w:rsidR="00983A8D" w:rsidRDefault="00983A8D" w:rsidP="00D87DE7">
      <w:pPr>
        <w:rPr>
          <w:b/>
        </w:rPr>
      </w:pPr>
    </w:p>
    <w:p w14:paraId="3ECA5C33" w14:textId="743FD409" w:rsidR="00983A8D" w:rsidRDefault="00983A8D" w:rsidP="00D87DE7">
      <w:pPr>
        <w:rPr>
          <w:b/>
        </w:rPr>
      </w:pPr>
    </w:p>
    <w:p w14:paraId="4FB6505C" w14:textId="77777777" w:rsidR="00983A8D" w:rsidRDefault="00983A8D" w:rsidP="00D87DE7">
      <w:pPr>
        <w:rPr>
          <w:b/>
        </w:rPr>
      </w:pPr>
    </w:p>
    <w:p w14:paraId="0D032076" w14:textId="4C011599" w:rsidR="00983A8D" w:rsidRDefault="00983A8D" w:rsidP="00D87DE7">
      <w:pPr>
        <w:rPr>
          <w:b/>
        </w:rPr>
      </w:pPr>
    </w:p>
    <w:p w14:paraId="60A67A67" w14:textId="77777777" w:rsidR="00983A8D" w:rsidRPr="00E92E5C" w:rsidRDefault="00983A8D" w:rsidP="00D87DE7">
      <w:pPr>
        <w:rPr>
          <w:b/>
        </w:rPr>
      </w:pPr>
    </w:p>
    <w:p w14:paraId="60859281" w14:textId="77777777" w:rsidR="00D87DE7" w:rsidRPr="00E92E5C" w:rsidRDefault="00D87DE7" w:rsidP="00D87DE7">
      <w:pPr>
        <w:rPr>
          <w:b/>
        </w:rPr>
      </w:pPr>
    </w:p>
    <w:p w14:paraId="7F525B9E" w14:textId="77777777" w:rsidR="00D87DE7" w:rsidRPr="00E92E5C" w:rsidRDefault="00D87DE7" w:rsidP="00D87DE7">
      <w:pPr>
        <w:rPr>
          <w:b/>
        </w:rPr>
      </w:pPr>
    </w:p>
    <w:p w14:paraId="5825D270" w14:textId="77777777" w:rsidR="00983A8D" w:rsidRPr="00E92E5C" w:rsidRDefault="00983A8D" w:rsidP="00983A8D">
      <w:pPr>
        <w:rPr>
          <w:b/>
        </w:rPr>
      </w:pPr>
      <w:r w:rsidRPr="009E1B18">
        <w:rPr>
          <w:b/>
          <w:u w:val="single"/>
        </w:rPr>
        <w:t xml:space="preserve">What </w:t>
      </w:r>
      <w:r w:rsidRPr="009E1B18">
        <w:rPr>
          <w:u w:val="single"/>
        </w:rPr>
        <w:t>is your source for this information?</w:t>
      </w:r>
      <w:r>
        <w:rPr>
          <w:u w:val="single"/>
        </w:rPr>
        <w:t xml:space="preserve"> </w:t>
      </w:r>
      <w:r w:rsidRPr="00983A8D">
        <w:rPr>
          <w:u w:val="single"/>
        </w:rPr>
        <w:t xml:space="preserve">Please provide a </w:t>
      </w:r>
      <w:proofErr w:type="gramStart"/>
      <w:r w:rsidRPr="00983A8D">
        <w:rPr>
          <w:u w:val="single"/>
        </w:rPr>
        <w:t>citation:_</w:t>
      </w:r>
      <w:proofErr w:type="gramEnd"/>
      <w:r w:rsidRPr="00983A8D">
        <w:rPr>
          <w:u w:val="single"/>
        </w:rPr>
        <w:t>______________________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3C5AF59B" w14:textId="6DB2A9DE" w:rsidR="00D87DE7" w:rsidRDefault="00D87DE7" w:rsidP="00D87DE7">
      <w:pPr>
        <w:rPr>
          <w:b/>
        </w:rPr>
      </w:pPr>
    </w:p>
    <w:p w14:paraId="7A2B8B6D" w14:textId="77777777" w:rsidR="00983A8D" w:rsidRPr="00E92E5C" w:rsidRDefault="00983A8D" w:rsidP="00D87DE7">
      <w:pPr>
        <w:rPr>
          <w:b/>
        </w:rPr>
      </w:pPr>
    </w:p>
    <w:p w14:paraId="088D0F9B" w14:textId="77777777" w:rsidR="00D87DE7" w:rsidRPr="00E92E5C" w:rsidRDefault="00D87DE7" w:rsidP="00D87DE7">
      <w:pPr>
        <w:numPr>
          <w:ilvl w:val="0"/>
          <w:numId w:val="1"/>
        </w:numPr>
        <w:rPr>
          <w:b/>
        </w:rPr>
      </w:pPr>
      <w:r w:rsidRPr="00E92E5C">
        <w:rPr>
          <w:b/>
        </w:rPr>
        <w:t>How many</w:t>
      </w:r>
      <w:r w:rsidRPr="00E92E5C">
        <w:t xml:space="preserve"> people have been killed or displaced by the conflict in Darfur?</w:t>
      </w:r>
    </w:p>
    <w:p w14:paraId="269C6E0C" w14:textId="77777777" w:rsidR="00D87DE7" w:rsidRPr="00E92E5C" w:rsidRDefault="00D87DE7" w:rsidP="00D87DE7">
      <w:pPr>
        <w:rPr>
          <w:b/>
        </w:rPr>
      </w:pPr>
    </w:p>
    <w:p w14:paraId="5A3699CD" w14:textId="77777777" w:rsidR="00D87DE7" w:rsidRPr="00E92E5C" w:rsidRDefault="00D87DE7" w:rsidP="00D87DE7">
      <w:pPr>
        <w:rPr>
          <w:b/>
        </w:rPr>
      </w:pPr>
    </w:p>
    <w:p w14:paraId="7BB72656" w14:textId="77777777" w:rsidR="00D87DE7" w:rsidRPr="00E92E5C" w:rsidRDefault="00D87DE7" w:rsidP="00D87DE7">
      <w:pPr>
        <w:rPr>
          <w:b/>
        </w:rPr>
      </w:pPr>
    </w:p>
    <w:p w14:paraId="3C469B6B" w14:textId="77777777" w:rsidR="00D87DE7" w:rsidRPr="00E92E5C" w:rsidRDefault="00D87DE7" w:rsidP="00D87DE7">
      <w:pPr>
        <w:rPr>
          <w:b/>
        </w:rPr>
      </w:pPr>
    </w:p>
    <w:p w14:paraId="7BC51A2E" w14:textId="77777777" w:rsidR="00D87DE7" w:rsidRPr="00E92E5C" w:rsidRDefault="00D87DE7" w:rsidP="00D87DE7">
      <w:pPr>
        <w:rPr>
          <w:b/>
        </w:rPr>
      </w:pPr>
    </w:p>
    <w:p w14:paraId="538A4D65" w14:textId="77777777" w:rsidR="00D87DE7" w:rsidRPr="00E92E5C" w:rsidRDefault="00D87DE7" w:rsidP="00D87DE7">
      <w:pPr>
        <w:rPr>
          <w:b/>
        </w:rPr>
      </w:pPr>
    </w:p>
    <w:p w14:paraId="7BC8111A" w14:textId="77777777" w:rsidR="00D87DE7" w:rsidRPr="00E92E5C" w:rsidRDefault="00D87DE7" w:rsidP="00D87DE7">
      <w:pPr>
        <w:rPr>
          <w:b/>
        </w:rPr>
      </w:pPr>
    </w:p>
    <w:p w14:paraId="4545047C" w14:textId="167FCB61" w:rsidR="00D87DE7" w:rsidRDefault="00D87DE7" w:rsidP="00D87DE7">
      <w:pPr>
        <w:rPr>
          <w:b/>
        </w:rPr>
      </w:pPr>
    </w:p>
    <w:p w14:paraId="3FA9F45F" w14:textId="7610B9D3" w:rsidR="00983A8D" w:rsidRDefault="00983A8D" w:rsidP="00D87DE7">
      <w:pPr>
        <w:rPr>
          <w:b/>
        </w:rPr>
      </w:pPr>
    </w:p>
    <w:p w14:paraId="7AB5C145" w14:textId="29C46A61" w:rsidR="00983A8D" w:rsidRDefault="00983A8D" w:rsidP="00D87DE7">
      <w:pPr>
        <w:rPr>
          <w:b/>
        </w:rPr>
      </w:pPr>
    </w:p>
    <w:p w14:paraId="6F31DDE2" w14:textId="671A0E5A" w:rsidR="00983A8D" w:rsidRDefault="00983A8D" w:rsidP="00D87DE7">
      <w:pPr>
        <w:rPr>
          <w:b/>
        </w:rPr>
      </w:pPr>
    </w:p>
    <w:p w14:paraId="6DA57838" w14:textId="00020145" w:rsidR="00983A8D" w:rsidRDefault="00983A8D" w:rsidP="00D87DE7">
      <w:pPr>
        <w:rPr>
          <w:b/>
        </w:rPr>
      </w:pPr>
    </w:p>
    <w:p w14:paraId="67F77088" w14:textId="1AA501A7" w:rsidR="00983A8D" w:rsidRDefault="00983A8D" w:rsidP="00D87DE7">
      <w:pPr>
        <w:rPr>
          <w:b/>
        </w:rPr>
      </w:pPr>
    </w:p>
    <w:p w14:paraId="473D28C0" w14:textId="105139BA" w:rsidR="00983A8D" w:rsidRDefault="00983A8D" w:rsidP="00D87DE7">
      <w:pPr>
        <w:rPr>
          <w:b/>
        </w:rPr>
      </w:pPr>
    </w:p>
    <w:p w14:paraId="17203E3C" w14:textId="4B0036F9" w:rsidR="00983A8D" w:rsidRDefault="00983A8D" w:rsidP="00D87DE7">
      <w:pPr>
        <w:rPr>
          <w:b/>
        </w:rPr>
      </w:pPr>
    </w:p>
    <w:p w14:paraId="6249CA9E" w14:textId="43EEF946" w:rsidR="00983A8D" w:rsidRDefault="00983A8D" w:rsidP="00D87DE7">
      <w:pPr>
        <w:rPr>
          <w:b/>
        </w:rPr>
      </w:pPr>
    </w:p>
    <w:p w14:paraId="41DDBF28" w14:textId="72FB3B5E" w:rsidR="00983A8D" w:rsidRDefault="00983A8D" w:rsidP="00D87DE7">
      <w:pPr>
        <w:rPr>
          <w:b/>
        </w:rPr>
      </w:pPr>
    </w:p>
    <w:p w14:paraId="2B217D2F" w14:textId="77777777" w:rsidR="00983A8D" w:rsidRPr="00E92E5C" w:rsidRDefault="00983A8D" w:rsidP="00D87DE7">
      <w:pPr>
        <w:rPr>
          <w:b/>
        </w:rPr>
      </w:pPr>
    </w:p>
    <w:p w14:paraId="03C9F493" w14:textId="77777777" w:rsidR="00D87DE7" w:rsidRPr="00E92E5C" w:rsidRDefault="00D87DE7" w:rsidP="00D87DE7">
      <w:pPr>
        <w:rPr>
          <w:b/>
        </w:rPr>
      </w:pPr>
    </w:p>
    <w:p w14:paraId="75B8519D" w14:textId="77777777" w:rsidR="00D87DE7" w:rsidRPr="00E92E5C" w:rsidRDefault="00D87DE7" w:rsidP="00D87DE7">
      <w:pPr>
        <w:rPr>
          <w:b/>
        </w:rPr>
      </w:pPr>
    </w:p>
    <w:p w14:paraId="7390D672" w14:textId="77777777" w:rsidR="00983A8D" w:rsidRPr="00E92E5C" w:rsidRDefault="00983A8D" w:rsidP="00983A8D">
      <w:pPr>
        <w:rPr>
          <w:b/>
        </w:rPr>
      </w:pPr>
      <w:r w:rsidRPr="009E1B18">
        <w:rPr>
          <w:b/>
          <w:u w:val="single"/>
        </w:rPr>
        <w:t xml:space="preserve">What </w:t>
      </w:r>
      <w:r w:rsidRPr="009E1B18">
        <w:rPr>
          <w:u w:val="single"/>
        </w:rPr>
        <w:t>is your source for this information?</w:t>
      </w:r>
      <w:r>
        <w:rPr>
          <w:u w:val="single"/>
        </w:rPr>
        <w:t xml:space="preserve"> </w:t>
      </w:r>
      <w:r w:rsidRPr="00983A8D">
        <w:rPr>
          <w:u w:val="single"/>
        </w:rPr>
        <w:t xml:space="preserve">Please provide a </w:t>
      </w:r>
      <w:proofErr w:type="gramStart"/>
      <w:r w:rsidRPr="00983A8D">
        <w:rPr>
          <w:u w:val="single"/>
        </w:rPr>
        <w:t>citation:_</w:t>
      </w:r>
      <w:proofErr w:type="gramEnd"/>
      <w:r w:rsidRPr="00983A8D">
        <w:rPr>
          <w:u w:val="single"/>
        </w:rPr>
        <w:t>______________________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249949FA" w14:textId="77777777" w:rsidR="00D87DE7" w:rsidRPr="00E92E5C" w:rsidRDefault="00D87DE7" w:rsidP="00D87DE7">
      <w:pPr>
        <w:rPr>
          <w:b/>
        </w:rPr>
      </w:pPr>
    </w:p>
    <w:p w14:paraId="27B7CCF8" w14:textId="77777777" w:rsidR="00D87DE7" w:rsidRPr="00E92E5C" w:rsidRDefault="00D87DE7" w:rsidP="00D87DE7">
      <w:pPr>
        <w:numPr>
          <w:ilvl w:val="0"/>
          <w:numId w:val="1"/>
        </w:numPr>
        <w:rPr>
          <w:b/>
        </w:rPr>
      </w:pPr>
      <w:r w:rsidRPr="00E92E5C">
        <w:rPr>
          <w:b/>
        </w:rPr>
        <w:lastRenderedPageBreak/>
        <w:t>How</w:t>
      </w:r>
      <w:r w:rsidRPr="00E92E5C">
        <w:t xml:space="preserve"> has the international community—particularly activist groups in the United States, and celebrities like actors Don Cheadle and George Clooney—responded to events in Darfur?</w:t>
      </w:r>
    </w:p>
    <w:p w14:paraId="513F1511" w14:textId="77777777" w:rsidR="00D87DE7" w:rsidRPr="00E92E5C" w:rsidRDefault="00D87DE7" w:rsidP="00D87DE7">
      <w:pPr>
        <w:rPr>
          <w:b/>
        </w:rPr>
      </w:pPr>
    </w:p>
    <w:p w14:paraId="7C18183F" w14:textId="77777777" w:rsidR="00D87DE7" w:rsidRPr="00E92E5C" w:rsidRDefault="00D87DE7" w:rsidP="00D87DE7">
      <w:pPr>
        <w:rPr>
          <w:b/>
        </w:rPr>
      </w:pPr>
    </w:p>
    <w:p w14:paraId="43671861" w14:textId="77777777" w:rsidR="00D87DE7" w:rsidRPr="00E92E5C" w:rsidRDefault="00D87DE7" w:rsidP="00D87DE7">
      <w:pPr>
        <w:rPr>
          <w:b/>
        </w:rPr>
      </w:pPr>
    </w:p>
    <w:p w14:paraId="651F25DD" w14:textId="77777777" w:rsidR="00D87DE7" w:rsidRPr="00E92E5C" w:rsidRDefault="00D87DE7" w:rsidP="00D87DE7">
      <w:pPr>
        <w:rPr>
          <w:b/>
        </w:rPr>
      </w:pPr>
    </w:p>
    <w:p w14:paraId="76FC8D50" w14:textId="77777777" w:rsidR="00D87DE7" w:rsidRPr="00E92E5C" w:rsidRDefault="00D87DE7" w:rsidP="00D87DE7">
      <w:pPr>
        <w:rPr>
          <w:b/>
        </w:rPr>
      </w:pPr>
    </w:p>
    <w:p w14:paraId="51C623D5" w14:textId="3594B17B" w:rsidR="00D87DE7" w:rsidRDefault="00D87DE7" w:rsidP="00D87DE7">
      <w:pPr>
        <w:rPr>
          <w:b/>
        </w:rPr>
      </w:pPr>
    </w:p>
    <w:p w14:paraId="24697EE5" w14:textId="7E35EE68" w:rsidR="00983A8D" w:rsidRDefault="00983A8D" w:rsidP="00D87DE7">
      <w:pPr>
        <w:rPr>
          <w:b/>
        </w:rPr>
      </w:pPr>
    </w:p>
    <w:p w14:paraId="7607F61A" w14:textId="2A793A0F" w:rsidR="00983A8D" w:rsidRDefault="00983A8D" w:rsidP="00D87DE7">
      <w:pPr>
        <w:rPr>
          <w:b/>
        </w:rPr>
      </w:pPr>
    </w:p>
    <w:p w14:paraId="07B5199C" w14:textId="49A42613" w:rsidR="00983A8D" w:rsidRDefault="00983A8D" w:rsidP="00D87DE7">
      <w:pPr>
        <w:rPr>
          <w:b/>
        </w:rPr>
      </w:pPr>
    </w:p>
    <w:p w14:paraId="39558DC8" w14:textId="222CF432" w:rsidR="00983A8D" w:rsidRDefault="00983A8D" w:rsidP="00D87DE7">
      <w:pPr>
        <w:rPr>
          <w:b/>
        </w:rPr>
      </w:pPr>
    </w:p>
    <w:p w14:paraId="31A0E108" w14:textId="03E5B299" w:rsidR="00983A8D" w:rsidRDefault="00983A8D" w:rsidP="00D87DE7">
      <w:pPr>
        <w:rPr>
          <w:b/>
        </w:rPr>
      </w:pPr>
    </w:p>
    <w:p w14:paraId="1E013E06" w14:textId="30B526A0" w:rsidR="00983A8D" w:rsidRDefault="00983A8D" w:rsidP="00D87DE7">
      <w:pPr>
        <w:rPr>
          <w:b/>
        </w:rPr>
      </w:pPr>
    </w:p>
    <w:p w14:paraId="309795AD" w14:textId="4255E79D" w:rsidR="00983A8D" w:rsidRDefault="00983A8D" w:rsidP="00D87DE7">
      <w:pPr>
        <w:rPr>
          <w:b/>
        </w:rPr>
      </w:pPr>
    </w:p>
    <w:p w14:paraId="74A33CBC" w14:textId="355DFC2C" w:rsidR="00983A8D" w:rsidRDefault="00983A8D" w:rsidP="00D87DE7">
      <w:pPr>
        <w:rPr>
          <w:b/>
        </w:rPr>
      </w:pPr>
    </w:p>
    <w:p w14:paraId="719FF1D5" w14:textId="77777777" w:rsidR="00983A8D" w:rsidRPr="00E92E5C" w:rsidRDefault="00983A8D" w:rsidP="00D87DE7">
      <w:pPr>
        <w:rPr>
          <w:b/>
        </w:rPr>
      </w:pPr>
    </w:p>
    <w:p w14:paraId="39598044" w14:textId="77777777" w:rsidR="00D87DE7" w:rsidRPr="00E92E5C" w:rsidRDefault="00D87DE7" w:rsidP="00D87DE7">
      <w:pPr>
        <w:rPr>
          <w:b/>
        </w:rPr>
      </w:pPr>
    </w:p>
    <w:p w14:paraId="2035B343" w14:textId="1723F65F" w:rsidR="00983A8D" w:rsidRDefault="00983A8D" w:rsidP="00983A8D">
      <w:pPr>
        <w:rPr>
          <w:u w:val="single"/>
        </w:rPr>
      </w:pPr>
      <w:r w:rsidRPr="00983A8D">
        <w:rPr>
          <w:b/>
          <w:u w:val="single"/>
        </w:rPr>
        <w:t xml:space="preserve">What </w:t>
      </w:r>
      <w:r w:rsidRPr="00983A8D">
        <w:rPr>
          <w:u w:val="single"/>
        </w:rPr>
        <w:t xml:space="preserve">is your source for this information? Please provide a </w:t>
      </w:r>
      <w:proofErr w:type="gramStart"/>
      <w:r w:rsidRPr="00983A8D">
        <w:rPr>
          <w:u w:val="single"/>
        </w:rPr>
        <w:t>citation:_</w:t>
      </w:r>
      <w:proofErr w:type="gramEnd"/>
      <w:r w:rsidRPr="00983A8D">
        <w:rPr>
          <w:u w:val="single"/>
        </w:rPr>
        <w:t>______________________</w:t>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r w:rsidRPr="00983A8D">
        <w:rPr>
          <w:u w:val="single"/>
        </w:rPr>
        <w:tab/>
      </w:r>
    </w:p>
    <w:p w14:paraId="59AF4FC9" w14:textId="77777777" w:rsidR="00983A8D" w:rsidRPr="00983A8D" w:rsidRDefault="00983A8D" w:rsidP="00983A8D">
      <w:pPr>
        <w:rPr>
          <w:b/>
        </w:rPr>
      </w:pPr>
    </w:p>
    <w:p w14:paraId="3C4AAE7E" w14:textId="77777777" w:rsidR="00D87DE7" w:rsidRPr="00E92E5C" w:rsidRDefault="00D87DE7" w:rsidP="00D87DE7">
      <w:pPr>
        <w:numPr>
          <w:ilvl w:val="0"/>
          <w:numId w:val="1"/>
        </w:numPr>
        <w:rPr>
          <w:b/>
        </w:rPr>
      </w:pPr>
      <w:r w:rsidRPr="00E92E5C">
        <w:rPr>
          <w:b/>
        </w:rPr>
        <w:t xml:space="preserve">What </w:t>
      </w:r>
      <w:r w:rsidRPr="00E92E5C">
        <w:t>did Luis Moreno-Ocampo, the prosecutor for the United Nations International Criminal Court, ask for on July 14, 2008, and receive on March 4, 2009?</w:t>
      </w:r>
    </w:p>
    <w:p w14:paraId="1814F18A" w14:textId="77777777" w:rsidR="00D87DE7" w:rsidRPr="00E92E5C" w:rsidRDefault="00D87DE7" w:rsidP="00D87DE7">
      <w:pPr>
        <w:rPr>
          <w:b/>
        </w:rPr>
      </w:pPr>
    </w:p>
    <w:p w14:paraId="768305D5" w14:textId="77777777" w:rsidR="00D87DE7" w:rsidRPr="00E92E5C" w:rsidRDefault="00D87DE7" w:rsidP="00D87DE7">
      <w:pPr>
        <w:rPr>
          <w:b/>
        </w:rPr>
      </w:pPr>
    </w:p>
    <w:p w14:paraId="1B83C041" w14:textId="77777777" w:rsidR="00D87DE7" w:rsidRPr="00E92E5C" w:rsidRDefault="00D87DE7" w:rsidP="00D87DE7">
      <w:pPr>
        <w:rPr>
          <w:b/>
        </w:rPr>
      </w:pPr>
    </w:p>
    <w:p w14:paraId="28734B77" w14:textId="77777777" w:rsidR="00D87DE7" w:rsidRPr="00E92E5C" w:rsidRDefault="00D87DE7" w:rsidP="00D87DE7">
      <w:pPr>
        <w:rPr>
          <w:b/>
        </w:rPr>
      </w:pPr>
    </w:p>
    <w:p w14:paraId="6A22E381" w14:textId="77777777" w:rsidR="00D87DE7" w:rsidRPr="00E92E5C" w:rsidRDefault="00D87DE7" w:rsidP="00D87DE7">
      <w:pPr>
        <w:rPr>
          <w:b/>
        </w:rPr>
      </w:pPr>
    </w:p>
    <w:p w14:paraId="577EAC72" w14:textId="77777777" w:rsidR="00D87DE7" w:rsidRPr="00E92E5C" w:rsidRDefault="00D87DE7" w:rsidP="00D87DE7">
      <w:pPr>
        <w:rPr>
          <w:b/>
        </w:rPr>
      </w:pPr>
    </w:p>
    <w:p w14:paraId="31AA706D" w14:textId="77777777" w:rsidR="00D87DE7" w:rsidRPr="00E92E5C" w:rsidRDefault="00D87DE7" w:rsidP="00D87DE7">
      <w:pPr>
        <w:rPr>
          <w:b/>
        </w:rPr>
      </w:pPr>
    </w:p>
    <w:p w14:paraId="72A7C55C" w14:textId="77777777" w:rsidR="00D87DE7" w:rsidRPr="00E92E5C" w:rsidRDefault="00D87DE7" w:rsidP="00D87DE7">
      <w:pPr>
        <w:rPr>
          <w:b/>
        </w:rPr>
      </w:pPr>
    </w:p>
    <w:p w14:paraId="294B4A5E" w14:textId="3E427030" w:rsidR="00D87DE7" w:rsidRDefault="00D87DE7" w:rsidP="00D87DE7">
      <w:pPr>
        <w:rPr>
          <w:b/>
        </w:rPr>
      </w:pPr>
    </w:p>
    <w:p w14:paraId="15D6A806" w14:textId="66F8A5B3" w:rsidR="00983A8D" w:rsidRDefault="00983A8D" w:rsidP="00D87DE7">
      <w:pPr>
        <w:rPr>
          <w:b/>
        </w:rPr>
      </w:pPr>
    </w:p>
    <w:p w14:paraId="6BF9B4B8" w14:textId="6596D7E0" w:rsidR="00983A8D" w:rsidRDefault="00983A8D" w:rsidP="00D87DE7">
      <w:pPr>
        <w:rPr>
          <w:b/>
        </w:rPr>
      </w:pPr>
    </w:p>
    <w:p w14:paraId="66E48EE7" w14:textId="694B2EA6" w:rsidR="00983A8D" w:rsidRDefault="00983A8D" w:rsidP="00D87DE7">
      <w:pPr>
        <w:rPr>
          <w:b/>
        </w:rPr>
      </w:pPr>
    </w:p>
    <w:p w14:paraId="04498461" w14:textId="13682A33" w:rsidR="00983A8D" w:rsidRDefault="00983A8D" w:rsidP="00D87DE7">
      <w:pPr>
        <w:rPr>
          <w:b/>
        </w:rPr>
      </w:pPr>
    </w:p>
    <w:p w14:paraId="1E279968" w14:textId="7034EB11" w:rsidR="00983A8D" w:rsidRDefault="00983A8D" w:rsidP="00D87DE7">
      <w:pPr>
        <w:rPr>
          <w:b/>
        </w:rPr>
      </w:pPr>
    </w:p>
    <w:p w14:paraId="392AE589" w14:textId="3DB48413" w:rsidR="00983A8D" w:rsidRDefault="00983A8D" w:rsidP="00D87DE7">
      <w:pPr>
        <w:rPr>
          <w:b/>
        </w:rPr>
      </w:pPr>
    </w:p>
    <w:p w14:paraId="513B956F" w14:textId="75E09691" w:rsidR="00983A8D" w:rsidRDefault="00983A8D" w:rsidP="00D87DE7">
      <w:pPr>
        <w:rPr>
          <w:b/>
        </w:rPr>
      </w:pPr>
    </w:p>
    <w:p w14:paraId="43FD314F" w14:textId="63598E9F" w:rsidR="00983A8D" w:rsidRDefault="00983A8D" w:rsidP="00D87DE7">
      <w:pPr>
        <w:rPr>
          <w:b/>
        </w:rPr>
      </w:pPr>
    </w:p>
    <w:p w14:paraId="7DC14B51" w14:textId="7B734F4B" w:rsidR="00983A8D" w:rsidRDefault="00983A8D" w:rsidP="00D87DE7">
      <w:pPr>
        <w:rPr>
          <w:b/>
        </w:rPr>
      </w:pPr>
    </w:p>
    <w:p w14:paraId="11B5ED9B" w14:textId="0B690271" w:rsidR="00983A8D" w:rsidRDefault="00983A8D" w:rsidP="00D87DE7">
      <w:pPr>
        <w:rPr>
          <w:b/>
        </w:rPr>
      </w:pPr>
    </w:p>
    <w:p w14:paraId="568F6631" w14:textId="77777777" w:rsidR="00983A8D" w:rsidRPr="00E92E5C" w:rsidRDefault="00983A8D" w:rsidP="00D87DE7">
      <w:pPr>
        <w:rPr>
          <w:b/>
        </w:rPr>
      </w:pPr>
    </w:p>
    <w:p w14:paraId="4870BA03" w14:textId="77777777" w:rsidR="00D87DE7" w:rsidRPr="00E92E5C" w:rsidRDefault="00D87DE7" w:rsidP="00D87DE7">
      <w:pPr>
        <w:rPr>
          <w:b/>
        </w:rPr>
      </w:pPr>
    </w:p>
    <w:p w14:paraId="279CD1F8" w14:textId="77777777" w:rsidR="00D87DE7" w:rsidRPr="00E92E5C" w:rsidRDefault="00D87DE7" w:rsidP="00D87DE7">
      <w:pPr>
        <w:rPr>
          <w:b/>
        </w:rPr>
      </w:pPr>
    </w:p>
    <w:p w14:paraId="200D6E05" w14:textId="77777777" w:rsidR="00983A8D" w:rsidRPr="00E92E5C" w:rsidRDefault="00983A8D" w:rsidP="00983A8D">
      <w:pPr>
        <w:rPr>
          <w:b/>
        </w:rPr>
      </w:pPr>
      <w:r w:rsidRPr="009E1B18">
        <w:rPr>
          <w:b/>
          <w:u w:val="single"/>
        </w:rPr>
        <w:t xml:space="preserve">What </w:t>
      </w:r>
      <w:r w:rsidRPr="009E1B18">
        <w:rPr>
          <w:u w:val="single"/>
        </w:rPr>
        <w:t>is your source for this information?</w:t>
      </w:r>
      <w:r>
        <w:rPr>
          <w:u w:val="single"/>
        </w:rPr>
        <w:t xml:space="preserve"> </w:t>
      </w:r>
      <w:r w:rsidRPr="00983A8D">
        <w:rPr>
          <w:u w:val="single"/>
        </w:rPr>
        <w:t xml:space="preserve">Please provide a </w:t>
      </w:r>
      <w:proofErr w:type="gramStart"/>
      <w:r w:rsidRPr="00983A8D">
        <w:rPr>
          <w:u w:val="single"/>
        </w:rPr>
        <w:t>citation:_</w:t>
      </w:r>
      <w:proofErr w:type="gramEnd"/>
      <w:r w:rsidRPr="00983A8D">
        <w:rPr>
          <w:u w:val="single"/>
        </w:rPr>
        <w:t>______________________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55FF532B" w14:textId="77777777" w:rsidR="00D87DE7" w:rsidRPr="00E92E5C" w:rsidRDefault="00D87DE7" w:rsidP="00D87DE7">
      <w:pPr>
        <w:rPr>
          <w:b/>
        </w:rPr>
      </w:pPr>
    </w:p>
    <w:p w14:paraId="3F26862B" w14:textId="77777777" w:rsidR="00D87DE7" w:rsidRPr="00E92E5C" w:rsidRDefault="00D87DE7" w:rsidP="00D87DE7">
      <w:pPr>
        <w:numPr>
          <w:ilvl w:val="0"/>
          <w:numId w:val="1"/>
        </w:numPr>
        <w:rPr>
          <w:b/>
        </w:rPr>
      </w:pPr>
      <w:r w:rsidRPr="00E92E5C">
        <w:rPr>
          <w:b/>
        </w:rPr>
        <w:lastRenderedPageBreak/>
        <w:t>With what</w:t>
      </w:r>
      <w:r w:rsidRPr="00E92E5C">
        <w:t xml:space="preserve"> has Sudanese President Omar al-Bashir been charged?</w:t>
      </w:r>
    </w:p>
    <w:p w14:paraId="43F5E887" w14:textId="77777777" w:rsidR="00D87DE7" w:rsidRPr="00E92E5C" w:rsidRDefault="00D87DE7" w:rsidP="00D87DE7">
      <w:pPr>
        <w:rPr>
          <w:b/>
        </w:rPr>
      </w:pPr>
    </w:p>
    <w:p w14:paraId="4BE652C4" w14:textId="77777777" w:rsidR="00D87DE7" w:rsidRPr="00E92E5C" w:rsidRDefault="00D87DE7" w:rsidP="00D87DE7">
      <w:pPr>
        <w:rPr>
          <w:b/>
        </w:rPr>
      </w:pPr>
    </w:p>
    <w:p w14:paraId="5E020D3B" w14:textId="77777777" w:rsidR="00D87DE7" w:rsidRPr="00E92E5C" w:rsidRDefault="00D87DE7" w:rsidP="00D87DE7">
      <w:pPr>
        <w:rPr>
          <w:b/>
        </w:rPr>
      </w:pPr>
    </w:p>
    <w:p w14:paraId="0FC27D15" w14:textId="77777777" w:rsidR="00D87DE7" w:rsidRPr="00E92E5C" w:rsidRDefault="00D87DE7" w:rsidP="00D87DE7">
      <w:pPr>
        <w:rPr>
          <w:b/>
        </w:rPr>
      </w:pPr>
    </w:p>
    <w:p w14:paraId="334550A4" w14:textId="77777777" w:rsidR="00D87DE7" w:rsidRPr="00E92E5C" w:rsidRDefault="00D87DE7" w:rsidP="00D87DE7">
      <w:pPr>
        <w:rPr>
          <w:b/>
        </w:rPr>
      </w:pPr>
    </w:p>
    <w:p w14:paraId="05337E65" w14:textId="77777777" w:rsidR="00D87DE7" w:rsidRPr="00E92E5C" w:rsidRDefault="00D87DE7" w:rsidP="00D87DE7">
      <w:pPr>
        <w:rPr>
          <w:b/>
        </w:rPr>
      </w:pPr>
    </w:p>
    <w:p w14:paraId="2384A1DD" w14:textId="77777777" w:rsidR="00D87DE7" w:rsidRPr="00E92E5C" w:rsidRDefault="00D87DE7" w:rsidP="00D87DE7">
      <w:pPr>
        <w:rPr>
          <w:b/>
        </w:rPr>
      </w:pPr>
    </w:p>
    <w:p w14:paraId="32426577" w14:textId="77777777" w:rsidR="00D87DE7" w:rsidRPr="00E92E5C" w:rsidRDefault="00D87DE7" w:rsidP="00D87DE7">
      <w:pPr>
        <w:rPr>
          <w:b/>
        </w:rPr>
      </w:pPr>
    </w:p>
    <w:p w14:paraId="383B5954" w14:textId="60E839C4" w:rsidR="00D87DE7" w:rsidRDefault="00D87DE7" w:rsidP="00D87DE7">
      <w:pPr>
        <w:rPr>
          <w:b/>
        </w:rPr>
      </w:pPr>
    </w:p>
    <w:p w14:paraId="47FCEC65" w14:textId="4D05B083" w:rsidR="00983A8D" w:rsidRDefault="00983A8D" w:rsidP="00D87DE7">
      <w:pPr>
        <w:rPr>
          <w:b/>
        </w:rPr>
      </w:pPr>
    </w:p>
    <w:p w14:paraId="6E5178EA" w14:textId="4698955B" w:rsidR="00983A8D" w:rsidRDefault="00983A8D" w:rsidP="00D87DE7">
      <w:pPr>
        <w:rPr>
          <w:b/>
        </w:rPr>
      </w:pPr>
    </w:p>
    <w:p w14:paraId="66A690B5" w14:textId="1F0A68FD" w:rsidR="00983A8D" w:rsidRDefault="00983A8D" w:rsidP="00D87DE7">
      <w:pPr>
        <w:rPr>
          <w:b/>
        </w:rPr>
      </w:pPr>
    </w:p>
    <w:p w14:paraId="6D6A87B3" w14:textId="77777777" w:rsidR="00983A8D" w:rsidRPr="00E92E5C" w:rsidRDefault="00983A8D" w:rsidP="00D87DE7">
      <w:pPr>
        <w:rPr>
          <w:b/>
        </w:rPr>
      </w:pPr>
    </w:p>
    <w:p w14:paraId="57DEAFD9" w14:textId="77777777" w:rsidR="00D87DE7" w:rsidRPr="00E92E5C" w:rsidRDefault="00D87DE7" w:rsidP="00D87DE7">
      <w:pPr>
        <w:rPr>
          <w:b/>
        </w:rPr>
      </w:pPr>
    </w:p>
    <w:p w14:paraId="150D0ADA" w14:textId="77777777" w:rsidR="00D87DE7" w:rsidRPr="00E92E5C" w:rsidRDefault="00D87DE7" w:rsidP="00D87DE7">
      <w:pPr>
        <w:rPr>
          <w:b/>
        </w:rPr>
      </w:pPr>
    </w:p>
    <w:p w14:paraId="3065F9B4" w14:textId="77777777" w:rsidR="00D87DE7" w:rsidRPr="00E92E5C" w:rsidRDefault="00D87DE7" w:rsidP="00D87DE7">
      <w:pPr>
        <w:rPr>
          <w:b/>
        </w:rPr>
      </w:pPr>
    </w:p>
    <w:p w14:paraId="5329442F" w14:textId="77777777" w:rsidR="00D87DE7" w:rsidRPr="00E92E5C" w:rsidRDefault="00D87DE7" w:rsidP="00D87DE7">
      <w:pPr>
        <w:rPr>
          <w:b/>
        </w:rPr>
      </w:pPr>
    </w:p>
    <w:p w14:paraId="56504808" w14:textId="77777777" w:rsidR="00983A8D" w:rsidRPr="00E92E5C" w:rsidRDefault="00983A8D" w:rsidP="00983A8D">
      <w:pPr>
        <w:rPr>
          <w:b/>
        </w:rPr>
      </w:pPr>
      <w:r w:rsidRPr="009E1B18">
        <w:rPr>
          <w:b/>
          <w:u w:val="single"/>
        </w:rPr>
        <w:t xml:space="preserve">What </w:t>
      </w:r>
      <w:r w:rsidRPr="009E1B18">
        <w:rPr>
          <w:u w:val="single"/>
        </w:rPr>
        <w:t>is your source for this information?</w:t>
      </w:r>
      <w:r>
        <w:rPr>
          <w:u w:val="single"/>
        </w:rPr>
        <w:t xml:space="preserve"> </w:t>
      </w:r>
      <w:r w:rsidRPr="00983A8D">
        <w:rPr>
          <w:u w:val="single"/>
        </w:rPr>
        <w:t xml:space="preserve">Please provide a </w:t>
      </w:r>
      <w:proofErr w:type="gramStart"/>
      <w:r w:rsidRPr="00983A8D">
        <w:rPr>
          <w:u w:val="single"/>
        </w:rPr>
        <w:t>citation:_</w:t>
      </w:r>
      <w:proofErr w:type="gramEnd"/>
      <w:r w:rsidRPr="00983A8D">
        <w:rPr>
          <w:u w:val="single"/>
        </w:rPr>
        <w:t>______________________</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50F1D1E1" w14:textId="77777777" w:rsidR="00D87DE7" w:rsidRPr="00E92E5C" w:rsidRDefault="00D87DE7" w:rsidP="00D87DE7">
      <w:pPr>
        <w:rPr>
          <w:b/>
        </w:rPr>
      </w:pPr>
    </w:p>
    <w:p w14:paraId="680D75CF" w14:textId="77777777" w:rsidR="00B577EA" w:rsidRPr="006B45BA" w:rsidRDefault="00D87DE7" w:rsidP="00D87DE7">
      <w:r w:rsidRPr="00E92E5C">
        <w:rPr>
          <w:b/>
        </w:rPr>
        <w:t xml:space="preserve">What </w:t>
      </w:r>
      <w:r w:rsidRPr="00E92E5C">
        <w:t xml:space="preserve">about the situation in Darfur constitutes oppression? If you believe a genocide is taking place there, </w:t>
      </w:r>
      <w:r w:rsidRPr="00E92E5C">
        <w:rPr>
          <w:b/>
        </w:rPr>
        <w:t>what</w:t>
      </w:r>
      <w:r w:rsidRPr="00E92E5C">
        <w:t xml:space="preserve"> about the situation underway in Darfur constitutes genocide? (This is your </w:t>
      </w:r>
      <w:r w:rsidRPr="00E92E5C">
        <w:rPr>
          <w:b/>
        </w:rPr>
        <w:t>conclusion</w:t>
      </w:r>
      <w:r w:rsidRPr="00E92E5C">
        <w:t xml:space="preserve">; here you return to your thesis and sum up how your evidence—everything you have included in the answers to your questions and the citations you have provided—prove your thesis is correct Again, this returns you to your </w:t>
      </w:r>
      <w:r w:rsidRPr="00E92E5C">
        <w:rPr>
          <w:i/>
        </w:rPr>
        <w:t>argument</w:t>
      </w:r>
      <w:r w:rsidRPr="00E92E5C">
        <w:t>, so you do not need to cite a source.)</w:t>
      </w: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0B351E"/>
    <w:multiLevelType w:val="hybridMultilevel"/>
    <w:tmpl w:val="EE723B5E"/>
    <w:lvl w:ilvl="0" w:tplc="514098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DE7"/>
    <w:rsid w:val="00410E3E"/>
    <w:rsid w:val="006B45BA"/>
    <w:rsid w:val="00983A8D"/>
    <w:rsid w:val="009C5E8D"/>
    <w:rsid w:val="00D87DE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371195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7DE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3A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6</TotalTime>
  <Pages>7</Pages>
  <Words>761</Words>
  <Characters>4342</Characters>
  <Application>Microsoft Office Word</Application>
  <DocSecurity>0</DocSecurity>
  <Lines>36</Lines>
  <Paragraphs>10</Paragraphs>
  <ScaleCrop>false</ScaleCrop>
  <Company>Mark's Text Terminal</Company>
  <LinksUpToDate>false</LinksUpToDate>
  <CharactersWithSpaces>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2016-01-04T14:45:00Z</dcterms:created>
  <dcterms:modified xsi:type="dcterms:W3CDTF">2020-08-24T22:01:00Z</dcterms:modified>
</cp:coreProperties>
</file>