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697B91" w14:textId="77777777" w:rsidR="00BC277E" w:rsidRDefault="00BC277E" w:rsidP="00BC277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Pr>
          <w:b/>
          <w:u w:val="single"/>
        </w:rPr>
        <w:tab/>
      </w:r>
      <w:r w:rsidRPr="009E1B18">
        <w:rPr>
          <w:b/>
          <w:u w:val="single"/>
        </w:rPr>
        <w:tab/>
      </w:r>
      <w:r w:rsidRPr="009E1B18">
        <w:rPr>
          <w:b/>
          <w:u w:val="single"/>
        </w:rPr>
        <w:tab/>
      </w:r>
    </w:p>
    <w:p w14:paraId="6DB656D8" w14:textId="77777777" w:rsidR="00BC277E" w:rsidRPr="00D36481" w:rsidRDefault="00BC277E" w:rsidP="00BC277E">
      <w:pPr>
        <w:rPr>
          <w:b/>
        </w:rPr>
      </w:pPr>
      <w:r w:rsidRPr="00D36481">
        <w:rPr>
          <w:b/>
        </w:rPr>
        <w:t xml:space="preserve">HSEF Sophomore Research Paper Adaptation; Topic: </w:t>
      </w:r>
      <w:r w:rsidRPr="00D36481">
        <w:rPr>
          <w:b/>
          <w:i/>
        </w:rPr>
        <w:t>The Nazis and The Jews, et al.</w:t>
      </w:r>
      <w:r w:rsidRPr="00D36481">
        <w:rPr>
          <w:b/>
        </w:rPr>
        <w:t xml:space="preserve"> </w:t>
      </w:r>
      <w:r w:rsidRPr="00D36481">
        <w:t xml:space="preserve">This is a series of questions designed to help you write your English/Global Research Paper. Please answer these questions in as great a detail as you can. When you have finished, please provide a citation in the space provided for the information you have gathered; </w:t>
      </w:r>
      <w:r w:rsidRPr="00D36481">
        <w:rPr>
          <w:b/>
        </w:rPr>
        <w:t>make sure</w:t>
      </w:r>
      <w:r w:rsidRPr="00D36481">
        <w:t xml:space="preserve"> that your citation is in MLA format. If you need a reference sheet for MLA citation formats, please see your teacher. You will, ultimately, turn the answers to your questions into your research paper. If you have any questions, please see your teacher. Please note that the questions are written in such a way as to direct your thinking toward the </w:t>
      </w:r>
      <w:r w:rsidRPr="00D36481">
        <w:rPr>
          <w:b/>
        </w:rPr>
        <w:t>theme</w:t>
      </w:r>
      <w:r w:rsidRPr="00D36481">
        <w:t xml:space="preserve"> of this assignment, </w:t>
      </w:r>
      <w:r w:rsidRPr="00D36481">
        <w:rPr>
          <w:b/>
        </w:rPr>
        <w:t>oppression.</w:t>
      </w:r>
    </w:p>
    <w:p w14:paraId="072E8F43" w14:textId="77777777" w:rsidR="00BC277E" w:rsidRPr="00D36481" w:rsidRDefault="00BC277E" w:rsidP="00BC277E">
      <w:pPr>
        <w:rPr>
          <w:b/>
        </w:rPr>
      </w:pPr>
    </w:p>
    <w:p w14:paraId="203ABB4F" w14:textId="77777777" w:rsidR="00BC277E" w:rsidRPr="00D36481" w:rsidRDefault="00BC277E" w:rsidP="00BC277E">
      <w:pPr>
        <w:numPr>
          <w:ilvl w:val="0"/>
          <w:numId w:val="1"/>
        </w:numPr>
      </w:pPr>
      <w:r w:rsidRPr="00D36481">
        <w:t xml:space="preserve">Who was Adolph Hitler? What did Hitler say about European Jews, and Jews in general, in </w:t>
      </w:r>
      <w:r w:rsidRPr="00D36481">
        <w:rPr>
          <w:i/>
          <w:u w:val="single"/>
        </w:rPr>
        <w:t xml:space="preserve">Mein </w:t>
      </w:r>
      <w:proofErr w:type="spellStart"/>
      <w:r w:rsidRPr="00D36481">
        <w:rPr>
          <w:i/>
          <w:u w:val="single"/>
        </w:rPr>
        <w:t>Kampf</w:t>
      </w:r>
      <w:proofErr w:type="spellEnd"/>
      <w:r w:rsidRPr="00D36481">
        <w:t xml:space="preserve"> (which means “My Struggle”)? What is the “master race?”</w:t>
      </w:r>
    </w:p>
    <w:p w14:paraId="0830817F" w14:textId="77777777" w:rsidR="00BC277E" w:rsidRPr="00D36481" w:rsidRDefault="00BC277E" w:rsidP="00BC277E"/>
    <w:p w14:paraId="47E496AA" w14:textId="77777777" w:rsidR="00BC277E" w:rsidRPr="00D36481" w:rsidRDefault="00BC277E" w:rsidP="00BC277E"/>
    <w:p w14:paraId="2774D412" w14:textId="77777777" w:rsidR="00BC277E" w:rsidRPr="00D36481" w:rsidRDefault="00BC277E" w:rsidP="00BC277E"/>
    <w:p w14:paraId="47F887FC" w14:textId="77777777" w:rsidR="00BC277E" w:rsidRPr="00D36481" w:rsidRDefault="00BC277E" w:rsidP="00BC277E"/>
    <w:p w14:paraId="2485B966" w14:textId="77777777" w:rsidR="00BC277E" w:rsidRPr="00D36481" w:rsidRDefault="00BC277E" w:rsidP="00BC277E"/>
    <w:p w14:paraId="39263248" w14:textId="77777777" w:rsidR="00BC277E" w:rsidRPr="00D36481" w:rsidRDefault="00BC277E" w:rsidP="00BC277E"/>
    <w:p w14:paraId="0963BECA" w14:textId="77777777" w:rsidR="00BC277E" w:rsidRPr="00D36481" w:rsidRDefault="00BC277E" w:rsidP="00BC277E"/>
    <w:p w14:paraId="529AFB90" w14:textId="77777777" w:rsidR="00BC277E" w:rsidRPr="00D36481" w:rsidRDefault="00BC277E" w:rsidP="00BC277E"/>
    <w:p w14:paraId="1EB19549" w14:textId="77777777" w:rsidR="00BC277E" w:rsidRPr="00D36481" w:rsidRDefault="00BC277E" w:rsidP="00BC277E"/>
    <w:p w14:paraId="1DB8E06C" w14:textId="77777777" w:rsidR="00BC277E" w:rsidRPr="00D36481" w:rsidRDefault="00BC277E" w:rsidP="00BC277E"/>
    <w:p w14:paraId="58864CF9" w14:textId="77777777" w:rsidR="00BC277E" w:rsidRPr="00D36481" w:rsidRDefault="00BC277E" w:rsidP="00BC277E"/>
    <w:p w14:paraId="3343E013" w14:textId="77777777" w:rsidR="00BC277E" w:rsidRPr="00D36481" w:rsidRDefault="00BC277E" w:rsidP="00BC277E">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4DF7F6CB" w14:textId="77777777" w:rsidR="00BC277E" w:rsidRPr="00D36481" w:rsidRDefault="00BC277E" w:rsidP="00BC277E"/>
    <w:p w14:paraId="3CC3A4EF" w14:textId="4BD185A1" w:rsidR="00BC277E" w:rsidRPr="00C409E7" w:rsidRDefault="00BC277E" w:rsidP="00BC277E">
      <w:pPr>
        <w:numPr>
          <w:ilvl w:val="0"/>
          <w:numId w:val="1"/>
        </w:numPr>
      </w:pPr>
      <w:r w:rsidRPr="00D36481">
        <w:rPr>
          <w:b/>
        </w:rPr>
        <w:t>Did</w:t>
      </w:r>
      <w:r w:rsidRPr="00D36481">
        <w:t xml:space="preserve"> Hitler, in </w:t>
      </w:r>
      <w:r w:rsidRPr="00C409E7">
        <w:rPr>
          <w:i/>
        </w:rPr>
        <w:t xml:space="preserve">Mein </w:t>
      </w:r>
      <w:proofErr w:type="spellStart"/>
      <w:r w:rsidRPr="00C409E7">
        <w:rPr>
          <w:i/>
        </w:rPr>
        <w:t>Kampf</w:t>
      </w:r>
      <w:proofErr w:type="spellEnd"/>
      <w:r w:rsidRPr="00C409E7">
        <w:t>,</w:t>
      </w:r>
      <w:r w:rsidRPr="00D36481">
        <w:t xml:space="preserve"> announce his intention to oppress the Jews in Germany? </w:t>
      </w:r>
      <w:r w:rsidRPr="00D36481">
        <w:rPr>
          <w:b/>
        </w:rPr>
        <w:t>Did</w:t>
      </w:r>
      <w:r w:rsidRPr="00D36481">
        <w:t xml:space="preserve"> he carry this out? </w:t>
      </w:r>
      <w:r w:rsidRPr="00D36481">
        <w:rPr>
          <w:b/>
        </w:rPr>
        <w:t>How</w:t>
      </w:r>
      <w:r w:rsidRPr="00D36481">
        <w:t xml:space="preserve"> did he carry this out? (This is your </w:t>
      </w:r>
      <w:r w:rsidRPr="00D36481">
        <w:rPr>
          <w:b/>
        </w:rPr>
        <w:t>thesis statement</w:t>
      </w:r>
      <w:r w:rsidRPr="00D36481">
        <w:t xml:space="preserve">—and it is your opinion, your </w:t>
      </w:r>
      <w:r w:rsidRPr="00D36481">
        <w:rPr>
          <w:i/>
        </w:rPr>
        <w:t xml:space="preserve">argument; </w:t>
      </w:r>
      <w:r w:rsidRPr="00D36481">
        <w:t>you do not need</w:t>
      </w:r>
      <w:r w:rsidRPr="00D36481">
        <w:rPr>
          <w:b/>
        </w:rPr>
        <w:t xml:space="preserve"> </w:t>
      </w:r>
      <w:r w:rsidRPr="00D36481">
        <w:t>to cite a source for this</w:t>
      </w:r>
      <w:r w:rsidRPr="00D36481">
        <w:rPr>
          <w:b/>
        </w:rPr>
        <w:t>.)</w:t>
      </w:r>
    </w:p>
    <w:p w14:paraId="4000493B" w14:textId="66062ACE" w:rsidR="00C409E7" w:rsidRDefault="00C409E7" w:rsidP="00C409E7">
      <w:pPr>
        <w:rPr>
          <w:b/>
        </w:rPr>
      </w:pPr>
    </w:p>
    <w:p w14:paraId="15A520E4" w14:textId="7AEB8E8F" w:rsidR="00C409E7" w:rsidRDefault="00C409E7" w:rsidP="00C409E7">
      <w:pPr>
        <w:rPr>
          <w:b/>
        </w:rPr>
      </w:pPr>
    </w:p>
    <w:p w14:paraId="39C90BF2" w14:textId="70DC1076" w:rsidR="00C409E7" w:rsidRDefault="00C409E7" w:rsidP="00C409E7">
      <w:pPr>
        <w:rPr>
          <w:b/>
        </w:rPr>
      </w:pPr>
    </w:p>
    <w:p w14:paraId="45707EFF" w14:textId="07C4C77E" w:rsidR="00C409E7" w:rsidRDefault="00C409E7" w:rsidP="00C409E7">
      <w:pPr>
        <w:rPr>
          <w:b/>
        </w:rPr>
      </w:pPr>
    </w:p>
    <w:p w14:paraId="2325F1DC" w14:textId="01BC4A89" w:rsidR="00C409E7" w:rsidRDefault="00C409E7" w:rsidP="00C409E7">
      <w:pPr>
        <w:rPr>
          <w:b/>
        </w:rPr>
      </w:pPr>
    </w:p>
    <w:p w14:paraId="2F84136E" w14:textId="78EA3C80" w:rsidR="00C409E7" w:rsidRDefault="00C409E7" w:rsidP="00C409E7">
      <w:pPr>
        <w:rPr>
          <w:b/>
        </w:rPr>
      </w:pPr>
    </w:p>
    <w:p w14:paraId="4D1FEDAA" w14:textId="5CED73A3" w:rsidR="00C409E7" w:rsidRDefault="00C409E7" w:rsidP="00C409E7">
      <w:pPr>
        <w:rPr>
          <w:b/>
        </w:rPr>
      </w:pPr>
    </w:p>
    <w:p w14:paraId="1C7A2F1A" w14:textId="166DA7BA" w:rsidR="00C409E7" w:rsidRDefault="00C409E7" w:rsidP="00C409E7">
      <w:pPr>
        <w:rPr>
          <w:b/>
        </w:rPr>
      </w:pPr>
    </w:p>
    <w:p w14:paraId="07C855A7" w14:textId="2B8A9B4C" w:rsidR="00C409E7" w:rsidRDefault="00C409E7" w:rsidP="00C409E7">
      <w:pPr>
        <w:rPr>
          <w:b/>
        </w:rPr>
      </w:pPr>
    </w:p>
    <w:p w14:paraId="7F746BDA" w14:textId="305A81B5" w:rsidR="00C409E7" w:rsidRDefault="00C409E7" w:rsidP="00C409E7">
      <w:pPr>
        <w:rPr>
          <w:b/>
        </w:rPr>
      </w:pPr>
    </w:p>
    <w:p w14:paraId="1B2ECBCE" w14:textId="6D4D6983" w:rsidR="00C409E7" w:rsidRDefault="00C409E7" w:rsidP="00C409E7">
      <w:pPr>
        <w:rPr>
          <w:b/>
        </w:rPr>
      </w:pPr>
    </w:p>
    <w:p w14:paraId="4DD5B1F6" w14:textId="1A190F73" w:rsidR="00C409E7" w:rsidRDefault="00C409E7" w:rsidP="00C409E7">
      <w:pPr>
        <w:rPr>
          <w:b/>
        </w:rPr>
      </w:pPr>
    </w:p>
    <w:p w14:paraId="4E726387" w14:textId="15610717" w:rsidR="00C409E7" w:rsidRDefault="00C409E7" w:rsidP="00C409E7">
      <w:pPr>
        <w:rPr>
          <w:b/>
        </w:rPr>
      </w:pPr>
    </w:p>
    <w:p w14:paraId="4659B70D" w14:textId="7AD04250" w:rsidR="00C409E7" w:rsidRDefault="00C409E7" w:rsidP="00C409E7">
      <w:pPr>
        <w:rPr>
          <w:b/>
        </w:rPr>
      </w:pPr>
    </w:p>
    <w:p w14:paraId="228CFA0A" w14:textId="15611898" w:rsidR="00C409E7" w:rsidRDefault="00C409E7" w:rsidP="00C409E7">
      <w:pPr>
        <w:rPr>
          <w:b/>
        </w:rPr>
      </w:pPr>
    </w:p>
    <w:p w14:paraId="1B2EC76F" w14:textId="30060EAB" w:rsidR="00C409E7" w:rsidRPr="00D36481" w:rsidRDefault="00C409E7" w:rsidP="00C409E7">
      <w:r w:rsidRPr="009E1B18">
        <w:rPr>
          <w:b/>
          <w:u w:val="single"/>
        </w:rPr>
        <w:t xml:space="preserve">What </w:t>
      </w:r>
      <w:r w:rsidRPr="009E1B18">
        <w:rPr>
          <w:u w:val="single"/>
        </w:rPr>
        <w:t>is your source for this information?</w:t>
      </w:r>
      <w:r>
        <w:rPr>
          <w:u w:val="single"/>
        </w:rPr>
        <w:t xml:space="preserve"> </w:t>
      </w:r>
      <w:r w:rsidRPr="00C409E7">
        <w:rPr>
          <w:u w:val="single"/>
        </w:rPr>
        <w:t xml:space="preserve">Please provide a </w:t>
      </w:r>
      <w:proofErr w:type="gramStart"/>
      <w:r w:rsidRPr="00C409E7">
        <w:rPr>
          <w:u w:val="single"/>
        </w:rPr>
        <w:t>citation:_</w:t>
      </w:r>
      <w:proofErr w:type="gramEnd"/>
      <w:r w:rsidRPr="00C409E7">
        <w:rPr>
          <w:u w:val="single"/>
        </w:rPr>
        <w:t>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48F93338" w14:textId="77777777" w:rsidR="00C409E7" w:rsidRPr="00D36481" w:rsidRDefault="00C409E7" w:rsidP="00C409E7"/>
    <w:p w14:paraId="389B40D6" w14:textId="77777777" w:rsidR="00BC277E" w:rsidRPr="00D36481" w:rsidRDefault="00BC277E" w:rsidP="00BC277E">
      <w:pPr>
        <w:rPr>
          <w:b/>
        </w:rPr>
      </w:pPr>
    </w:p>
    <w:p w14:paraId="0C4A6CF0" w14:textId="77777777" w:rsidR="00BC277E" w:rsidRPr="00D36481" w:rsidRDefault="00BC277E" w:rsidP="00BC277E"/>
    <w:p w14:paraId="1E41F9C6" w14:textId="77777777" w:rsidR="00BC277E" w:rsidRPr="00D36481" w:rsidRDefault="00BC277E" w:rsidP="00BC277E">
      <w:pPr>
        <w:numPr>
          <w:ilvl w:val="0"/>
          <w:numId w:val="1"/>
        </w:numPr>
      </w:pPr>
      <w:r w:rsidRPr="00D36481">
        <w:rPr>
          <w:b/>
        </w:rPr>
        <w:lastRenderedPageBreak/>
        <w:t>What</w:t>
      </w:r>
      <w:r w:rsidRPr="00D36481">
        <w:t xml:space="preserve"> were the Nuremburg Laws? </w:t>
      </w:r>
      <w:r w:rsidRPr="00D36481">
        <w:rPr>
          <w:b/>
        </w:rPr>
        <w:t>Whom</w:t>
      </w:r>
      <w:r w:rsidRPr="00D36481">
        <w:t xml:space="preserve"> did they prevent from doing what? </w:t>
      </w:r>
      <w:r w:rsidRPr="00D36481">
        <w:rPr>
          <w:b/>
        </w:rPr>
        <w:t xml:space="preserve">How </w:t>
      </w:r>
      <w:r w:rsidRPr="00D36481">
        <w:t>did they affect the German Jews?</w:t>
      </w:r>
    </w:p>
    <w:p w14:paraId="6417D873" w14:textId="77777777" w:rsidR="00BC277E" w:rsidRPr="00D36481" w:rsidRDefault="00BC277E" w:rsidP="00BC277E"/>
    <w:p w14:paraId="01D7A479" w14:textId="77777777" w:rsidR="00BC277E" w:rsidRPr="00D36481" w:rsidRDefault="00BC277E" w:rsidP="00BC277E"/>
    <w:p w14:paraId="48CD70A0" w14:textId="77777777" w:rsidR="00BC277E" w:rsidRPr="00D36481" w:rsidRDefault="00BC277E" w:rsidP="00BC277E"/>
    <w:p w14:paraId="0C668C96" w14:textId="77777777" w:rsidR="00BC277E" w:rsidRPr="00D36481" w:rsidRDefault="00BC277E" w:rsidP="00BC277E"/>
    <w:p w14:paraId="552C1488" w14:textId="77777777" w:rsidR="00BC277E" w:rsidRPr="00D36481" w:rsidRDefault="00BC277E" w:rsidP="00BC277E"/>
    <w:p w14:paraId="171C8E89" w14:textId="77777777" w:rsidR="00BC277E" w:rsidRPr="00D36481" w:rsidRDefault="00BC277E" w:rsidP="00BC277E"/>
    <w:p w14:paraId="3D94CB2D" w14:textId="0F155003" w:rsidR="00BC277E" w:rsidRDefault="00BC277E" w:rsidP="00BC277E"/>
    <w:p w14:paraId="3FAB469A" w14:textId="28C04EAC" w:rsidR="00C409E7" w:rsidRDefault="00C409E7" w:rsidP="00BC277E"/>
    <w:p w14:paraId="7496F652" w14:textId="77777777" w:rsidR="00C409E7" w:rsidRDefault="00C409E7" w:rsidP="00BC277E"/>
    <w:p w14:paraId="2A727A7F" w14:textId="77777777" w:rsidR="00C409E7" w:rsidRPr="00D36481" w:rsidRDefault="00C409E7" w:rsidP="00BC277E"/>
    <w:p w14:paraId="10435A0A" w14:textId="77777777" w:rsidR="00BC277E" w:rsidRPr="00D36481" w:rsidRDefault="00BC277E" w:rsidP="00BC277E"/>
    <w:p w14:paraId="02E1D933" w14:textId="77777777" w:rsidR="00BC277E" w:rsidRPr="00D36481" w:rsidRDefault="00BC277E" w:rsidP="00BC277E"/>
    <w:p w14:paraId="2D562968" w14:textId="77777777" w:rsidR="00BC277E" w:rsidRPr="00D36481" w:rsidRDefault="00BC277E" w:rsidP="00BC277E"/>
    <w:p w14:paraId="58100009" w14:textId="77777777" w:rsidR="00C409E7" w:rsidRPr="00D36481" w:rsidRDefault="00C409E7" w:rsidP="00C409E7">
      <w:r w:rsidRPr="009E1B18">
        <w:rPr>
          <w:b/>
          <w:u w:val="single"/>
        </w:rPr>
        <w:t xml:space="preserve">What </w:t>
      </w:r>
      <w:r w:rsidRPr="009E1B18">
        <w:rPr>
          <w:u w:val="single"/>
        </w:rPr>
        <w:t>is your source for this information?</w:t>
      </w:r>
      <w:r>
        <w:rPr>
          <w:u w:val="single"/>
        </w:rPr>
        <w:t xml:space="preserve"> </w:t>
      </w:r>
      <w:r w:rsidRPr="00C409E7">
        <w:rPr>
          <w:u w:val="single"/>
        </w:rPr>
        <w:t xml:space="preserve">Please provide a </w:t>
      </w:r>
      <w:proofErr w:type="gramStart"/>
      <w:r w:rsidRPr="00C409E7">
        <w:rPr>
          <w:u w:val="single"/>
        </w:rPr>
        <w:t>citation:_</w:t>
      </w:r>
      <w:proofErr w:type="gramEnd"/>
      <w:r w:rsidRPr="00C409E7">
        <w:rPr>
          <w:u w:val="single"/>
        </w:rPr>
        <w:t>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14FB5330" w14:textId="77777777" w:rsidR="00BC277E" w:rsidRPr="00D36481" w:rsidRDefault="00BC277E" w:rsidP="00BC277E">
      <w:pPr>
        <w:ind w:left="360"/>
      </w:pPr>
    </w:p>
    <w:p w14:paraId="08B30E51" w14:textId="77777777" w:rsidR="00BC277E" w:rsidRPr="00D36481" w:rsidRDefault="00BC277E" w:rsidP="00BC277E"/>
    <w:p w14:paraId="5838DD8A" w14:textId="77777777" w:rsidR="00BC277E" w:rsidRPr="00D36481" w:rsidRDefault="00BC277E" w:rsidP="00BC277E">
      <w:pPr>
        <w:numPr>
          <w:ilvl w:val="0"/>
          <w:numId w:val="1"/>
        </w:numPr>
      </w:pPr>
      <w:r w:rsidRPr="00D36481">
        <w:rPr>
          <w:b/>
        </w:rPr>
        <w:t>What</w:t>
      </w:r>
      <w:r w:rsidRPr="00D36481">
        <w:t xml:space="preserve"> were the Nuremburg rallies? </w:t>
      </w:r>
      <w:r w:rsidRPr="00D36481">
        <w:rPr>
          <w:b/>
        </w:rPr>
        <w:t>How</w:t>
      </w:r>
      <w:r w:rsidRPr="00D36481">
        <w:t xml:space="preserve"> do you think they may have affected the way ordinary Germans—as well as Nazi Party members—related to their Jewish fellow citizens of Germany?</w:t>
      </w:r>
    </w:p>
    <w:p w14:paraId="1897E61B" w14:textId="77777777" w:rsidR="00BC277E" w:rsidRPr="00D36481" w:rsidRDefault="00BC277E" w:rsidP="00BC277E"/>
    <w:p w14:paraId="16634DA9" w14:textId="77777777" w:rsidR="00BC277E" w:rsidRPr="00D36481" w:rsidRDefault="00BC277E" w:rsidP="00BC277E"/>
    <w:p w14:paraId="7AA71A8B" w14:textId="77777777" w:rsidR="00BC277E" w:rsidRPr="00D36481" w:rsidRDefault="00BC277E" w:rsidP="00BC277E"/>
    <w:p w14:paraId="77B231A4" w14:textId="77777777" w:rsidR="00BC277E" w:rsidRPr="00D36481" w:rsidRDefault="00BC277E" w:rsidP="00BC277E"/>
    <w:p w14:paraId="0A275731" w14:textId="77777777" w:rsidR="00BC277E" w:rsidRPr="00D36481" w:rsidRDefault="00BC277E" w:rsidP="00BC277E"/>
    <w:p w14:paraId="2248BAF5" w14:textId="5E749FD3" w:rsidR="00BC277E" w:rsidRDefault="00BC277E" w:rsidP="00BC277E"/>
    <w:p w14:paraId="3B243B31" w14:textId="77FFA2F6" w:rsidR="00C409E7" w:rsidRDefault="00C409E7" w:rsidP="00BC277E"/>
    <w:p w14:paraId="251BA13E" w14:textId="30059454" w:rsidR="00C409E7" w:rsidRDefault="00C409E7" w:rsidP="00BC277E"/>
    <w:p w14:paraId="611814F5" w14:textId="73E8EEEA" w:rsidR="00C409E7" w:rsidRDefault="00C409E7" w:rsidP="00BC277E"/>
    <w:p w14:paraId="4A228723" w14:textId="77777777" w:rsidR="00C409E7" w:rsidRPr="00D36481" w:rsidRDefault="00C409E7" w:rsidP="00BC277E"/>
    <w:p w14:paraId="5B391FC5" w14:textId="77777777" w:rsidR="00BC277E" w:rsidRPr="00D36481" w:rsidRDefault="00BC277E" w:rsidP="00BC277E"/>
    <w:p w14:paraId="3984AF72" w14:textId="02218AE8" w:rsidR="00BC277E" w:rsidRDefault="00BC277E" w:rsidP="00BC277E"/>
    <w:p w14:paraId="5BDA84ED" w14:textId="77777777" w:rsidR="00C409E7" w:rsidRPr="00D36481" w:rsidRDefault="00C409E7" w:rsidP="00BC277E"/>
    <w:p w14:paraId="78DE459D" w14:textId="77777777" w:rsidR="00C409E7" w:rsidRPr="00D36481" w:rsidRDefault="00C409E7" w:rsidP="00C409E7">
      <w:r w:rsidRPr="009E1B18">
        <w:rPr>
          <w:b/>
          <w:u w:val="single"/>
        </w:rPr>
        <w:t xml:space="preserve">What </w:t>
      </w:r>
      <w:r w:rsidRPr="009E1B18">
        <w:rPr>
          <w:u w:val="single"/>
        </w:rPr>
        <w:t>is your source for this information?</w:t>
      </w:r>
      <w:r>
        <w:rPr>
          <w:u w:val="single"/>
        </w:rPr>
        <w:t xml:space="preserve"> </w:t>
      </w:r>
      <w:r w:rsidRPr="00C409E7">
        <w:rPr>
          <w:u w:val="single"/>
        </w:rPr>
        <w:t xml:space="preserve">Please provide a </w:t>
      </w:r>
      <w:proofErr w:type="gramStart"/>
      <w:r w:rsidRPr="00C409E7">
        <w:rPr>
          <w:u w:val="single"/>
        </w:rPr>
        <w:t>citation:_</w:t>
      </w:r>
      <w:proofErr w:type="gramEnd"/>
      <w:r w:rsidRPr="00C409E7">
        <w:rPr>
          <w:u w:val="single"/>
        </w:rPr>
        <w:t>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35471FCF" w14:textId="29A71492" w:rsidR="00BC277E" w:rsidRDefault="00BC277E" w:rsidP="00BC277E"/>
    <w:p w14:paraId="09CCEA20" w14:textId="153E933C" w:rsidR="00C409E7" w:rsidRDefault="00C409E7" w:rsidP="00BC277E"/>
    <w:p w14:paraId="1CA334D3" w14:textId="3C2E35D4" w:rsidR="00C409E7" w:rsidRDefault="00C409E7" w:rsidP="00BC277E"/>
    <w:p w14:paraId="53D3E22D" w14:textId="0298C23A" w:rsidR="00C409E7" w:rsidRDefault="00C409E7" w:rsidP="00BC277E"/>
    <w:p w14:paraId="395FD16F" w14:textId="2BF2692B" w:rsidR="00C409E7" w:rsidRDefault="00C409E7" w:rsidP="00BC277E"/>
    <w:p w14:paraId="0DB958F0" w14:textId="1A959926" w:rsidR="00C409E7" w:rsidRDefault="00C409E7" w:rsidP="00BC277E"/>
    <w:p w14:paraId="782115DA" w14:textId="28503E3D" w:rsidR="00C409E7" w:rsidRDefault="00C409E7" w:rsidP="00BC277E"/>
    <w:p w14:paraId="29706F52" w14:textId="596B695D" w:rsidR="00C409E7" w:rsidRDefault="00C409E7" w:rsidP="00BC277E"/>
    <w:p w14:paraId="08B6070E" w14:textId="4A3957A3" w:rsidR="00C409E7" w:rsidRDefault="00C409E7" w:rsidP="00BC277E"/>
    <w:p w14:paraId="14E3E0DC" w14:textId="053606D5" w:rsidR="00C409E7" w:rsidRDefault="00C409E7" w:rsidP="00BC277E"/>
    <w:p w14:paraId="04B0C19F" w14:textId="0C0092A2" w:rsidR="00C409E7" w:rsidRDefault="00C409E7" w:rsidP="00BC277E"/>
    <w:p w14:paraId="0D06083A" w14:textId="77777777" w:rsidR="00C409E7" w:rsidRPr="00D36481" w:rsidRDefault="00C409E7" w:rsidP="00BC277E"/>
    <w:p w14:paraId="049C2903" w14:textId="77777777" w:rsidR="00BC277E" w:rsidRPr="00D36481" w:rsidRDefault="00BC277E" w:rsidP="00BC277E">
      <w:pPr>
        <w:numPr>
          <w:ilvl w:val="0"/>
          <w:numId w:val="1"/>
        </w:numPr>
      </w:pPr>
      <w:r w:rsidRPr="00D36481">
        <w:rPr>
          <w:b/>
        </w:rPr>
        <w:lastRenderedPageBreak/>
        <w:t>What</w:t>
      </w:r>
      <w:r w:rsidRPr="00D36481">
        <w:t xml:space="preserve"> was the Yellow Star? </w:t>
      </w:r>
      <w:r w:rsidRPr="00D36481">
        <w:rPr>
          <w:b/>
        </w:rPr>
        <w:t>Who</w:t>
      </w:r>
      <w:r w:rsidRPr="00D36481">
        <w:t xml:space="preserve"> was required to wear the Yellow Star? </w:t>
      </w:r>
      <w:r w:rsidRPr="00D36481">
        <w:rPr>
          <w:b/>
        </w:rPr>
        <w:t>Why</w:t>
      </w:r>
      <w:r w:rsidRPr="00D36481">
        <w:t>?</w:t>
      </w:r>
    </w:p>
    <w:p w14:paraId="75DDFF46" w14:textId="77777777" w:rsidR="00BC277E" w:rsidRPr="00D36481" w:rsidRDefault="00BC277E" w:rsidP="00BC277E"/>
    <w:p w14:paraId="6097208E" w14:textId="77777777" w:rsidR="00BC277E" w:rsidRPr="00D36481" w:rsidRDefault="00BC277E" w:rsidP="00BC277E"/>
    <w:p w14:paraId="20C8D8CE" w14:textId="77777777" w:rsidR="00BC277E" w:rsidRPr="00D36481" w:rsidRDefault="00BC277E" w:rsidP="00BC277E"/>
    <w:p w14:paraId="54321BEB" w14:textId="77777777" w:rsidR="00BC277E" w:rsidRPr="00D36481" w:rsidRDefault="00BC277E" w:rsidP="00BC277E"/>
    <w:p w14:paraId="2165F258" w14:textId="77777777" w:rsidR="00BC277E" w:rsidRPr="00D36481" w:rsidRDefault="00BC277E" w:rsidP="00BC277E"/>
    <w:p w14:paraId="5F0EE9FE" w14:textId="3B765577" w:rsidR="00BC277E" w:rsidRDefault="00BC277E" w:rsidP="00BC277E"/>
    <w:p w14:paraId="45B97924" w14:textId="77777777" w:rsidR="00C409E7" w:rsidRPr="00D36481" w:rsidRDefault="00C409E7" w:rsidP="00BC277E"/>
    <w:p w14:paraId="5A338ED0" w14:textId="77777777" w:rsidR="00BC277E" w:rsidRPr="00D36481" w:rsidRDefault="00BC277E" w:rsidP="00BC277E"/>
    <w:p w14:paraId="06FA9DBA" w14:textId="77777777" w:rsidR="00BC277E" w:rsidRPr="00D36481" w:rsidRDefault="00BC277E" w:rsidP="00BC277E"/>
    <w:p w14:paraId="692A5D1A" w14:textId="7EC47B74" w:rsidR="00C409E7" w:rsidRDefault="00C409E7" w:rsidP="00C409E7">
      <w:pPr>
        <w:rPr>
          <w:u w:val="single"/>
        </w:rPr>
      </w:pPr>
      <w:r w:rsidRPr="00C409E7">
        <w:rPr>
          <w:b/>
          <w:u w:val="single"/>
        </w:rPr>
        <w:t xml:space="preserve">What </w:t>
      </w:r>
      <w:r w:rsidRPr="00C409E7">
        <w:rPr>
          <w:u w:val="single"/>
        </w:rPr>
        <w:t xml:space="preserve">is your source for this information? Please provide a </w:t>
      </w:r>
      <w:proofErr w:type="gramStart"/>
      <w:r w:rsidRPr="00C409E7">
        <w:rPr>
          <w:u w:val="single"/>
        </w:rPr>
        <w:t>citation:_</w:t>
      </w:r>
      <w:proofErr w:type="gramEnd"/>
      <w:r w:rsidRPr="00C409E7">
        <w:rPr>
          <w:u w:val="single"/>
        </w:rPr>
        <w:t>__________</w:t>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Pr>
          <w:u w:val="single"/>
        </w:rPr>
        <w:tab/>
      </w:r>
      <w:r>
        <w:rPr>
          <w:u w:val="single"/>
        </w:rPr>
        <w:tab/>
      </w:r>
      <w:r>
        <w:rPr>
          <w:u w:val="single"/>
        </w:rPr>
        <w:tab/>
      </w:r>
      <w:r>
        <w:rPr>
          <w:u w:val="single"/>
        </w:rPr>
        <w:tab/>
      </w:r>
    </w:p>
    <w:p w14:paraId="52C11577" w14:textId="546147AD" w:rsidR="00C409E7" w:rsidRDefault="00C409E7" w:rsidP="00C409E7">
      <w:pPr>
        <w:rPr>
          <w:u w:val="single"/>
        </w:rPr>
      </w:pPr>
    </w:p>
    <w:p w14:paraId="3307A2B2" w14:textId="77777777" w:rsidR="00C409E7" w:rsidRPr="00D36481" w:rsidRDefault="00C409E7" w:rsidP="00C409E7"/>
    <w:p w14:paraId="3D4DB33A" w14:textId="77777777" w:rsidR="00BC277E" w:rsidRPr="00D36481" w:rsidRDefault="00BC277E" w:rsidP="00BC277E">
      <w:pPr>
        <w:numPr>
          <w:ilvl w:val="0"/>
          <w:numId w:val="1"/>
        </w:numPr>
      </w:pPr>
      <w:r w:rsidRPr="00D36481">
        <w:rPr>
          <w:b/>
        </w:rPr>
        <w:t>What</w:t>
      </w:r>
      <w:r w:rsidRPr="00D36481">
        <w:t xml:space="preserve"> was Kristallnacht? </w:t>
      </w:r>
      <w:r w:rsidRPr="00D36481">
        <w:rPr>
          <w:b/>
        </w:rPr>
        <w:t>When</w:t>
      </w:r>
      <w:r w:rsidRPr="00D36481">
        <w:t xml:space="preserve"> did it happen? </w:t>
      </w:r>
      <w:r w:rsidRPr="00D36481">
        <w:rPr>
          <w:b/>
        </w:rPr>
        <w:t>Why</w:t>
      </w:r>
      <w:r w:rsidRPr="00D36481">
        <w:t xml:space="preserve">? </w:t>
      </w:r>
      <w:r w:rsidRPr="00D36481">
        <w:rPr>
          <w:b/>
        </w:rPr>
        <w:t>What</w:t>
      </w:r>
      <w:r w:rsidRPr="00D36481">
        <w:t xml:space="preserve"> was it meant to accomplish?</w:t>
      </w:r>
    </w:p>
    <w:p w14:paraId="68E19175" w14:textId="77777777" w:rsidR="00BC277E" w:rsidRPr="00D36481" w:rsidRDefault="00BC277E" w:rsidP="00BC277E"/>
    <w:p w14:paraId="30962A18" w14:textId="77777777" w:rsidR="00BC277E" w:rsidRPr="00D36481" w:rsidRDefault="00BC277E" w:rsidP="00BC277E"/>
    <w:p w14:paraId="0BD9A67A" w14:textId="77777777" w:rsidR="00BC277E" w:rsidRPr="00D36481" w:rsidRDefault="00BC277E" w:rsidP="00BC277E"/>
    <w:p w14:paraId="37D43BEF" w14:textId="77777777" w:rsidR="00BC277E" w:rsidRPr="00D36481" w:rsidRDefault="00BC277E" w:rsidP="00BC277E"/>
    <w:p w14:paraId="640C20B4" w14:textId="77777777" w:rsidR="00BC277E" w:rsidRPr="00D36481" w:rsidRDefault="00BC277E" w:rsidP="00BC277E"/>
    <w:p w14:paraId="404F9446" w14:textId="77777777" w:rsidR="00BC277E" w:rsidRPr="00D36481" w:rsidRDefault="00BC277E" w:rsidP="00BC277E"/>
    <w:p w14:paraId="47F81713" w14:textId="77777777" w:rsidR="00BC277E" w:rsidRPr="00D36481" w:rsidRDefault="00BC277E" w:rsidP="00BC277E"/>
    <w:p w14:paraId="1399FEFC" w14:textId="77777777" w:rsidR="00BC277E" w:rsidRPr="00D36481" w:rsidRDefault="00BC277E" w:rsidP="00BC277E"/>
    <w:p w14:paraId="15D7BD2D" w14:textId="77777777" w:rsidR="00BC277E" w:rsidRPr="00D36481" w:rsidRDefault="00BC277E" w:rsidP="00BC277E"/>
    <w:p w14:paraId="10812099" w14:textId="77777777" w:rsidR="00BC277E" w:rsidRPr="00D36481" w:rsidRDefault="00BC277E" w:rsidP="00BC277E"/>
    <w:p w14:paraId="46F96141" w14:textId="77777777" w:rsidR="00C409E7" w:rsidRPr="00D36481" w:rsidRDefault="00C409E7" w:rsidP="00C409E7">
      <w:r w:rsidRPr="009E1B18">
        <w:rPr>
          <w:b/>
          <w:u w:val="single"/>
        </w:rPr>
        <w:t xml:space="preserve">What </w:t>
      </w:r>
      <w:r w:rsidRPr="009E1B18">
        <w:rPr>
          <w:u w:val="single"/>
        </w:rPr>
        <w:t>is your source for this information?</w:t>
      </w:r>
      <w:r>
        <w:rPr>
          <w:u w:val="single"/>
        </w:rPr>
        <w:t xml:space="preserve"> </w:t>
      </w:r>
      <w:r w:rsidRPr="00C409E7">
        <w:rPr>
          <w:u w:val="single"/>
        </w:rPr>
        <w:t xml:space="preserve">Please provide a </w:t>
      </w:r>
      <w:proofErr w:type="gramStart"/>
      <w:r w:rsidRPr="00C409E7">
        <w:rPr>
          <w:u w:val="single"/>
        </w:rPr>
        <w:t>citation:_</w:t>
      </w:r>
      <w:proofErr w:type="gramEnd"/>
      <w:r w:rsidRPr="00C409E7">
        <w:rPr>
          <w:u w:val="single"/>
        </w:rPr>
        <w:t>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0384B957" w14:textId="77777777" w:rsidR="00BC277E" w:rsidRPr="00D36481" w:rsidRDefault="00BC277E" w:rsidP="00BC277E"/>
    <w:p w14:paraId="15C6E160" w14:textId="77777777" w:rsidR="00BC277E" w:rsidRPr="00D36481" w:rsidRDefault="00BC277E" w:rsidP="00BC277E">
      <w:pPr>
        <w:numPr>
          <w:ilvl w:val="0"/>
          <w:numId w:val="1"/>
        </w:numPr>
      </w:pPr>
      <w:r w:rsidRPr="00D36481">
        <w:rPr>
          <w:b/>
        </w:rPr>
        <w:t>What</w:t>
      </w:r>
      <w:r w:rsidRPr="00D36481">
        <w:t xml:space="preserve"> is a concentration camp? </w:t>
      </w:r>
      <w:r w:rsidRPr="00D36481">
        <w:rPr>
          <w:b/>
        </w:rPr>
        <w:t>When</w:t>
      </w:r>
      <w:r w:rsidRPr="00D36481">
        <w:t xml:space="preserve"> did the Nazis open the first concentration camps? </w:t>
      </w:r>
      <w:r w:rsidRPr="00D36481">
        <w:rPr>
          <w:b/>
        </w:rPr>
        <w:t>Why</w:t>
      </w:r>
      <w:r w:rsidRPr="00D36481">
        <w:t>?</w:t>
      </w:r>
    </w:p>
    <w:p w14:paraId="09C0DE25" w14:textId="77777777" w:rsidR="00BC277E" w:rsidRPr="00D36481" w:rsidRDefault="00BC277E" w:rsidP="00BC277E"/>
    <w:p w14:paraId="4716E2BE" w14:textId="77777777" w:rsidR="00BC277E" w:rsidRPr="00D36481" w:rsidRDefault="00BC277E" w:rsidP="00BC277E"/>
    <w:p w14:paraId="540580CB" w14:textId="77777777" w:rsidR="00BC277E" w:rsidRPr="00D36481" w:rsidRDefault="00BC277E" w:rsidP="00BC277E"/>
    <w:p w14:paraId="722AC98E" w14:textId="77777777" w:rsidR="00BC277E" w:rsidRPr="00D36481" w:rsidRDefault="00BC277E" w:rsidP="00BC277E"/>
    <w:p w14:paraId="6E83364F" w14:textId="77777777" w:rsidR="00BC277E" w:rsidRPr="00D36481" w:rsidRDefault="00BC277E" w:rsidP="00BC277E"/>
    <w:p w14:paraId="3AC759EE" w14:textId="77777777" w:rsidR="00BC277E" w:rsidRPr="00D36481" w:rsidRDefault="00BC277E" w:rsidP="00BC277E"/>
    <w:p w14:paraId="0CD1C23A" w14:textId="77777777" w:rsidR="00BC277E" w:rsidRPr="00D36481" w:rsidRDefault="00BC277E" w:rsidP="00BC277E"/>
    <w:p w14:paraId="6614D87A" w14:textId="77777777" w:rsidR="00BC277E" w:rsidRPr="00D36481" w:rsidRDefault="00BC277E" w:rsidP="00BC277E"/>
    <w:p w14:paraId="48C19D02" w14:textId="77777777" w:rsidR="00BC277E" w:rsidRPr="00D36481" w:rsidRDefault="00BC277E" w:rsidP="00BC277E"/>
    <w:p w14:paraId="46B123A7" w14:textId="77777777" w:rsidR="00BC277E" w:rsidRPr="00D36481" w:rsidRDefault="00BC277E" w:rsidP="00BC277E"/>
    <w:p w14:paraId="6814C53D" w14:textId="77777777" w:rsidR="00C409E7" w:rsidRPr="00D36481" w:rsidRDefault="00C409E7" w:rsidP="00C409E7">
      <w:r w:rsidRPr="009E1B18">
        <w:rPr>
          <w:b/>
          <w:u w:val="single"/>
        </w:rPr>
        <w:t xml:space="preserve">What </w:t>
      </w:r>
      <w:r w:rsidRPr="009E1B18">
        <w:rPr>
          <w:u w:val="single"/>
        </w:rPr>
        <w:t>is your source for this information?</w:t>
      </w:r>
      <w:r>
        <w:rPr>
          <w:u w:val="single"/>
        </w:rPr>
        <w:t xml:space="preserve"> </w:t>
      </w:r>
      <w:r w:rsidRPr="00C409E7">
        <w:rPr>
          <w:u w:val="single"/>
        </w:rPr>
        <w:t xml:space="preserve">Please provide a </w:t>
      </w:r>
      <w:proofErr w:type="gramStart"/>
      <w:r w:rsidRPr="00C409E7">
        <w:rPr>
          <w:u w:val="single"/>
        </w:rPr>
        <w:t>citation:_</w:t>
      </w:r>
      <w:proofErr w:type="gramEnd"/>
      <w:r w:rsidRPr="00C409E7">
        <w:rPr>
          <w:u w:val="single"/>
        </w:rPr>
        <w:t>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18E9A132" w14:textId="7FDFB210" w:rsidR="00BC277E" w:rsidRDefault="00BC277E" w:rsidP="00BC277E"/>
    <w:p w14:paraId="43BF0826" w14:textId="12A868DB" w:rsidR="00C409E7" w:rsidRDefault="00C409E7" w:rsidP="00BC277E"/>
    <w:p w14:paraId="61CB653C" w14:textId="52F79A2B" w:rsidR="00C409E7" w:rsidRDefault="00C409E7" w:rsidP="00BC277E"/>
    <w:p w14:paraId="7FE2489F" w14:textId="2708F645" w:rsidR="00C409E7" w:rsidRDefault="00C409E7" w:rsidP="00BC277E"/>
    <w:p w14:paraId="1DDC8E4F" w14:textId="77777777" w:rsidR="00C409E7" w:rsidRPr="00D36481" w:rsidRDefault="00C409E7" w:rsidP="00BC277E"/>
    <w:p w14:paraId="55D9B77B" w14:textId="77777777" w:rsidR="00BC277E" w:rsidRPr="00D36481" w:rsidRDefault="00BC277E" w:rsidP="00BC277E">
      <w:pPr>
        <w:numPr>
          <w:ilvl w:val="0"/>
          <w:numId w:val="1"/>
        </w:numPr>
      </w:pPr>
      <w:r w:rsidRPr="00D36481">
        <w:rPr>
          <w:b/>
        </w:rPr>
        <w:lastRenderedPageBreak/>
        <w:t xml:space="preserve">What </w:t>
      </w:r>
      <w:r w:rsidRPr="00D36481">
        <w:t xml:space="preserve">was the “Law for the Protection of German Blood and Honor?” </w:t>
      </w:r>
      <w:r w:rsidRPr="00D36481">
        <w:rPr>
          <w:b/>
        </w:rPr>
        <w:t>What</w:t>
      </w:r>
      <w:r w:rsidRPr="00D36481">
        <w:t xml:space="preserve"> did it seek to do? </w:t>
      </w:r>
      <w:r w:rsidRPr="00D36481">
        <w:rPr>
          <w:b/>
        </w:rPr>
        <w:t>Why</w:t>
      </w:r>
      <w:r w:rsidRPr="00D36481">
        <w:t>?</w:t>
      </w:r>
    </w:p>
    <w:p w14:paraId="1C60CBFE" w14:textId="77777777" w:rsidR="00BC277E" w:rsidRPr="00D36481" w:rsidRDefault="00BC277E" w:rsidP="00BC277E"/>
    <w:p w14:paraId="487E8EBD" w14:textId="77777777" w:rsidR="00BC277E" w:rsidRPr="00D36481" w:rsidRDefault="00BC277E" w:rsidP="00BC277E"/>
    <w:p w14:paraId="3A36BCBB" w14:textId="77777777" w:rsidR="00BC277E" w:rsidRPr="00D36481" w:rsidRDefault="00BC277E" w:rsidP="00BC277E"/>
    <w:p w14:paraId="60F32421" w14:textId="77777777" w:rsidR="00BC277E" w:rsidRPr="00D36481" w:rsidRDefault="00BC277E" w:rsidP="00BC277E"/>
    <w:p w14:paraId="6ABDE9CA" w14:textId="77777777" w:rsidR="00BC277E" w:rsidRPr="00D36481" w:rsidRDefault="00BC277E" w:rsidP="00BC277E"/>
    <w:p w14:paraId="12BEE87D" w14:textId="314C2CFD" w:rsidR="00BC277E" w:rsidRDefault="00BC277E" w:rsidP="00BC277E"/>
    <w:p w14:paraId="5266B9E7" w14:textId="49F6C482" w:rsidR="00C409E7" w:rsidRDefault="00C409E7" w:rsidP="00BC277E"/>
    <w:p w14:paraId="1ADD9728" w14:textId="77777777" w:rsidR="00C409E7" w:rsidRPr="00D36481" w:rsidRDefault="00C409E7" w:rsidP="00BC277E"/>
    <w:p w14:paraId="40E9D1C9" w14:textId="77777777" w:rsidR="00BC277E" w:rsidRPr="00D36481" w:rsidRDefault="00BC277E" w:rsidP="00BC277E"/>
    <w:p w14:paraId="6521E5B5" w14:textId="77777777" w:rsidR="00BC277E" w:rsidRPr="00D36481" w:rsidRDefault="00BC277E" w:rsidP="00BC277E"/>
    <w:p w14:paraId="60763ADA" w14:textId="77777777" w:rsidR="00BC277E" w:rsidRPr="00D36481" w:rsidRDefault="00BC277E" w:rsidP="00BC277E"/>
    <w:p w14:paraId="481CA70A" w14:textId="77777777" w:rsidR="00C409E7" w:rsidRDefault="00C409E7" w:rsidP="00C409E7">
      <w:pPr>
        <w:rPr>
          <w:b/>
          <w:u w:val="single"/>
        </w:rPr>
      </w:pPr>
    </w:p>
    <w:p w14:paraId="704F7C60" w14:textId="77777777" w:rsidR="00C409E7" w:rsidRDefault="00C409E7" w:rsidP="00C409E7">
      <w:pPr>
        <w:rPr>
          <w:b/>
          <w:u w:val="single"/>
        </w:rPr>
      </w:pPr>
    </w:p>
    <w:p w14:paraId="639B1B9A" w14:textId="77777777" w:rsidR="00C409E7" w:rsidRDefault="00C409E7" w:rsidP="00C409E7">
      <w:pPr>
        <w:rPr>
          <w:b/>
          <w:u w:val="single"/>
        </w:rPr>
      </w:pPr>
    </w:p>
    <w:p w14:paraId="41FC8A89" w14:textId="3463615E" w:rsidR="00C409E7" w:rsidRPr="00C409E7" w:rsidRDefault="00C409E7" w:rsidP="00C409E7">
      <w:r w:rsidRPr="00C409E7">
        <w:rPr>
          <w:b/>
          <w:u w:val="single"/>
        </w:rPr>
        <w:t xml:space="preserve">What </w:t>
      </w:r>
      <w:r w:rsidRPr="00C409E7">
        <w:rPr>
          <w:u w:val="single"/>
        </w:rPr>
        <w:t xml:space="preserve">is your source for this information? Please provide a </w:t>
      </w:r>
      <w:proofErr w:type="gramStart"/>
      <w:r w:rsidRPr="00C409E7">
        <w:rPr>
          <w:u w:val="single"/>
        </w:rPr>
        <w:t>citation:_</w:t>
      </w:r>
      <w:proofErr w:type="gramEnd"/>
      <w:r w:rsidRPr="00C409E7">
        <w:rPr>
          <w:u w:val="single"/>
        </w:rPr>
        <w:t>__________</w:t>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r w:rsidRPr="00C409E7">
        <w:rPr>
          <w:u w:val="single"/>
        </w:rPr>
        <w:tab/>
      </w:r>
    </w:p>
    <w:p w14:paraId="2491835B" w14:textId="244D3815" w:rsidR="00C409E7" w:rsidRDefault="00C409E7" w:rsidP="00C409E7"/>
    <w:p w14:paraId="416D36CD" w14:textId="77777777" w:rsidR="00C409E7" w:rsidRPr="00D36481" w:rsidRDefault="00C409E7" w:rsidP="00C409E7"/>
    <w:p w14:paraId="6946CBDD" w14:textId="77777777" w:rsidR="00BC277E" w:rsidRPr="00D36481" w:rsidRDefault="00BC277E" w:rsidP="00BC277E">
      <w:pPr>
        <w:numPr>
          <w:ilvl w:val="0"/>
          <w:numId w:val="1"/>
        </w:numPr>
      </w:pPr>
      <w:r w:rsidRPr="00D36481">
        <w:rPr>
          <w:b/>
        </w:rPr>
        <w:t>What</w:t>
      </w:r>
      <w:r w:rsidRPr="00D36481">
        <w:t xml:space="preserve"> was the “Reich Citizenship Law?” What did it aim to enforce?</w:t>
      </w:r>
    </w:p>
    <w:p w14:paraId="5C07BA6B" w14:textId="77777777" w:rsidR="00BC277E" w:rsidRPr="00D36481" w:rsidRDefault="00BC277E" w:rsidP="00BC277E"/>
    <w:p w14:paraId="2F87929C" w14:textId="77777777" w:rsidR="00BC277E" w:rsidRPr="00D36481" w:rsidRDefault="00BC277E" w:rsidP="00BC277E"/>
    <w:p w14:paraId="7F10282F" w14:textId="77777777" w:rsidR="00BC277E" w:rsidRPr="00D36481" w:rsidRDefault="00BC277E" w:rsidP="00BC277E"/>
    <w:p w14:paraId="29E29826" w14:textId="77777777" w:rsidR="00BC277E" w:rsidRPr="00D36481" w:rsidRDefault="00BC277E" w:rsidP="00BC277E"/>
    <w:p w14:paraId="74F3B40E" w14:textId="77777777" w:rsidR="00BC277E" w:rsidRPr="00D36481" w:rsidRDefault="00BC277E" w:rsidP="00BC277E"/>
    <w:p w14:paraId="444F7D83" w14:textId="77777777" w:rsidR="00BC277E" w:rsidRPr="00D36481" w:rsidRDefault="00BC277E" w:rsidP="00BC277E"/>
    <w:p w14:paraId="388EF151" w14:textId="77777777" w:rsidR="00BC277E" w:rsidRPr="00D36481" w:rsidRDefault="00BC277E" w:rsidP="00BC277E"/>
    <w:p w14:paraId="5ECC8B63" w14:textId="77777777" w:rsidR="00BC277E" w:rsidRPr="00D36481" w:rsidRDefault="00BC277E" w:rsidP="00BC277E"/>
    <w:p w14:paraId="680C426F" w14:textId="77777777" w:rsidR="00BC277E" w:rsidRPr="00D36481" w:rsidRDefault="00BC277E" w:rsidP="00BC277E"/>
    <w:p w14:paraId="395D84A0" w14:textId="77777777" w:rsidR="00BC277E" w:rsidRPr="00D36481" w:rsidRDefault="00BC277E" w:rsidP="00BC277E"/>
    <w:p w14:paraId="53B5C1F8" w14:textId="507ED596" w:rsidR="00BC277E" w:rsidRDefault="00BC277E" w:rsidP="00BC277E"/>
    <w:p w14:paraId="2CD4B1E3" w14:textId="76B9157F" w:rsidR="00C409E7" w:rsidRDefault="00C409E7" w:rsidP="00BC277E"/>
    <w:p w14:paraId="357AA6A5" w14:textId="3D57C502" w:rsidR="00C409E7" w:rsidRDefault="00C409E7" w:rsidP="00BC277E"/>
    <w:p w14:paraId="6B2DB8FD" w14:textId="541EA4E4" w:rsidR="00C409E7" w:rsidRDefault="00C409E7" w:rsidP="00BC277E"/>
    <w:p w14:paraId="36A896B8" w14:textId="77777777" w:rsidR="00C409E7" w:rsidRPr="00D36481" w:rsidRDefault="00C409E7" w:rsidP="00BC277E"/>
    <w:p w14:paraId="15DC20A8" w14:textId="7CAAED27" w:rsidR="00C409E7" w:rsidRDefault="00C409E7" w:rsidP="00C409E7">
      <w:pPr>
        <w:rPr>
          <w:u w:val="single"/>
        </w:rPr>
      </w:pPr>
      <w:r w:rsidRPr="009E1B18">
        <w:rPr>
          <w:b/>
          <w:u w:val="single"/>
        </w:rPr>
        <w:t xml:space="preserve">What </w:t>
      </w:r>
      <w:r w:rsidRPr="009E1B18">
        <w:rPr>
          <w:u w:val="single"/>
        </w:rPr>
        <w:t>is your source for this information?</w:t>
      </w:r>
      <w:r>
        <w:rPr>
          <w:u w:val="single"/>
        </w:rPr>
        <w:t xml:space="preserve"> </w:t>
      </w:r>
      <w:r w:rsidRPr="00C409E7">
        <w:rPr>
          <w:u w:val="single"/>
        </w:rPr>
        <w:t xml:space="preserve">Please provide a </w:t>
      </w:r>
      <w:proofErr w:type="gramStart"/>
      <w:r w:rsidRPr="00C409E7">
        <w:rPr>
          <w:u w:val="single"/>
        </w:rPr>
        <w:t>citation:_</w:t>
      </w:r>
      <w:proofErr w:type="gramEnd"/>
      <w:r w:rsidRPr="00C409E7">
        <w:rPr>
          <w:u w:val="single"/>
        </w:rPr>
        <w:t>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4458E8FA" w14:textId="21EEA9BF" w:rsidR="00C409E7" w:rsidRDefault="00C409E7" w:rsidP="00C409E7">
      <w:pPr>
        <w:rPr>
          <w:u w:val="single"/>
        </w:rPr>
      </w:pPr>
    </w:p>
    <w:p w14:paraId="5BF2BF94" w14:textId="0AAC7DA4" w:rsidR="00C409E7" w:rsidRDefault="00C409E7" w:rsidP="00C409E7">
      <w:pPr>
        <w:rPr>
          <w:u w:val="single"/>
        </w:rPr>
      </w:pPr>
    </w:p>
    <w:p w14:paraId="165CAD22" w14:textId="7C6ABFCC" w:rsidR="00C409E7" w:rsidRDefault="00C409E7" w:rsidP="00C409E7">
      <w:pPr>
        <w:rPr>
          <w:u w:val="single"/>
        </w:rPr>
      </w:pPr>
    </w:p>
    <w:p w14:paraId="264CFC22" w14:textId="7271641D" w:rsidR="00C409E7" w:rsidRDefault="00C409E7" w:rsidP="00C409E7">
      <w:pPr>
        <w:rPr>
          <w:u w:val="single"/>
        </w:rPr>
      </w:pPr>
    </w:p>
    <w:p w14:paraId="031A9C7B" w14:textId="2EF1DC8C" w:rsidR="00C409E7" w:rsidRDefault="00C409E7" w:rsidP="00C409E7">
      <w:pPr>
        <w:rPr>
          <w:u w:val="single"/>
        </w:rPr>
      </w:pPr>
    </w:p>
    <w:p w14:paraId="0FA6B3BE" w14:textId="094A3214" w:rsidR="00C409E7" w:rsidRDefault="00C409E7" w:rsidP="00C409E7">
      <w:pPr>
        <w:rPr>
          <w:u w:val="single"/>
        </w:rPr>
      </w:pPr>
    </w:p>
    <w:p w14:paraId="7E6FE9A0" w14:textId="2662A074" w:rsidR="00C409E7" w:rsidRDefault="00C409E7" w:rsidP="00C409E7">
      <w:pPr>
        <w:rPr>
          <w:u w:val="single"/>
        </w:rPr>
      </w:pPr>
    </w:p>
    <w:p w14:paraId="30B24966" w14:textId="42B69DEE" w:rsidR="00C409E7" w:rsidRDefault="00C409E7" w:rsidP="00C409E7">
      <w:pPr>
        <w:rPr>
          <w:u w:val="single"/>
        </w:rPr>
      </w:pPr>
    </w:p>
    <w:p w14:paraId="72D57F10" w14:textId="77777777" w:rsidR="00C409E7" w:rsidRPr="00D36481" w:rsidRDefault="00C409E7" w:rsidP="00C409E7"/>
    <w:p w14:paraId="59AF0B47" w14:textId="77777777" w:rsidR="00BC277E" w:rsidRPr="00D36481" w:rsidRDefault="00BC277E" w:rsidP="00BC277E"/>
    <w:p w14:paraId="2B5082B4" w14:textId="77777777" w:rsidR="00BC277E" w:rsidRPr="00D36481" w:rsidRDefault="00BC277E" w:rsidP="00BC277E">
      <w:pPr>
        <w:numPr>
          <w:ilvl w:val="0"/>
          <w:numId w:val="1"/>
        </w:numPr>
      </w:pPr>
      <w:r w:rsidRPr="00D36481">
        <w:rPr>
          <w:b/>
        </w:rPr>
        <w:lastRenderedPageBreak/>
        <w:t>What</w:t>
      </w:r>
      <w:r w:rsidRPr="00D36481">
        <w:t xml:space="preserve"> was the Wannsee Conference? </w:t>
      </w:r>
      <w:r w:rsidRPr="00D36481">
        <w:rPr>
          <w:b/>
        </w:rPr>
        <w:t>When</w:t>
      </w:r>
      <w:r w:rsidRPr="00D36481">
        <w:t xml:space="preserve"> and where was it held? </w:t>
      </w:r>
      <w:r w:rsidRPr="00D36481">
        <w:rPr>
          <w:b/>
        </w:rPr>
        <w:t>What</w:t>
      </w:r>
      <w:r w:rsidRPr="00D36481">
        <w:t xml:space="preserve"> decision was reached at the Wannsee Conference?</w:t>
      </w:r>
    </w:p>
    <w:p w14:paraId="4AB2FA0C" w14:textId="77777777" w:rsidR="00BC277E" w:rsidRPr="00D36481" w:rsidRDefault="00BC277E" w:rsidP="00BC277E"/>
    <w:p w14:paraId="4F2F8336" w14:textId="77777777" w:rsidR="00BC277E" w:rsidRPr="00D36481" w:rsidRDefault="00BC277E" w:rsidP="00BC277E"/>
    <w:p w14:paraId="6CC99B30" w14:textId="77777777" w:rsidR="00BC277E" w:rsidRPr="00D36481" w:rsidRDefault="00BC277E" w:rsidP="00BC277E"/>
    <w:p w14:paraId="0D5361D9" w14:textId="11D48DF5" w:rsidR="00BC277E" w:rsidRDefault="00BC277E" w:rsidP="00BC277E"/>
    <w:p w14:paraId="2256ABB9" w14:textId="7206A920" w:rsidR="00C409E7" w:rsidRDefault="00C409E7" w:rsidP="00BC277E"/>
    <w:p w14:paraId="0493376D" w14:textId="1EC1FB62" w:rsidR="00C409E7" w:rsidRDefault="00C409E7" w:rsidP="00BC277E"/>
    <w:p w14:paraId="12D5AD94" w14:textId="2A70CB7A" w:rsidR="00C409E7" w:rsidRDefault="00C409E7" w:rsidP="00BC277E"/>
    <w:p w14:paraId="443AD073" w14:textId="1F5BB069" w:rsidR="00C409E7" w:rsidRDefault="00C409E7" w:rsidP="00BC277E"/>
    <w:p w14:paraId="1B8B5D73" w14:textId="4C8CCC2F" w:rsidR="00C409E7" w:rsidRDefault="00C409E7" w:rsidP="00BC277E"/>
    <w:p w14:paraId="508204E2" w14:textId="77777777" w:rsidR="00C409E7" w:rsidRPr="00D36481" w:rsidRDefault="00C409E7" w:rsidP="00BC277E"/>
    <w:p w14:paraId="52DD7A67" w14:textId="77777777" w:rsidR="00BC277E" w:rsidRPr="00D36481" w:rsidRDefault="00BC277E" w:rsidP="00BC277E"/>
    <w:p w14:paraId="15ADA094" w14:textId="77777777" w:rsidR="00BC277E" w:rsidRPr="00D36481" w:rsidRDefault="00BC277E" w:rsidP="00BC277E"/>
    <w:p w14:paraId="40F61B77" w14:textId="03786D38" w:rsidR="00BC277E" w:rsidRDefault="00BC277E" w:rsidP="00BC277E"/>
    <w:p w14:paraId="3E02C01B" w14:textId="0A909F95" w:rsidR="00C409E7" w:rsidRDefault="00C409E7" w:rsidP="00BC277E"/>
    <w:p w14:paraId="6946CD73" w14:textId="77777777" w:rsidR="00C409E7" w:rsidRPr="00D36481" w:rsidRDefault="00C409E7" w:rsidP="00BC277E"/>
    <w:p w14:paraId="3C888BEF" w14:textId="77777777" w:rsidR="00BC277E" w:rsidRPr="00D36481" w:rsidRDefault="00BC277E" w:rsidP="00BC277E"/>
    <w:p w14:paraId="5D6D1249" w14:textId="77777777" w:rsidR="00BC277E" w:rsidRPr="00D36481" w:rsidRDefault="00BC277E" w:rsidP="00BC277E"/>
    <w:p w14:paraId="3C6358C8" w14:textId="77777777" w:rsidR="00BC277E" w:rsidRPr="00D36481" w:rsidRDefault="00BC277E" w:rsidP="00BC277E"/>
    <w:p w14:paraId="5C44A911" w14:textId="77777777" w:rsidR="00C409E7" w:rsidRPr="00D36481" w:rsidRDefault="00C409E7" w:rsidP="00C409E7">
      <w:r w:rsidRPr="009E1B18">
        <w:rPr>
          <w:b/>
          <w:u w:val="single"/>
        </w:rPr>
        <w:t xml:space="preserve">What </w:t>
      </w:r>
      <w:r w:rsidRPr="009E1B18">
        <w:rPr>
          <w:u w:val="single"/>
        </w:rPr>
        <w:t>is your source for this information?</w:t>
      </w:r>
      <w:r>
        <w:rPr>
          <w:u w:val="single"/>
        </w:rPr>
        <w:t xml:space="preserve"> </w:t>
      </w:r>
      <w:r w:rsidRPr="00C409E7">
        <w:rPr>
          <w:u w:val="single"/>
        </w:rPr>
        <w:t xml:space="preserve">Please provide a </w:t>
      </w:r>
      <w:proofErr w:type="gramStart"/>
      <w:r w:rsidRPr="00C409E7">
        <w:rPr>
          <w:u w:val="single"/>
        </w:rPr>
        <w:t>citation:_</w:t>
      </w:r>
      <w:proofErr w:type="gramEnd"/>
      <w:r w:rsidRPr="00C409E7">
        <w:rPr>
          <w:u w:val="single"/>
        </w:rPr>
        <w:t>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38703D5C" w14:textId="77777777" w:rsidR="00BC277E" w:rsidRPr="00D36481" w:rsidRDefault="00BC277E" w:rsidP="00BC277E"/>
    <w:p w14:paraId="44EED494" w14:textId="77777777" w:rsidR="00BC277E" w:rsidRPr="00D36481" w:rsidRDefault="00BC277E" w:rsidP="00BC277E">
      <w:pPr>
        <w:numPr>
          <w:ilvl w:val="0"/>
          <w:numId w:val="1"/>
        </w:numPr>
      </w:pPr>
      <w:r w:rsidRPr="00D36481">
        <w:rPr>
          <w:b/>
        </w:rPr>
        <w:t>What</w:t>
      </w:r>
      <w:r w:rsidRPr="00D36481">
        <w:t xml:space="preserve"> is the “Final Solution to the Jewish Question?”</w:t>
      </w:r>
    </w:p>
    <w:p w14:paraId="195E09A9" w14:textId="77777777" w:rsidR="00BC277E" w:rsidRPr="00D36481" w:rsidRDefault="00BC277E" w:rsidP="00BC277E"/>
    <w:p w14:paraId="47A54E58" w14:textId="77777777" w:rsidR="00BC277E" w:rsidRPr="00D36481" w:rsidRDefault="00BC277E" w:rsidP="00BC277E"/>
    <w:p w14:paraId="2BBB576B" w14:textId="77777777" w:rsidR="00BC277E" w:rsidRPr="00D36481" w:rsidRDefault="00BC277E" w:rsidP="00BC277E"/>
    <w:p w14:paraId="4D15685B" w14:textId="77777777" w:rsidR="00BC277E" w:rsidRPr="00D36481" w:rsidRDefault="00BC277E" w:rsidP="00BC277E"/>
    <w:p w14:paraId="495145A6" w14:textId="27023BD4" w:rsidR="00BC277E" w:rsidRDefault="00BC277E" w:rsidP="00BC277E"/>
    <w:p w14:paraId="1BBDF2CF" w14:textId="6118AAEA" w:rsidR="00C409E7" w:rsidRDefault="00C409E7" w:rsidP="00BC277E"/>
    <w:p w14:paraId="0A61CA4C" w14:textId="649A7FAD" w:rsidR="00C409E7" w:rsidRDefault="00C409E7" w:rsidP="00BC277E"/>
    <w:p w14:paraId="16210749" w14:textId="0C214387" w:rsidR="00C409E7" w:rsidRDefault="00C409E7" w:rsidP="00BC277E"/>
    <w:p w14:paraId="73285ADF" w14:textId="6E330C21" w:rsidR="00C409E7" w:rsidRDefault="00C409E7" w:rsidP="00BC277E"/>
    <w:p w14:paraId="37653637" w14:textId="40DDA8EF" w:rsidR="00C409E7" w:rsidRDefault="00C409E7" w:rsidP="00BC277E"/>
    <w:p w14:paraId="12A6A135" w14:textId="1D833391" w:rsidR="00C409E7" w:rsidRDefault="00C409E7" w:rsidP="00BC277E"/>
    <w:p w14:paraId="4D5DF5D3" w14:textId="28AC89AD" w:rsidR="00C409E7" w:rsidRDefault="00C409E7" w:rsidP="00BC277E"/>
    <w:p w14:paraId="7E2A8C82" w14:textId="415D4F30" w:rsidR="00C409E7" w:rsidRDefault="00C409E7" w:rsidP="00BC277E"/>
    <w:p w14:paraId="33B3B6EF" w14:textId="107DC824" w:rsidR="00C409E7" w:rsidRDefault="00C409E7" w:rsidP="00BC277E"/>
    <w:p w14:paraId="4473D456" w14:textId="77777777" w:rsidR="00C409E7" w:rsidRPr="00D36481" w:rsidRDefault="00C409E7" w:rsidP="00BC277E"/>
    <w:p w14:paraId="4DE9BBEF" w14:textId="77777777" w:rsidR="00BC277E" w:rsidRPr="00D36481" w:rsidRDefault="00BC277E" w:rsidP="00BC277E"/>
    <w:p w14:paraId="1ADB965E" w14:textId="23A0FACD" w:rsidR="00BC277E" w:rsidRDefault="00BC277E" w:rsidP="00BC277E"/>
    <w:p w14:paraId="71C23FBE" w14:textId="441461D8" w:rsidR="00C409E7" w:rsidRDefault="00C409E7" w:rsidP="00BC277E"/>
    <w:p w14:paraId="5CFA8531" w14:textId="77777777" w:rsidR="00C409E7" w:rsidRPr="00D36481" w:rsidRDefault="00C409E7" w:rsidP="00BC277E"/>
    <w:p w14:paraId="7524661E" w14:textId="77777777" w:rsidR="00BC277E" w:rsidRPr="00D36481" w:rsidRDefault="00BC277E" w:rsidP="00BC277E"/>
    <w:p w14:paraId="106E822A" w14:textId="77777777" w:rsidR="00BC277E" w:rsidRPr="00D36481" w:rsidRDefault="00BC277E" w:rsidP="00BC277E"/>
    <w:p w14:paraId="7B0255C2" w14:textId="77777777" w:rsidR="00C409E7" w:rsidRPr="00D36481" w:rsidRDefault="00C409E7" w:rsidP="00C409E7">
      <w:r w:rsidRPr="009E1B18">
        <w:rPr>
          <w:b/>
          <w:u w:val="single"/>
        </w:rPr>
        <w:t xml:space="preserve">What </w:t>
      </w:r>
      <w:r w:rsidRPr="009E1B18">
        <w:rPr>
          <w:u w:val="single"/>
        </w:rPr>
        <w:t>is your source for this information?</w:t>
      </w:r>
      <w:r>
        <w:rPr>
          <w:u w:val="single"/>
        </w:rPr>
        <w:t xml:space="preserve"> </w:t>
      </w:r>
      <w:r w:rsidRPr="00C409E7">
        <w:rPr>
          <w:u w:val="single"/>
        </w:rPr>
        <w:t xml:space="preserve">Please provide a </w:t>
      </w:r>
      <w:proofErr w:type="gramStart"/>
      <w:r w:rsidRPr="00C409E7">
        <w:rPr>
          <w:u w:val="single"/>
        </w:rPr>
        <w:t>citation:_</w:t>
      </w:r>
      <w:proofErr w:type="gramEnd"/>
      <w:r w:rsidRPr="00C409E7">
        <w:rPr>
          <w:u w:val="single"/>
        </w:rPr>
        <w:t>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17C0F966" w14:textId="77777777" w:rsidR="00BC277E" w:rsidRPr="00D36481" w:rsidRDefault="00BC277E" w:rsidP="00BC277E"/>
    <w:p w14:paraId="612C7341" w14:textId="77777777" w:rsidR="00BC277E" w:rsidRPr="00D36481" w:rsidRDefault="00BC277E" w:rsidP="00BC277E">
      <w:pPr>
        <w:numPr>
          <w:ilvl w:val="0"/>
          <w:numId w:val="1"/>
        </w:numPr>
      </w:pPr>
      <w:r w:rsidRPr="00D36481">
        <w:rPr>
          <w:b/>
        </w:rPr>
        <w:lastRenderedPageBreak/>
        <w:t>What</w:t>
      </w:r>
      <w:r w:rsidRPr="00D36481">
        <w:t xml:space="preserve"> was Auschwitz? </w:t>
      </w:r>
      <w:r w:rsidRPr="00D36481">
        <w:rPr>
          <w:b/>
        </w:rPr>
        <w:t>Where</w:t>
      </w:r>
      <w:r w:rsidRPr="00D36481">
        <w:t xml:space="preserve"> was it? </w:t>
      </w:r>
      <w:r w:rsidRPr="00D36481">
        <w:rPr>
          <w:b/>
        </w:rPr>
        <w:t>What</w:t>
      </w:r>
      <w:r w:rsidRPr="00D36481">
        <w:t xml:space="preserve"> happened there?</w:t>
      </w:r>
    </w:p>
    <w:p w14:paraId="014E5D1C" w14:textId="77777777" w:rsidR="00BC277E" w:rsidRPr="00D36481" w:rsidRDefault="00BC277E" w:rsidP="00BC277E"/>
    <w:p w14:paraId="36569C24" w14:textId="77777777" w:rsidR="00BC277E" w:rsidRPr="00D36481" w:rsidRDefault="00BC277E" w:rsidP="00BC277E"/>
    <w:p w14:paraId="33B0E7EC" w14:textId="77777777" w:rsidR="00BC277E" w:rsidRPr="00D36481" w:rsidRDefault="00BC277E" w:rsidP="00BC277E"/>
    <w:p w14:paraId="24BE1BAF" w14:textId="77777777" w:rsidR="00BC277E" w:rsidRPr="00D36481" w:rsidRDefault="00BC277E" w:rsidP="00BC277E"/>
    <w:p w14:paraId="2C38BEF9" w14:textId="77777777" w:rsidR="00BC277E" w:rsidRPr="00D36481" w:rsidRDefault="00BC277E" w:rsidP="00BC277E"/>
    <w:p w14:paraId="18032B5B" w14:textId="77777777" w:rsidR="00BC277E" w:rsidRPr="00D36481" w:rsidRDefault="00BC277E" w:rsidP="00BC277E"/>
    <w:p w14:paraId="4CA2EDD1" w14:textId="77777777" w:rsidR="00BC277E" w:rsidRPr="00D36481" w:rsidRDefault="00BC277E" w:rsidP="00BC277E"/>
    <w:p w14:paraId="218A47C4" w14:textId="77777777" w:rsidR="00BC277E" w:rsidRPr="00D36481" w:rsidRDefault="00BC277E" w:rsidP="00BC277E"/>
    <w:p w14:paraId="50EFDFB4" w14:textId="77777777" w:rsidR="00BC277E" w:rsidRPr="00D36481" w:rsidRDefault="00BC277E" w:rsidP="00BC277E"/>
    <w:p w14:paraId="1D65CA65" w14:textId="77777777" w:rsidR="00BC277E" w:rsidRPr="00D36481" w:rsidRDefault="00BC277E" w:rsidP="00BC277E"/>
    <w:p w14:paraId="65123B89" w14:textId="77777777" w:rsidR="00BC277E" w:rsidRPr="00D36481" w:rsidRDefault="00BC277E" w:rsidP="00BC277E"/>
    <w:p w14:paraId="0782F57A" w14:textId="77777777" w:rsidR="00BC277E" w:rsidRPr="00D36481" w:rsidRDefault="00BC277E" w:rsidP="00BC277E"/>
    <w:p w14:paraId="461002B7" w14:textId="77777777" w:rsidR="00BC277E" w:rsidRPr="00D36481" w:rsidRDefault="00BC277E" w:rsidP="00BC277E"/>
    <w:p w14:paraId="6F450590" w14:textId="77777777" w:rsidR="00BC277E" w:rsidRPr="00D36481" w:rsidRDefault="00BC277E" w:rsidP="00BC277E"/>
    <w:p w14:paraId="2AA5B71E" w14:textId="77777777" w:rsidR="00C409E7" w:rsidRPr="00D36481" w:rsidRDefault="00C409E7" w:rsidP="00C409E7">
      <w:r w:rsidRPr="009E1B18">
        <w:rPr>
          <w:b/>
          <w:u w:val="single"/>
        </w:rPr>
        <w:t xml:space="preserve">What </w:t>
      </w:r>
      <w:r w:rsidRPr="009E1B18">
        <w:rPr>
          <w:u w:val="single"/>
        </w:rPr>
        <w:t>is your source for this information?</w:t>
      </w:r>
      <w:r>
        <w:rPr>
          <w:u w:val="single"/>
        </w:rPr>
        <w:t xml:space="preserve"> </w:t>
      </w:r>
      <w:r w:rsidRPr="00C409E7">
        <w:rPr>
          <w:u w:val="single"/>
        </w:rPr>
        <w:t xml:space="preserve">Please provide a </w:t>
      </w:r>
      <w:proofErr w:type="gramStart"/>
      <w:r w:rsidRPr="00C409E7">
        <w:rPr>
          <w:u w:val="single"/>
        </w:rPr>
        <w:t>citation:_</w:t>
      </w:r>
      <w:proofErr w:type="gramEnd"/>
      <w:r w:rsidRPr="00C409E7">
        <w:rPr>
          <w:u w:val="single"/>
        </w:rPr>
        <w:t>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6D3A3B65" w14:textId="77777777" w:rsidR="00BC277E" w:rsidRPr="00D36481" w:rsidRDefault="00BC277E" w:rsidP="00BC277E"/>
    <w:p w14:paraId="6E057378" w14:textId="77777777" w:rsidR="00B577EA" w:rsidRPr="006B45BA" w:rsidRDefault="00BC277E" w:rsidP="00BC277E">
      <w:r w:rsidRPr="00D36481">
        <w:rPr>
          <w:b/>
        </w:rPr>
        <w:t>Did</w:t>
      </w:r>
      <w:r w:rsidRPr="00D36481">
        <w:t xml:space="preserve"> Hitler succeed with his plans to oppress the Jews of Europe? </w:t>
      </w:r>
      <w:r w:rsidRPr="00D36481">
        <w:rPr>
          <w:b/>
        </w:rPr>
        <w:t>How</w:t>
      </w:r>
      <w:r w:rsidRPr="00D36481">
        <w:t xml:space="preserve">? (This is your </w:t>
      </w:r>
      <w:r w:rsidRPr="00D36481">
        <w:rPr>
          <w:b/>
        </w:rPr>
        <w:t>conclusion; here</w:t>
      </w:r>
      <w:r w:rsidRPr="00D36481">
        <w:t xml:space="preserve"> you return to your thesis and sum up how your evidence—everything you have included in the answers to your questions and the citations you have provided—prove your thesis is correct.)</w:t>
      </w: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E994D85"/>
    <w:multiLevelType w:val="hybridMultilevel"/>
    <w:tmpl w:val="0390E6DC"/>
    <w:lvl w:ilvl="0" w:tplc="42ECC258">
      <w:start w:val="1"/>
      <w:numFmt w:val="decimal"/>
      <w:lvlText w:val="%1."/>
      <w:lvlJc w:val="left"/>
      <w:pPr>
        <w:tabs>
          <w:tab w:val="num" w:pos="720"/>
        </w:tabs>
        <w:ind w:left="720" w:hanging="360"/>
      </w:pPr>
      <w:rPr>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277E"/>
    <w:rsid w:val="00410E3E"/>
    <w:rsid w:val="006B45BA"/>
    <w:rsid w:val="00BC277E"/>
    <w:rsid w:val="00C409E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C85E01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77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09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5</TotalTime>
  <Pages>6</Pages>
  <Words>611</Words>
  <Characters>3483</Characters>
  <Application>Microsoft Office Word</Application>
  <DocSecurity>0</DocSecurity>
  <Lines>29</Lines>
  <Paragraphs>8</Paragraphs>
  <ScaleCrop>false</ScaleCrop>
  <Company>Mark's Text Terminal</Company>
  <LinksUpToDate>false</LinksUpToDate>
  <CharactersWithSpaces>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2016-01-04T14:42:00Z</dcterms:created>
  <dcterms:modified xsi:type="dcterms:W3CDTF">2020-08-24T20:38:00Z</dcterms:modified>
</cp:coreProperties>
</file>