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4293E7"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630E546" w14:textId="77777777" w:rsidR="000E5165" w:rsidRDefault="000E5165" w:rsidP="000E5165">
      <w:r>
        <w:rPr>
          <w:b/>
        </w:rPr>
        <w:t>Intellectual Devo</w:t>
      </w:r>
      <w:r w:rsidR="00F81B37">
        <w:rPr>
          <w:b/>
        </w:rPr>
        <w:t xml:space="preserve">tional Modern Culture Reading: </w:t>
      </w:r>
      <w:r w:rsidR="00F81B37" w:rsidRPr="00CA1FAB">
        <w:rPr>
          <w:b/>
          <w:i/>
        </w:rPr>
        <w:t xml:space="preserve">DJ Kool </w:t>
      </w:r>
      <w:proofErr w:type="spellStart"/>
      <w:r w:rsidR="00F81B37" w:rsidRPr="00CA1FAB">
        <w:rPr>
          <w:b/>
          <w:i/>
        </w:rPr>
        <w:t>Herc</w:t>
      </w:r>
      <w:proofErr w:type="spellEnd"/>
      <w:r>
        <w:rPr>
          <w:b/>
        </w:rPr>
        <w:t xml:space="preserve">. </w:t>
      </w:r>
      <w:r>
        <w:t xml:space="preserve">Please use this reading on </w:t>
      </w:r>
      <w:r w:rsidR="00F81B37">
        <w:t xml:space="preserve">one of the founders of Hip-Hop music, DJ Kool </w:t>
      </w:r>
      <w:proofErr w:type="spellStart"/>
      <w:r w:rsidR="00F81B37">
        <w:t>Herc</w:t>
      </w:r>
      <w:proofErr w:type="spellEnd"/>
      <w:r w:rsidR="00F81B37">
        <w:t>,</w:t>
      </w:r>
      <w:r>
        <w:t xml:space="preserve"> to answer the reading comprehension questions on the worksheet that accompanies it.</w:t>
      </w:r>
    </w:p>
    <w:p w14:paraId="34D574C3" w14:textId="77777777" w:rsidR="00CA1FAB" w:rsidRDefault="00CA1FAB" w:rsidP="000E5165"/>
    <w:p w14:paraId="7BED2F42" w14:textId="2802DA07" w:rsidR="00CA1FAB" w:rsidRDefault="00CA1FAB" w:rsidP="000E5165">
      <w:r>
        <w:t xml:space="preserve">Clive Campbell, better known by the stage name DJ Kool </w:t>
      </w:r>
      <w:proofErr w:type="spellStart"/>
      <w:r>
        <w:t>Herc</w:t>
      </w:r>
      <w:proofErr w:type="spellEnd"/>
      <w:r>
        <w:t xml:space="preserve">, is considered one of the founders of hip-hop. Along with a handful of other New York City artists, such as Grandmaster Flash (1958-), </w:t>
      </w:r>
      <w:proofErr w:type="spellStart"/>
      <w:r>
        <w:t>Herc</w:t>
      </w:r>
      <w:proofErr w:type="spellEnd"/>
      <w:r>
        <w:t xml:space="preserve"> invented many of the techniques that turned rap into a global music phenomenon in the 1980s and 1990s.</w:t>
      </w:r>
    </w:p>
    <w:p w14:paraId="18C10DF0" w14:textId="77777777" w:rsidR="00497A5F" w:rsidRDefault="00497A5F" w:rsidP="000E5165"/>
    <w:p w14:paraId="414061DD" w14:textId="2D1ECBA2" w:rsidR="00497A5F" w:rsidRDefault="00497A5F" w:rsidP="000E5165">
      <w:r>
        <w:t xml:space="preserve">Born in Kingston, Jamaica, in 1955, </w:t>
      </w:r>
      <w:proofErr w:type="spellStart"/>
      <w:r>
        <w:t>Herc</w:t>
      </w:r>
      <w:proofErr w:type="spellEnd"/>
      <w:r>
        <w:t xml:space="preserve"> immigrated to the United States at age twelve. He settled in the Bronx and began </w:t>
      </w:r>
      <w:proofErr w:type="spellStart"/>
      <w:r>
        <w:t>deejaying</w:t>
      </w:r>
      <w:proofErr w:type="spellEnd"/>
      <w:r>
        <w:t xml:space="preserve"> at block parties in poor neighborhoods while still a teenager. At the time, the Bronx suffered from massive unemployment, violence, and social malaise, conditions which were reflected in many of the first rap lyrics.</w:t>
      </w:r>
    </w:p>
    <w:p w14:paraId="692AE1A1" w14:textId="77777777" w:rsidR="00497A5F" w:rsidRDefault="00497A5F" w:rsidP="000E5165"/>
    <w:p w14:paraId="1176E025" w14:textId="25643210" w:rsidR="00497A5F" w:rsidRDefault="00497A5F" w:rsidP="000E5165">
      <w:r>
        <w:t xml:space="preserve">Campbell’s greatest invitation as a DJ was to pick out the most danceable section of a song—the “break”—and repeat it continuously on his turntables, providing a pulsating backdrop for rappers whose </w:t>
      </w:r>
      <w:r w:rsidR="00DC6377">
        <w:t>lyrics accompanied his beats. As</w:t>
      </w:r>
      <w:r>
        <w:t xml:space="preserve"> he put it in an interview in 2005, “I played records to get you up; I get a record to sit you down; I played records you could talk over; and, I get you back on the dance floor. That’s my format.” </w:t>
      </w:r>
      <w:proofErr w:type="spellStart"/>
      <w:r>
        <w:t>Herc</w:t>
      </w:r>
      <w:proofErr w:type="spellEnd"/>
      <w:r>
        <w:t xml:space="preserve"> scavenged old funk records for good breaks, which he then incorporated into his shows; continuously looped breaks of funk songs later became a staple of hip-hop.</w:t>
      </w:r>
    </w:p>
    <w:p w14:paraId="482526EC" w14:textId="77777777" w:rsidR="00497A5F" w:rsidRDefault="00497A5F" w:rsidP="000E5165"/>
    <w:p w14:paraId="0FF2AB1D" w14:textId="452D93F4" w:rsidR="00497A5F" w:rsidRDefault="00497A5F" w:rsidP="000E5165">
      <w:r>
        <w:t>In its earliest days, rap music was performed almost exclusively by African-American artists and was confined geographically to an impoverished corner of New York City. That changed in 1979, when a group called the Sugar Hill Gang recorded the single “Rapper’s Delight,” which sold more than 8 million copies. Throughout the 1980s, rap moved into the mainstream thanks to groups like Public Enemy and was eventually embrace by some white artists as well.</w:t>
      </w:r>
    </w:p>
    <w:p w14:paraId="06996112" w14:textId="77777777" w:rsidR="00497A5F" w:rsidRDefault="00497A5F" w:rsidP="000E5165"/>
    <w:p w14:paraId="15BEA4EC" w14:textId="57331E53" w:rsidR="00AC30CC" w:rsidRDefault="00497A5F">
      <w:pPr>
        <w:rPr>
          <w:b/>
          <w:u w:val="single"/>
        </w:rPr>
      </w:pPr>
      <w:r>
        <w:t xml:space="preserve">DJ Kool </w:t>
      </w:r>
      <w:proofErr w:type="spellStart"/>
      <w:r>
        <w:t>Herc</w:t>
      </w:r>
      <w:proofErr w:type="spellEnd"/>
      <w:r>
        <w:t>, however, never left the Bronx. He was stabbed at a party in the late 1970s, slipped into obscurity, and was largely bypassed when rap became big business. However, today he is recognized as one of the godfathers of rap. He continues to deejay occasionally.</w:t>
      </w:r>
    </w:p>
    <w:p w14:paraId="4DC9A6B5" w14:textId="77777777" w:rsidR="00AC30CC" w:rsidRDefault="00AC30CC">
      <w:pPr>
        <w:rPr>
          <w:b/>
          <w:u w:val="single"/>
        </w:rPr>
      </w:pPr>
    </w:p>
    <w:p w14:paraId="4C0D57B4" w14:textId="77777777" w:rsidR="00E36D98" w:rsidRDefault="00D81560" w:rsidP="00E36D98">
      <w:pPr>
        <w:rPr>
          <w:b/>
        </w:rPr>
      </w:pPr>
      <w:r>
        <w:rPr>
          <w:b/>
        </w:rPr>
        <w:t>Additional Facts</w:t>
      </w:r>
    </w:p>
    <w:p w14:paraId="5F1F4A97" w14:textId="77777777" w:rsidR="00497A5F" w:rsidRDefault="00497A5F" w:rsidP="00E36D98">
      <w:pPr>
        <w:rPr>
          <w:b/>
        </w:rPr>
      </w:pPr>
    </w:p>
    <w:p w14:paraId="4E7D6709" w14:textId="01E27C02" w:rsidR="00497A5F" w:rsidRPr="00497A5F" w:rsidRDefault="00497A5F" w:rsidP="00497A5F">
      <w:pPr>
        <w:pStyle w:val="ListParagraph"/>
        <w:numPr>
          <w:ilvl w:val="0"/>
          <w:numId w:val="1"/>
        </w:numPr>
        <w:rPr>
          <w:b/>
        </w:rPr>
      </w:pPr>
      <w:r>
        <w:rPr>
          <w:i/>
        </w:rPr>
        <w:t xml:space="preserve">In 2006, </w:t>
      </w:r>
      <w:proofErr w:type="spellStart"/>
      <w:r>
        <w:rPr>
          <w:i/>
        </w:rPr>
        <w:t>Herc</w:t>
      </w:r>
      <w:proofErr w:type="spellEnd"/>
      <w:r>
        <w:rPr>
          <w:i/>
        </w:rPr>
        <w:t xml:space="preserve"> and other rap legends headlined the opening of the Smithsonian Institution’s “Hip-Hop Won’t Stop,” a collection of early New York City rap memorabilia at the National Museum of American History in Washington DC.</w:t>
      </w:r>
    </w:p>
    <w:p w14:paraId="68BC00D0" w14:textId="77777777" w:rsidR="00497A5F" w:rsidRPr="00497A5F" w:rsidRDefault="00497A5F" w:rsidP="00497A5F">
      <w:pPr>
        <w:rPr>
          <w:b/>
        </w:rPr>
      </w:pPr>
    </w:p>
    <w:p w14:paraId="71270B1E" w14:textId="2874C9A4" w:rsidR="00497A5F" w:rsidRPr="00497A5F" w:rsidRDefault="00497A5F" w:rsidP="00497A5F">
      <w:pPr>
        <w:pStyle w:val="ListParagraph"/>
        <w:numPr>
          <w:ilvl w:val="0"/>
          <w:numId w:val="1"/>
        </w:numPr>
        <w:rPr>
          <w:b/>
        </w:rPr>
      </w:pPr>
      <w:r>
        <w:rPr>
          <w:i/>
        </w:rPr>
        <w:t xml:space="preserve">Although best known for using breaks from African-American funk artists such as James Brown (1933-2006), </w:t>
      </w:r>
      <w:proofErr w:type="spellStart"/>
      <w:r>
        <w:rPr>
          <w:i/>
        </w:rPr>
        <w:t>Herc</w:t>
      </w:r>
      <w:proofErr w:type="spellEnd"/>
      <w:r>
        <w:rPr>
          <w:i/>
        </w:rPr>
        <w:t xml:space="preserve"> and Grandmaster Flash also sampled from white heavy-metal groups, such as the Australian band AC/DC.</w:t>
      </w:r>
    </w:p>
    <w:p w14:paraId="23684F47" w14:textId="77777777" w:rsidR="00497A5F" w:rsidRPr="00497A5F" w:rsidRDefault="00497A5F" w:rsidP="00497A5F">
      <w:pPr>
        <w:rPr>
          <w:b/>
        </w:rPr>
      </w:pPr>
    </w:p>
    <w:p w14:paraId="0267CB05" w14:textId="310B95C2" w:rsidR="00AC30CC" w:rsidRPr="00497A5F" w:rsidRDefault="00497A5F" w:rsidP="000B3E75">
      <w:pPr>
        <w:pStyle w:val="ListParagraph"/>
        <w:numPr>
          <w:ilvl w:val="0"/>
          <w:numId w:val="1"/>
        </w:numPr>
        <w:rPr>
          <w:b/>
          <w:u w:val="single"/>
        </w:rPr>
      </w:pPr>
      <w:r w:rsidRPr="00497A5F">
        <w:rPr>
          <w:i/>
        </w:rPr>
        <w:t xml:space="preserve">In the 1970s, </w:t>
      </w:r>
      <w:proofErr w:type="spellStart"/>
      <w:r w:rsidRPr="00497A5F">
        <w:rPr>
          <w:i/>
        </w:rPr>
        <w:t>Herc</w:t>
      </w:r>
      <w:proofErr w:type="spellEnd"/>
      <w:r w:rsidRPr="00497A5F">
        <w:rPr>
          <w:i/>
        </w:rPr>
        <w:t xml:space="preserve"> was renowned as the DJ with the loudest sound system in New York City; he sometimes powered his system by tapping illegally into the city’s electric power grid.</w:t>
      </w:r>
    </w:p>
    <w:p w14:paraId="62E4409A" w14:textId="77777777" w:rsidR="00AC30CC" w:rsidRDefault="00AC30CC">
      <w:pPr>
        <w:rPr>
          <w:b/>
          <w:u w:val="single"/>
        </w:rPr>
      </w:pPr>
    </w:p>
    <w:p w14:paraId="698F4038" w14:textId="31D94A42" w:rsidR="00076636" w:rsidRPr="00E76189" w:rsidRDefault="00AC30CC" w:rsidP="00076636">
      <w:bookmarkStart w:id="0" w:name="_GoBack"/>
      <w:r>
        <w:rPr>
          <w:b/>
        </w:rPr>
        <w:t xml:space="preserve">Adapted from: </w:t>
      </w:r>
      <w:r w:rsidR="00076636">
        <w:t>Kidder, David S, and Noah Oppenheim</w:t>
      </w:r>
      <w:r w:rsidR="00DC6377">
        <w:t xml:space="preserve">. </w:t>
      </w:r>
      <w:r w:rsidR="00076636" w:rsidRPr="00DC6377">
        <w:rPr>
          <w:i/>
          <w:color w:val="000000"/>
          <w:u w:val="single"/>
        </w:rPr>
        <w:t>The Intellectual Devotional Modern Culture: Converse Confidently about Society and the Arts</w:t>
      </w:r>
      <w:r w:rsidR="00076636" w:rsidRPr="00E76189">
        <w:rPr>
          <w:color w:val="000000"/>
        </w:rPr>
        <w:t>. Emmaus PA: Modern Times, 2008.</w:t>
      </w:r>
    </w:p>
    <w:bookmarkEnd w:id="0"/>
    <w:p w14:paraId="379F80E2" w14:textId="77777777" w:rsidR="00076636" w:rsidRDefault="00076636" w:rsidP="00076636"/>
    <w:p w14:paraId="7D201E16"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E356EC"/>
    <w:multiLevelType w:val="hybridMultilevel"/>
    <w:tmpl w:val="968CF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B37"/>
    <w:rsid w:val="00076636"/>
    <w:rsid w:val="000E5165"/>
    <w:rsid w:val="00497A5F"/>
    <w:rsid w:val="0060575B"/>
    <w:rsid w:val="00637624"/>
    <w:rsid w:val="006A5E5A"/>
    <w:rsid w:val="00792E69"/>
    <w:rsid w:val="00944480"/>
    <w:rsid w:val="00AC30CC"/>
    <w:rsid w:val="00CA1FAB"/>
    <w:rsid w:val="00D81560"/>
    <w:rsid w:val="00DC6377"/>
    <w:rsid w:val="00E251AC"/>
    <w:rsid w:val="00E36D98"/>
    <w:rsid w:val="00F81B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50653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26</TotalTime>
  <Pages>1</Pages>
  <Words>454</Words>
  <Characters>2590</Characters>
  <Application>Microsoft Macintosh Word</Application>
  <DocSecurity>0</DocSecurity>
  <Lines>21</Lines>
  <Paragraphs>6</Paragraphs>
  <ScaleCrop>false</ScaleCrop>
  <Company>New York City Department of Education</Company>
  <LinksUpToDate>false</LinksUpToDate>
  <CharactersWithSpaces>3038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2016-11-10T19:09:00Z</dcterms:created>
  <dcterms:modified xsi:type="dcterms:W3CDTF">2017-11-22T13:19:00Z</dcterms:modified>
</cp:coreProperties>
</file>