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AE61BD" w14:textId="77777777" w:rsidR="00477AAC" w:rsidRPr="00995DFC" w:rsidRDefault="00477AAC" w:rsidP="00477AA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3E86FCB" w14:textId="673E0F80" w:rsidR="00477AAC" w:rsidRPr="00995DFC" w:rsidRDefault="00477AAC" w:rsidP="00477AAC">
      <w:pPr>
        <w:rPr>
          <w:b/>
        </w:rPr>
      </w:pPr>
      <w:r w:rsidRPr="00995DFC">
        <w:rPr>
          <w:b/>
        </w:rPr>
        <w:t>HSEF Sophomore Research Paper Adaptation; Topic: Children during the Industrial</w:t>
      </w:r>
      <w:r w:rsidR="00ED4E24">
        <w:rPr>
          <w:b/>
        </w:rPr>
        <w:t xml:space="preserve"> </w:t>
      </w:r>
      <w:r w:rsidRPr="00995DFC">
        <w:rPr>
          <w:b/>
        </w:rPr>
        <w:t>Revolution</w:t>
      </w:r>
      <w:r w:rsidR="00ED4E24">
        <w:rPr>
          <w:b/>
        </w:rPr>
        <w:t xml:space="preserve"> and </w:t>
      </w:r>
      <w:r w:rsidRPr="00995DFC">
        <w:rPr>
          <w:b/>
        </w:rPr>
        <w:t>Factory Owners</w:t>
      </w:r>
      <w:r w:rsidRPr="00995DFC">
        <w:rPr>
          <w:b/>
          <w:i/>
        </w:rPr>
        <w:t>.</w:t>
      </w:r>
      <w:r w:rsidRPr="00995DFC">
        <w:rPr>
          <w:b/>
        </w:rPr>
        <w:t xml:space="preserve"> </w:t>
      </w:r>
      <w:r w:rsidRPr="00995DFC">
        <w:t xml:space="preserve">This is a series of questions designed to help you write your English/Global Research Paper. Please answer these questions in as great a detail as you can. When you have finished, please provide a citation in the space provided for the information you have gathered. You will, ultimately, turn the answers to your questions into your research paper. If you have any questions, please see your teacher. Please note that the questions are written in such a way as to direct your thinking toward the </w:t>
      </w:r>
      <w:r w:rsidRPr="00995DFC">
        <w:rPr>
          <w:b/>
        </w:rPr>
        <w:t>theme</w:t>
      </w:r>
      <w:r w:rsidRPr="00995DFC">
        <w:t xml:space="preserve"> of this assignment, </w:t>
      </w:r>
      <w:r w:rsidRPr="00995DFC">
        <w:rPr>
          <w:b/>
        </w:rPr>
        <w:t>oppression.</w:t>
      </w:r>
    </w:p>
    <w:p w14:paraId="77159A4E" w14:textId="77777777" w:rsidR="00477AAC" w:rsidRPr="00995DFC" w:rsidRDefault="00477AAC" w:rsidP="00477AAC">
      <w:pPr>
        <w:rPr>
          <w:b/>
        </w:rPr>
      </w:pPr>
    </w:p>
    <w:p w14:paraId="12CDA131" w14:textId="77777777" w:rsidR="00477AAC" w:rsidRPr="00995DFC" w:rsidRDefault="00477AAC" w:rsidP="00477AAC">
      <w:pPr>
        <w:numPr>
          <w:ilvl w:val="0"/>
          <w:numId w:val="1"/>
        </w:numPr>
        <w:rPr>
          <w:b/>
        </w:rPr>
      </w:pPr>
      <w:r w:rsidRPr="00995DFC">
        <w:rPr>
          <w:b/>
        </w:rPr>
        <w:t>What</w:t>
      </w:r>
      <w:r w:rsidRPr="00995DFC">
        <w:t xml:space="preserve"> is child labor? Please provide as clear and complete a definition as you are able.</w:t>
      </w:r>
    </w:p>
    <w:p w14:paraId="75AD9C34" w14:textId="77777777" w:rsidR="00477AAC" w:rsidRPr="00995DFC" w:rsidRDefault="00477AAC" w:rsidP="00477AAC">
      <w:pPr>
        <w:rPr>
          <w:b/>
        </w:rPr>
      </w:pPr>
    </w:p>
    <w:p w14:paraId="204E7B11" w14:textId="77777777" w:rsidR="00477AAC" w:rsidRPr="00995DFC" w:rsidRDefault="00477AAC" w:rsidP="00477AAC">
      <w:pPr>
        <w:rPr>
          <w:b/>
        </w:rPr>
      </w:pPr>
    </w:p>
    <w:p w14:paraId="7DD3FE88" w14:textId="77777777" w:rsidR="00477AAC" w:rsidRPr="00995DFC" w:rsidRDefault="00477AAC" w:rsidP="00477AAC">
      <w:pPr>
        <w:rPr>
          <w:b/>
        </w:rPr>
      </w:pPr>
    </w:p>
    <w:p w14:paraId="48D8B2EC" w14:textId="77777777" w:rsidR="00477AAC" w:rsidRPr="00995DFC" w:rsidRDefault="00477AAC" w:rsidP="00477AAC">
      <w:pPr>
        <w:rPr>
          <w:b/>
        </w:rPr>
      </w:pPr>
    </w:p>
    <w:p w14:paraId="3C54E9F7" w14:textId="77777777" w:rsidR="00477AAC" w:rsidRPr="00995DFC" w:rsidRDefault="00477AAC" w:rsidP="00477AAC">
      <w:pPr>
        <w:rPr>
          <w:b/>
        </w:rPr>
      </w:pPr>
    </w:p>
    <w:p w14:paraId="20A08798" w14:textId="77777777" w:rsidR="00477AAC" w:rsidRDefault="00477AAC" w:rsidP="00477AAC">
      <w:pPr>
        <w:rPr>
          <w:b/>
        </w:rPr>
      </w:pPr>
    </w:p>
    <w:p w14:paraId="497E840C" w14:textId="77777777" w:rsidR="00477AAC" w:rsidRDefault="00477AAC" w:rsidP="00477AAC">
      <w:pPr>
        <w:rPr>
          <w:b/>
        </w:rPr>
      </w:pPr>
    </w:p>
    <w:p w14:paraId="159C922F" w14:textId="77777777" w:rsidR="00477AAC" w:rsidRDefault="00477AAC" w:rsidP="00477AAC">
      <w:pPr>
        <w:rPr>
          <w:b/>
        </w:rPr>
      </w:pPr>
    </w:p>
    <w:p w14:paraId="32A0D60A" w14:textId="77777777" w:rsidR="00477AAC" w:rsidRDefault="00477AAC" w:rsidP="00477AAC">
      <w:pPr>
        <w:rPr>
          <w:b/>
        </w:rPr>
      </w:pPr>
    </w:p>
    <w:p w14:paraId="5F40039D" w14:textId="77777777" w:rsidR="00477AAC" w:rsidRPr="00995DFC" w:rsidRDefault="00477AAC" w:rsidP="00477AAC">
      <w:pPr>
        <w:rPr>
          <w:b/>
        </w:rPr>
      </w:pPr>
    </w:p>
    <w:p w14:paraId="35D790E7" w14:textId="77777777" w:rsidR="00477AAC" w:rsidRPr="00995DFC" w:rsidRDefault="00477AAC" w:rsidP="00477AAC">
      <w:pPr>
        <w:rPr>
          <w:b/>
        </w:rPr>
      </w:pPr>
    </w:p>
    <w:p w14:paraId="29DEB2DB" w14:textId="77777777" w:rsidR="00477AAC" w:rsidRPr="00995DFC" w:rsidRDefault="00477AAC" w:rsidP="00477AAC">
      <w:pPr>
        <w:rPr>
          <w:b/>
        </w:rPr>
      </w:pPr>
    </w:p>
    <w:p w14:paraId="5F80333B" w14:textId="77777777" w:rsidR="00477AAC" w:rsidRPr="00995DFC" w:rsidRDefault="00477AAC" w:rsidP="00477AAC">
      <w:pPr>
        <w:rPr>
          <w:b/>
        </w:rPr>
      </w:pPr>
    </w:p>
    <w:p w14:paraId="543A36B3" w14:textId="77777777" w:rsidR="00477AAC" w:rsidRPr="00995DFC" w:rsidRDefault="00477AAC" w:rsidP="00477AAC">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85149D1" w14:textId="77777777" w:rsidR="00477AAC" w:rsidRPr="00995DFC" w:rsidRDefault="00477AAC" w:rsidP="00477AAC">
      <w:pPr>
        <w:rPr>
          <w:b/>
        </w:rPr>
      </w:pPr>
    </w:p>
    <w:p w14:paraId="4189BA22" w14:textId="77777777" w:rsidR="00477AAC" w:rsidRPr="00995DFC" w:rsidRDefault="00477AAC" w:rsidP="00477AAC">
      <w:pPr>
        <w:rPr>
          <w:b/>
        </w:rPr>
      </w:pPr>
    </w:p>
    <w:p w14:paraId="5BB670B5" w14:textId="77777777" w:rsidR="00477AAC" w:rsidRPr="00995DFC" w:rsidRDefault="00477AAC" w:rsidP="00477AAC">
      <w:pPr>
        <w:numPr>
          <w:ilvl w:val="0"/>
          <w:numId w:val="1"/>
        </w:numPr>
        <w:rPr>
          <w:b/>
        </w:rPr>
      </w:pPr>
      <w:r w:rsidRPr="00995DFC">
        <w:rPr>
          <w:b/>
        </w:rPr>
        <w:t xml:space="preserve">When </w:t>
      </w:r>
      <w:r w:rsidRPr="00995DFC">
        <w:t xml:space="preserve">did the Industrial Revolution occur in England? </w:t>
      </w:r>
      <w:r w:rsidRPr="00995DFC">
        <w:rPr>
          <w:b/>
        </w:rPr>
        <w:t>Where</w:t>
      </w:r>
      <w:r w:rsidRPr="00995DFC">
        <w:t xml:space="preserve"> and </w:t>
      </w:r>
      <w:r w:rsidRPr="00995DFC">
        <w:rPr>
          <w:b/>
        </w:rPr>
        <w:t>how</w:t>
      </w:r>
      <w:r w:rsidRPr="00995DFC">
        <w:t xml:space="preserve"> did people work </w:t>
      </w:r>
      <w:r w:rsidRPr="00995DFC">
        <w:rPr>
          <w:b/>
        </w:rPr>
        <w:t>before</w:t>
      </w:r>
      <w:r w:rsidRPr="00995DFC">
        <w:t xml:space="preserve"> the Industrial Revolution? </w:t>
      </w:r>
      <w:r w:rsidRPr="00995DFC">
        <w:rPr>
          <w:b/>
        </w:rPr>
        <w:t>Where</w:t>
      </w:r>
      <w:r w:rsidRPr="00995DFC">
        <w:t xml:space="preserve"> and </w:t>
      </w:r>
      <w:r w:rsidRPr="00995DFC">
        <w:rPr>
          <w:b/>
        </w:rPr>
        <w:t>how</w:t>
      </w:r>
      <w:r w:rsidRPr="00995DFC">
        <w:t xml:space="preserve"> did people work </w:t>
      </w:r>
      <w:r w:rsidRPr="00995DFC">
        <w:rPr>
          <w:b/>
        </w:rPr>
        <w:t>after</w:t>
      </w:r>
      <w:r w:rsidRPr="00995DFC">
        <w:t xml:space="preserve"> the Industrial Revolution? </w:t>
      </w:r>
      <w:r w:rsidRPr="00995DFC">
        <w:rPr>
          <w:b/>
        </w:rPr>
        <w:t>How</w:t>
      </w:r>
      <w:r w:rsidRPr="00995DFC">
        <w:t xml:space="preserve"> did the Industrial Revolution change the way people in England way people worked and produced goods?</w:t>
      </w:r>
    </w:p>
    <w:p w14:paraId="010EBF1A" w14:textId="77777777" w:rsidR="00477AAC" w:rsidRPr="00995DFC" w:rsidRDefault="00477AAC" w:rsidP="00477AAC">
      <w:pPr>
        <w:rPr>
          <w:b/>
        </w:rPr>
      </w:pPr>
    </w:p>
    <w:p w14:paraId="2DC5F8C7" w14:textId="77777777" w:rsidR="00477AAC" w:rsidRPr="00995DFC" w:rsidRDefault="00477AAC" w:rsidP="00477AAC">
      <w:pPr>
        <w:rPr>
          <w:b/>
        </w:rPr>
      </w:pPr>
    </w:p>
    <w:p w14:paraId="1EE5A3D7" w14:textId="77777777" w:rsidR="00477AAC" w:rsidRPr="00995DFC" w:rsidRDefault="00477AAC" w:rsidP="00477AAC">
      <w:pPr>
        <w:rPr>
          <w:b/>
        </w:rPr>
      </w:pPr>
    </w:p>
    <w:p w14:paraId="6ACB4143" w14:textId="77777777" w:rsidR="00477AAC" w:rsidRPr="00995DFC" w:rsidRDefault="00477AAC" w:rsidP="00477AAC">
      <w:pPr>
        <w:rPr>
          <w:b/>
        </w:rPr>
      </w:pPr>
    </w:p>
    <w:p w14:paraId="12939AD8" w14:textId="77777777" w:rsidR="00477AAC" w:rsidRPr="00995DFC" w:rsidRDefault="00477AAC" w:rsidP="00477AAC">
      <w:pPr>
        <w:rPr>
          <w:b/>
        </w:rPr>
      </w:pPr>
    </w:p>
    <w:p w14:paraId="43A81720" w14:textId="77777777" w:rsidR="00477AAC" w:rsidRPr="00995DFC" w:rsidRDefault="00477AAC" w:rsidP="00477AAC">
      <w:pPr>
        <w:rPr>
          <w:b/>
        </w:rPr>
      </w:pPr>
    </w:p>
    <w:p w14:paraId="228C0B7B" w14:textId="77777777" w:rsidR="00477AAC" w:rsidRPr="00995DFC" w:rsidRDefault="00477AAC" w:rsidP="00477AAC">
      <w:pPr>
        <w:rPr>
          <w:b/>
        </w:rPr>
      </w:pPr>
    </w:p>
    <w:p w14:paraId="71A133E4" w14:textId="77777777" w:rsidR="00477AAC" w:rsidRPr="00995DFC" w:rsidRDefault="00477AAC" w:rsidP="00477AAC">
      <w:pPr>
        <w:rPr>
          <w:b/>
        </w:rPr>
      </w:pPr>
    </w:p>
    <w:p w14:paraId="5050933C" w14:textId="77777777" w:rsidR="00477AAC" w:rsidRPr="00995DFC" w:rsidRDefault="00477AAC" w:rsidP="00477AAC">
      <w:pPr>
        <w:rPr>
          <w:b/>
        </w:rPr>
      </w:pPr>
    </w:p>
    <w:p w14:paraId="3E2D43BB" w14:textId="77777777" w:rsidR="00477AAC" w:rsidRPr="00995DFC" w:rsidRDefault="00477AAC" w:rsidP="00477AAC">
      <w:pPr>
        <w:rPr>
          <w:b/>
        </w:rPr>
      </w:pPr>
    </w:p>
    <w:p w14:paraId="698C3C17" w14:textId="77777777" w:rsidR="00477AAC" w:rsidRPr="00995DFC" w:rsidRDefault="00477AAC" w:rsidP="00477AAC">
      <w:pPr>
        <w:rPr>
          <w:b/>
        </w:rPr>
      </w:pPr>
    </w:p>
    <w:p w14:paraId="43EA326B" w14:textId="77777777" w:rsidR="00477AAC" w:rsidRPr="00995DFC" w:rsidRDefault="00477AAC" w:rsidP="00477AAC">
      <w:pPr>
        <w:rPr>
          <w:b/>
        </w:rPr>
      </w:pPr>
    </w:p>
    <w:p w14:paraId="0A9D1A93" w14:textId="52E58AD9"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B0C8F82" w14:textId="3BEA3E8D" w:rsidR="00ED4E24" w:rsidRDefault="00ED4E24" w:rsidP="00477AAC">
      <w:pPr>
        <w:rPr>
          <w:u w:val="single"/>
        </w:rPr>
      </w:pPr>
    </w:p>
    <w:p w14:paraId="246E7646" w14:textId="77777777" w:rsidR="00ED4E24" w:rsidRDefault="00ED4E24" w:rsidP="00477AAC">
      <w:pPr>
        <w:rPr>
          <w:u w:val="single"/>
        </w:rPr>
      </w:pPr>
    </w:p>
    <w:p w14:paraId="48113BDD" w14:textId="77777777" w:rsidR="00477AAC" w:rsidRPr="00995DFC" w:rsidRDefault="00477AAC" w:rsidP="00477AAC">
      <w:pPr>
        <w:rPr>
          <w:b/>
        </w:rPr>
      </w:pPr>
    </w:p>
    <w:p w14:paraId="58326B8B" w14:textId="77777777" w:rsidR="00477AAC" w:rsidRPr="00995DFC" w:rsidRDefault="00477AAC" w:rsidP="00477AAC">
      <w:pPr>
        <w:numPr>
          <w:ilvl w:val="0"/>
          <w:numId w:val="1"/>
        </w:numPr>
        <w:rPr>
          <w:b/>
        </w:rPr>
      </w:pPr>
      <w:r w:rsidRPr="00995DFC">
        <w:rPr>
          <w:b/>
        </w:rPr>
        <w:lastRenderedPageBreak/>
        <w:t xml:space="preserve">Did </w:t>
      </w:r>
      <w:r w:rsidRPr="00995DFC">
        <w:t xml:space="preserve">children go to work in factories and other industrial settings during the Industrial Revolution? </w:t>
      </w:r>
      <w:r w:rsidRPr="00995DFC">
        <w:rPr>
          <w:b/>
        </w:rPr>
        <w:t xml:space="preserve">How </w:t>
      </w:r>
      <w:r w:rsidRPr="00995DFC">
        <w:t>were the conditions in these workplaces?</w:t>
      </w:r>
    </w:p>
    <w:p w14:paraId="2154A0AB" w14:textId="77777777" w:rsidR="00477AAC" w:rsidRPr="00995DFC" w:rsidRDefault="00477AAC" w:rsidP="00477AAC">
      <w:pPr>
        <w:rPr>
          <w:b/>
        </w:rPr>
      </w:pPr>
    </w:p>
    <w:p w14:paraId="46A48C8C" w14:textId="77777777" w:rsidR="00477AAC" w:rsidRPr="00995DFC" w:rsidRDefault="00477AAC" w:rsidP="00477AAC">
      <w:pPr>
        <w:rPr>
          <w:b/>
        </w:rPr>
      </w:pPr>
    </w:p>
    <w:p w14:paraId="31B0BB31" w14:textId="77777777" w:rsidR="00477AAC" w:rsidRPr="00995DFC" w:rsidRDefault="00477AAC" w:rsidP="00477AAC">
      <w:pPr>
        <w:rPr>
          <w:b/>
        </w:rPr>
      </w:pPr>
    </w:p>
    <w:p w14:paraId="640A0297" w14:textId="77777777" w:rsidR="00477AAC" w:rsidRPr="00995DFC" w:rsidRDefault="00477AAC" w:rsidP="00477AAC">
      <w:pPr>
        <w:rPr>
          <w:b/>
        </w:rPr>
      </w:pPr>
    </w:p>
    <w:p w14:paraId="6F12591B" w14:textId="77777777" w:rsidR="00477AAC" w:rsidRPr="00995DFC" w:rsidRDefault="00477AAC" w:rsidP="00477AAC">
      <w:pPr>
        <w:rPr>
          <w:b/>
        </w:rPr>
      </w:pPr>
    </w:p>
    <w:p w14:paraId="2DF1637C" w14:textId="77777777" w:rsidR="00477AAC" w:rsidRPr="00995DFC" w:rsidRDefault="00477AAC" w:rsidP="00477AAC">
      <w:pPr>
        <w:rPr>
          <w:b/>
        </w:rPr>
      </w:pPr>
    </w:p>
    <w:p w14:paraId="20825D7F" w14:textId="77777777" w:rsidR="00477AAC" w:rsidRPr="00995DFC" w:rsidRDefault="00477AAC" w:rsidP="00477AAC">
      <w:pPr>
        <w:rPr>
          <w:b/>
        </w:rPr>
      </w:pPr>
    </w:p>
    <w:p w14:paraId="4449959F" w14:textId="77777777" w:rsidR="00477AAC" w:rsidRDefault="00477AAC" w:rsidP="00477AAC">
      <w:pPr>
        <w:rPr>
          <w:b/>
        </w:rPr>
      </w:pPr>
    </w:p>
    <w:p w14:paraId="55FDCF59" w14:textId="77777777" w:rsidR="00477AAC" w:rsidRDefault="00477AAC" w:rsidP="00477AAC">
      <w:pPr>
        <w:rPr>
          <w:b/>
        </w:rPr>
      </w:pPr>
    </w:p>
    <w:p w14:paraId="05087A54" w14:textId="77777777" w:rsidR="00477AAC" w:rsidRDefault="00477AAC" w:rsidP="00477AAC">
      <w:pPr>
        <w:rPr>
          <w:b/>
        </w:rPr>
      </w:pPr>
    </w:p>
    <w:p w14:paraId="314998B2" w14:textId="77777777" w:rsidR="00477AAC" w:rsidRDefault="00477AAC" w:rsidP="00477AAC">
      <w:pPr>
        <w:rPr>
          <w:b/>
        </w:rPr>
      </w:pPr>
    </w:p>
    <w:p w14:paraId="6F73B6A2" w14:textId="77777777" w:rsidR="00477AAC" w:rsidRDefault="00477AAC" w:rsidP="00477AAC">
      <w:pPr>
        <w:rPr>
          <w:b/>
        </w:rPr>
      </w:pPr>
    </w:p>
    <w:p w14:paraId="45325A1D" w14:textId="77777777" w:rsidR="00477AAC" w:rsidRDefault="00477AAC" w:rsidP="00477AAC">
      <w:pPr>
        <w:rPr>
          <w:b/>
        </w:rPr>
      </w:pPr>
    </w:p>
    <w:p w14:paraId="37B7EEB7" w14:textId="77777777" w:rsidR="00477AAC" w:rsidRDefault="00477AAC" w:rsidP="00477AAC">
      <w:pPr>
        <w:rPr>
          <w:b/>
        </w:rPr>
      </w:pPr>
    </w:p>
    <w:p w14:paraId="264DB6B4" w14:textId="77777777" w:rsidR="00477AAC" w:rsidRDefault="00477AAC" w:rsidP="00477AAC">
      <w:pPr>
        <w:rPr>
          <w:b/>
        </w:rPr>
      </w:pPr>
    </w:p>
    <w:p w14:paraId="0E66D12A" w14:textId="77777777" w:rsidR="00477AAC" w:rsidRPr="00995DFC" w:rsidRDefault="00477AAC" w:rsidP="00477AAC">
      <w:pPr>
        <w:rPr>
          <w:b/>
        </w:rPr>
      </w:pPr>
    </w:p>
    <w:p w14:paraId="1972ED76" w14:textId="77777777" w:rsidR="00477AAC" w:rsidRPr="00995DFC" w:rsidRDefault="00477AAC" w:rsidP="00477AAC">
      <w:pPr>
        <w:rPr>
          <w:b/>
        </w:rPr>
      </w:pPr>
    </w:p>
    <w:p w14:paraId="690C79FE" w14:textId="77777777" w:rsidR="00477AAC" w:rsidRPr="00995DFC" w:rsidRDefault="00477AAC" w:rsidP="00477AAC">
      <w:pPr>
        <w:rPr>
          <w:b/>
        </w:rPr>
      </w:pPr>
    </w:p>
    <w:p w14:paraId="1EB0F2F9" w14:textId="77777777" w:rsidR="00477AAC" w:rsidRPr="00995DFC" w:rsidRDefault="00477AAC" w:rsidP="00477AAC">
      <w:pPr>
        <w:rPr>
          <w:b/>
        </w:rPr>
      </w:pPr>
    </w:p>
    <w:p w14:paraId="0565EAF1" w14:textId="77777777" w:rsidR="00477AAC" w:rsidRPr="00995DFC" w:rsidRDefault="00477AAC" w:rsidP="00477AAC">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1F2C0AC" w14:textId="77777777" w:rsidR="00477AAC" w:rsidRPr="00995DFC" w:rsidRDefault="00477AAC" w:rsidP="00477AAC"/>
    <w:p w14:paraId="48D644E6" w14:textId="77777777" w:rsidR="00477AAC" w:rsidRPr="00995DFC" w:rsidRDefault="00477AAC" w:rsidP="00477AAC">
      <w:pPr>
        <w:rPr>
          <w:b/>
        </w:rPr>
      </w:pPr>
    </w:p>
    <w:p w14:paraId="5F1E1128" w14:textId="77777777" w:rsidR="00477AAC" w:rsidRPr="00D636A6" w:rsidRDefault="00477AAC" w:rsidP="00477AAC">
      <w:pPr>
        <w:numPr>
          <w:ilvl w:val="0"/>
          <w:numId w:val="1"/>
        </w:numPr>
        <w:rPr>
          <w:b/>
        </w:rPr>
      </w:pPr>
      <w:r w:rsidRPr="00995DFC">
        <w:rPr>
          <w:b/>
        </w:rPr>
        <w:t xml:space="preserve">Was </w:t>
      </w:r>
      <w:r w:rsidRPr="00995DFC">
        <w:t xml:space="preserve">putting children to work in factories a form of oppression? (This is your </w:t>
      </w:r>
      <w:r w:rsidRPr="00995DFC">
        <w:rPr>
          <w:b/>
        </w:rPr>
        <w:t>thesis statement</w:t>
      </w:r>
      <w:r w:rsidRPr="00995DFC">
        <w:t xml:space="preserve">—and it is your </w:t>
      </w:r>
      <w:r w:rsidRPr="00ED4E24">
        <w:rPr>
          <w:b/>
          <w:bCs/>
        </w:rPr>
        <w:t>opinion</w:t>
      </w:r>
      <w:r w:rsidRPr="00995DFC">
        <w:t xml:space="preserve">, your </w:t>
      </w:r>
      <w:r w:rsidRPr="00995DFC">
        <w:rPr>
          <w:i/>
        </w:rPr>
        <w:t>argument</w:t>
      </w:r>
      <w:r w:rsidRPr="00995DFC">
        <w:t xml:space="preserve">; you do not need to cite a source for this. The rest of your paper will use </w:t>
      </w:r>
      <w:r w:rsidRPr="00995DFC">
        <w:rPr>
          <w:i/>
        </w:rPr>
        <w:t>evidence</w:t>
      </w:r>
      <w:r w:rsidRPr="00995DFC">
        <w:t xml:space="preserve"> to support your </w:t>
      </w:r>
      <w:r w:rsidRPr="00995DFC">
        <w:rPr>
          <w:i/>
        </w:rPr>
        <w:t>argument</w:t>
      </w:r>
      <w:r w:rsidRPr="00995DFC">
        <w:t>.)</w:t>
      </w:r>
    </w:p>
    <w:p w14:paraId="1F851110" w14:textId="77777777" w:rsidR="00477AAC" w:rsidRDefault="00477AAC" w:rsidP="00477AAC">
      <w:pPr>
        <w:rPr>
          <w:b/>
        </w:rPr>
      </w:pPr>
    </w:p>
    <w:p w14:paraId="4EEC4B02" w14:textId="77777777" w:rsidR="00477AAC" w:rsidRDefault="00477AAC" w:rsidP="00477AAC">
      <w:pPr>
        <w:rPr>
          <w:b/>
        </w:rPr>
      </w:pPr>
    </w:p>
    <w:p w14:paraId="5A066E68" w14:textId="77777777" w:rsidR="00477AAC" w:rsidRDefault="00477AAC" w:rsidP="00477AAC">
      <w:pPr>
        <w:rPr>
          <w:b/>
        </w:rPr>
      </w:pPr>
    </w:p>
    <w:p w14:paraId="43C66E16" w14:textId="77777777" w:rsidR="00477AAC" w:rsidRDefault="00477AAC" w:rsidP="00477AAC">
      <w:pPr>
        <w:rPr>
          <w:b/>
        </w:rPr>
      </w:pPr>
    </w:p>
    <w:p w14:paraId="2E7A27D2" w14:textId="77777777" w:rsidR="00477AAC" w:rsidRDefault="00477AAC" w:rsidP="00477AAC">
      <w:pPr>
        <w:rPr>
          <w:b/>
        </w:rPr>
      </w:pPr>
    </w:p>
    <w:p w14:paraId="1F56775C" w14:textId="77777777" w:rsidR="00477AAC" w:rsidRDefault="00477AAC" w:rsidP="00477AAC">
      <w:pPr>
        <w:rPr>
          <w:b/>
        </w:rPr>
      </w:pPr>
    </w:p>
    <w:p w14:paraId="532DD69E" w14:textId="77777777" w:rsidR="00477AAC" w:rsidRDefault="00477AAC" w:rsidP="00477AAC">
      <w:pPr>
        <w:rPr>
          <w:b/>
        </w:rPr>
      </w:pPr>
    </w:p>
    <w:p w14:paraId="208F4F35" w14:textId="77777777" w:rsidR="00477AAC" w:rsidRDefault="00477AAC" w:rsidP="00477AAC">
      <w:pPr>
        <w:rPr>
          <w:b/>
        </w:rPr>
      </w:pPr>
    </w:p>
    <w:p w14:paraId="34DE55A2" w14:textId="77777777" w:rsidR="00477AAC" w:rsidRDefault="00477AAC" w:rsidP="00477AAC">
      <w:pPr>
        <w:rPr>
          <w:b/>
        </w:rPr>
      </w:pPr>
    </w:p>
    <w:p w14:paraId="5087F63A" w14:textId="77777777" w:rsidR="00477AAC" w:rsidRDefault="00477AAC" w:rsidP="00477AAC">
      <w:pPr>
        <w:rPr>
          <w:b/>
        </w:rPr>
      </w:pPr>
    </w:p>
    <w:p w14:paraId="0AFDE8C3" w14:textId="77777777" w:rsidR="00477AAC" w:rsidRDefault="00477AAC" w:rsidP="00477AAC">
      <w:pPr>
        <w:rPr>
          <w:b/>
        </w:rPr>
      </w:pPr>
    </w:p>
    <w:p w14:paraId="49D74493" w14:textId="77777777" w:rsidR="00477AAC" w:rsidRPr="00995DFC" w:rsidRDefault="00477AAC" w:rsidP="00477AAC">
      <w:pPr>
        <w:rPr>
          <w:b/>
        </w:rPr>
      </w:pPr>
    </w:p>
    <w:p w14:paraId="626E9D08" w14:textId="77777777" w:rsidR="00477AAC" w:rsidRPr="00995DFC" w:rsidRDefault="00477AAC" w:rsidP="00477AAC">
      <w:pPr>
        <w:rPr>
          <w:b/>
        </w:rPr>
      </w:pPr>
    </w:p>
    <w:p w14:paraId="488B2FBF" w14:textId="77777777" w:rsidR="00477AAC" w:rsidRPr="00995DFC" w:rsidRDefault="00477AAC" w:rsidP="00477AAC">
      <w:pPr>
        <w:rPr>
          <w:b/>
        </w:rPr>
      </w:pPr>
    </w:p>
    <w:p w14:paraId="1EB3852F" w14:textId="77777777" w:rsidR="00477AAC" w:rsidRPr="00995DFC" w:rsidRDefault="00477AAC" w:rsidP="00477AAC">
      <w:pPr>
        <w:rPr>
          <w:b/>
        </w:rPr>
      </w:pPr>
    </w:p>
    <w:p w14:paraId="43FFF7A0" w14:textId="77777777" w:rsidR="00ED4E24" w:rsidRPr="00995DFC" w:rsidRDefault="00ED4E24" w:rsidP="00ED4E24">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68092AE6" w14:textId="77777777" w:rsidR="00477AAC" w:rsidRPr="00995DFC" w:rsidRDefault="00477AAC" w:rsidP="00477AAC">
      <w:pPr>
        <w:rPr>
          <w:b/>
        </w:rPr>
      </w:pPr>
    </w:p>
    <w:p w14:paraId="42BF96B1" w14:textId="77777777" w:rsidR="00477AAC" w:rsidRPr="00995DFC" w:rsidRDefault="00477AAC" w:rsidP="00477AAC">
      <w:pPr>
        <w:rPr>
          <w:b/>
        </w:rPr>
      </w:pPr>
    </w:p>
    <w:p w14:paraId="186ECD7F" w14:textId="77777777" w:rsidR="00477AAC" w:rsidRPr="00995DFC" w:rsidRDefault="00477AAC" w:rsidP="00477AAC">
      <w:pPr>
        <w:rPr>
          <w:b/>
        </w:rPr>
      </w:pPr>
    </w:p>
    <w:p w14:paraId="6DCE4B63" w14:textId="77777777" w:rsidR="00477AAC" w:rsidRPr="00995DFC" w:rsidRDefault="00477AAC" w:rsidP="00477AAC">
      <w:pPr>
        <w:numPr>
          <w:ilvl w:val="0"/>
          <w:numId w:val="1"/>
        </w:numPr>
        <w:rPr>
          <w:b/>
        </w:rPr>
      </w:pPr>
      <w:r w:rsidRPr="00995DFC">
        <w:rPr>
          <w:b/>
        </w:rPr>
        <w:lastRenderedPageBreak/>
        <w:t xml:space="preserve">Why </w:t>
      </w:r>
      <w:proofErr w:type="gramStart"/>
      <w:r w:rsidRPr="00995DFC">
        <w:t>wasn’t</w:t>
      </w:r>
      <w:proofErr w:type="gramEnd"/>
      <w:r w:rsidRPr="00995DFC">
        <w:t xml:space="preserve"> the work children did at home, which is called “the cottage industry,” considered exploitative and abusive when compared with work in industrial settings?</w:t>
      </w:r>
    </w:p>
    <w:p w14:paraId="1E2F1565" w14:textId="77777777" w:rsidR="00477AAC" w:rsidRPr="00995DFC" w:rsidRDefault="00477AAC" w:rsidP="00477AAC">
      <w:pPr>
        <w:rPr>
          <w:b/>
        </w:rPr>
      </w:pPr>
    </w:p>
    <w:p w14:paraId="0F54840F" w14:textId="77777777" w:rsidR="00477AAC" w:rsidRPr="00995DFC" w:rsidRDefault="00477AAC" w:rsidP="00477AAC">
      <w:pPr>
        <w:rPr>
          <w:b/>
        </w:rPr>
      </w:pPr>
    </w:p>
    <w:p w14:paraId="385AE80D" w14:textId="77777777" w:rsidR="00477AAC" w:rsidRPr="00995DFC" w:rsidRDefault="00477AAC" w:rsidP="00477AAC">
      <w:pPr>
        <w:rPr>
          <w:b/>
        </w:rPr>
      </w:pPr>
    </w:p>
    <w:p w14:paraId="128501D5" w14:textId="77777777" w:rsidR="00477AAC" w:rsidRPr="00995DFC" w:rsidRDefault="00477AAC" w:rsidP="00477AAC">
      <w:pPr>
        <w:rPr>
          <w:b/>
        </w:rPr>
      </w:pPr>
    </w:p>
    <w:p w14:paraId="13A40A52" w14:textId="77777777" w:rsidR="00477AAC" w:rsidRPr="00995DFC" w:rsidRDefault="00477AAC" w:rsidP="00477AAC">
      <w:pPr>
        <w:rPr>
          <w:b/>
        </w:rPr>
      </w:pPr>
    </w:p>
    <w:p w14:paraId="172C9946" w14:textId="77777777" w:rsidR="00477AAC" w:rsidRPr="00995DFC" w:rsidRDefault="00477AAC" w:rsidP="00477AAC">
      <w:pPr>
        <w:rPr>
          <w:b/>
        </w:rPr>
      </w:pPr>
    </w:p>
    <w:p w14:paraId="2500CFB9" w14:textId="77777777" w:rsidR="00477AAC" w:rsidRDefault="00477AAC" w:rsidP="00477AAC">
      <w:pPr>
        <w:rPr>
          <w:b/>
        </w:rPr>
      </w:pPr>
    </w:p>
    <w:p w14:paraId="2B2DB603" w14:textId="77777777" w:rsidR="00477AAC" w:rsidRDefault="00477AAC" w:rsidP="00477AAC">
      <w:pPr>
        <w:rPr>
          <w:b/>
        </w:rPr>
      </w:pPr>
    </w:p>
    <w:p w14:paraId="13AC67B6" w14:textId="77777777" w:rsidR="00477AAC" w:rsidRDefault="00477AAC" w:rsidP="00477AAC">
      <w:pPr>
        <w:rPr>
          <w:b/>
        </w:rPr>
      </w:pPr>
    </w:p>
    <w:p w14:paraId="581363B1" w14:textId="77777777" w:rsidR="00477AAC" w:rsidRDefault="00477AAC" w:rsidP="00477AAC">
      <w:pPr>
        <w:rPr>
          <w:b/>
        </w:rPr>
      </w:pPr>
    </w:p>
    <w:p w14:paraId="7AE46E70" w14:textId="77777777" w:rsidR="00477AAC" w:rsidRDefault="00477AAC" w:rsidP="00477AAC">
      <w:pPr>
        <w:rPr>
          <w:b/>
        </w:rPr>
      </w:pPr>
    </w:p>
    <w:p w14:paraId="286DC988" w14:textId="77777777" w:rsidR="00477AAC" w:rsidRDefault="00477AAC" w:rsidP="00477AAC">
      <w:pPr>
        <w:rPr>
          <w:b/>
        </w:rPr>
      </w:pPr>
    </w:p>
    <w:p w14:paraId="16D93037" w14:textId="77777777" w:rsidR="00477AAC" w:rsidRDefault="00477AAC" w:rsidP="00477AAC">
      <w:pPr>
        <w:rPr>
          <w:b/>
        </w:rPr>
      </w:pPr>
    </w:p>
    <w:p w14:paraId="251B5E3C" w14:textId="77777777" w:rsidR="00477AAC" w:rsidRDefault="00477AAC" w:rsidP="00477AAC">
      <w:pPr>
        <w:rPr>
          <w:b/>
        </w:rPr>
      </w:pPr>
    </w:p>
    <w:p w14:paraId="25FAFCBD" w14:textId="77777777" w:rsidR="00477AAC" w:rsidRDefault="00477AAC" w:rsidP="00477AAC">
      <w:pPr>
        <w:rPr>
          <w:b/>
        </w:rPr>
      </w:pPr>
    </w:p>
    <w:p w14:paraId="28BEA971" w14:textId="77777777" w:rsidR="00477AAC" w:rsidRDefault="00477AAC" w:rsidP="00477AAC">
      <w:pPr>
        <w:rPr>
          <w:b/>
        </w:rPr>
      </w:pPr>
    </w:p>
    <w:p w14:paraId="3577122B" w14:textId="77777777" w:rsidR="00477AAC" w:rsidRPr="00995DFC" w:rsidRDefault="00477AAC" w:rsidP="00477AAC">
      <w:pPr>
        <w:rPr>
          <w:b/>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400C55A" w14:textId="77777777" w:rsidR="00477AAC" w:rsidRPr="00995DFC" w:rsidRDefault="00477AAC" w:rsidP="00477AAC">
      <w:pPr>
        <w:rPr>
          <w:b/>
        </w:rPr>
      </w:pPr>
    </w:p>
    <w:p w14:paraId="1C9FDD59" w14:textId="77777777" w:rsidR="00477AAC" w:rsidRPr="00995DFC" w:rsidRDefault="00477AAC" w:rsidP="00477AAC">
      <w:pPr>
        <w:rPr>
          <w:b/>
        </w:rPr>
      </w:pPr>
    </w:p>
    <w:p w14:paraId="3BFB5608" w14:textId="77777777" w:rsidR="00477AAC" w:rsidRPr="00995DFC" w:rsidRDefault="00477AAC" w:rsidP="00477AAC">
      <w:pPr>
        <w:rPr>
          <w:b/>
        </w:rPr>
      </w:pPr>
    </w:p>
    <w:p w14:paraId="34203B50" w14:textId="77777777" w:rsidR="00477AAC" w:rsidRPr="00995DFC" w:rsidRDefault="00477AAC" w:rsidP="00477AAC">
      <w:pPr>
        <w:numPr>
          <w:ilvl w:val="0"/>
          <w:numId w:val="1"/>
        </w:numPr>
        <w:rPr>
          <w:b/>
        </w:rPr>
      </w:pPr>
      <w:r w:rsidRPr="00995DFC">
        <w:rPr>
          <w:b/>
        </w:rPr>
        <w:t xml:space="preserve">What </w:t>
      </w:r>
      <w:r w:rsidRPr="00995DFC">
        <w:t xml:space="preserve">was the family status (in other words, </w:t>
      </w:r>
      <w:r w:rsidRPr="00995DFC">
        <w:rPr>
          <w:b/>
        </w:rPr>
        <w:t>were</w:t>
      </w:r>
      <w:r w:rsidRPr="00995DFC">
        <w:t xml:space="preserve"> these children part of families?) of the children who went to work in industrial settings? </w:t>
      </w:r>
      <w:r w:rsidRPr="00995DFC">
        <w:rPr>
          <w:b/>
        </w:rPr>
        <w:t>Who</w:t>
      </w:r>
      <w:r w:rsidRPr="00995DFC">
        <w:t xml:space="preserve"> were the “free-</w:t>
      </w:r>
      <w:proofErr w:type="spellStart"/>
      <w:r w:rsidRPr="00995DFC">
        <w:t>labour</w:t>
      </w:r>
      <w:proofErr w:type="spellEnd"/>
      <w:r w:rsidRPr="00995DFC">
        <w:t xml:space="preserve"> children” or “pauper children” or “parish house children?”</w:t>
      </w:r>
    </w:p>
    <w:p w14:paraId="53902DB3" w14:textId="77777777" w:rsidR="00477AAC" w:rsidRPr="00995DFC" w:rsidRDefault="00477AAC" w:rsidP="00477AAC">
      <w:pPr>
        <w:rPr>
          <w:b/>
        </w:rPr>
      </w:pPr>
    </w:p>
    <w:p w14:paraId="5D360A5C" w14:textId="77777777" w:rsidR="00477AAC" w:rsidRPr="00995DFC" w:rsidRDefault="00477AAC" w:rsidP="00477AAC">
      <w:pPr>
        <w:rPr>
          <w:b/>
        </w:rPr>
      </w:pPr>
    </w:p>
    <w:p w14:paraId="7D385F8F" w14:textId="77777777" w:rsidR="00477AAC" w:rsidRPr="00995DFC" w:rsidRDefault="00477AAC" w:rsidP="00477AAC">
      <w:pPr>
        <w:rPr>
          <w:b/>
        </w:rPr>
      </w:pPr>
    </w:p>
    <w:p w14:paraId="76B6DF9E" w14:textId="77777777" w:rsidR="00477AAC" w:rsidRPr="00995DFC" w:rsidRDefault="00477AAC" w:rsidP="00477AAC">
      <w:pPr>
        <w:rPr>
          <w:b/>
        </w:rPr>
      </w:pPr>
    </w:p>
    <w:p w14:paraId="60AD952D" w14:textId="77777777" w:rsidR="00477AAC" w:rsidRPr="00995DFC" w:rsidRDefault="00477AAC" w:rsidP="00477AAC">
      <w:pPr>
        <w:rPr>
          <w:b/>
        </w:rPr>
      </w:pPr>
    </w:p>
    <w:p w14:paraId="7E40C506" w14:textId="77777777" w:rsidR="00477AAC" w:rsidRPr="00995DFC" w:rsidRDefault="00477AAC" w:rsidP="00477AAC">
      <w:pPr>
        <w:rPr>
          <w:b/>
        </w:rPr>
      </w:pPr>
    </w:p>
    <w:p w14:paraId="15D363AE" w14:textId="77777777" w:rsidR="00477AAC" w:rsidRPr="00995DFC" w:rsidRDefault="00477AAC" w:rsidP="00477AAC">
      <w:pPr>
        <w:rPr>
          <w:b/>
        </w:rPr>
      </w:pPr>
    </w:p>
    <w:p w14:paraId="69A3BE49" w14:textId="77777777" w:rsidR="00477AAC" w:rsidRPr="00995DFC" w:rsidRDefault="00477AAC" w:rsidP="00477AAC">
      <w:pPr>
        <w:rPr>
          <w:b/>
        </w:rPr>
      </w:pPr>
    </w:p>
    <w:p w14:paraId="49C7D993" w14:textId="77777777" w:rsidR="00477AAC" w:rsidRPr="00995DFC" w:rsidRDefault="00477AAC" w:rsidP="00477AAC">
      <w:pPr>
        <w:rPr>
          <w:b/>
        </w:rPr>
      </w:pPr>
    </w:p>
    <w:p w14:paraId="12F2BB31" w14:textId="77777777" w:rsidR="00477AAC" w:rsidRPr="00995DFC" w:rsidRDefault="00477AAC" w:rsidP="00477AAC">
      <w:pPr>
        <w:rPr>
          <w:b/>
        </w:rPr>
      </w:pPr>
    </w:p>
    <w:p w14:paraId="0503F1AA" w14:textId="77777777" w:rsidR="00477AAC" w:rsidRPr="00995DFC" w:rsidRDefault="00477AAC" w:rsidP="00477AAC">
      <w:pPr>
        <w:rPr>
          <w:b/>
        </w:rPr>
      </w:pPr>
    </w:p>
    <w:p w14:paraId="035AB657" w14:textId="77777777" w:rsidR="00477AAC" w:rsidRPr="00995DFC" w:rsidRDefault="00477AAC" w:rsidP="00477AAC">
      <w:pPr>
        <w:rPr>
          <w:b/>
        </w:rPr>
      </w:pPr>
    </w:p>
    <w:p w14:paraId="4A11E832" w14:textId="77777777" w:rsidR="00477AAC" w:rsidRDefault="00477AAC" w:rsidP="00477AAC">
      <w:pPr>
        <w:rPr>
          <w:b/>
        </w:rPr>
      </w:pPr>
    </w:p>
    <w:p w14:paraId="2C058FAC" w14:textId="77777777" w:rsidR="00477AAC" w:rsidRDefault="00477AAC" w:rsidP="00477AAC">
      <w:pPr>
        <w:rPr>
          <w:b/>
        </w:rPr>
      </w:pPr>
    </w:p>
    <w:p w14:paraId="6C65743A" w14:textId="77777777" w:rsidR="00477AAC" w:rsidRDefault="00477AAC" w:rsidP="00477AAC">
      <w:pPr>
        <w:rPr>
          <w:b/>
        </w:rPr>
      </w:pPr>
    </w:p>
    <w:p w14:paraId="0B28BE7F" w14:textId="77777777" w:rsidR="00477AAC" w:rsidRDefault="00477AAC" w:rsidP="00477AAC">
      <w:pPr>
        <w:rPr>
          <w:b/>
        </w:rPr>
      </w:pPr>
    </w:p>
    <w:p w14:paraId="3520D77E" w14:textId="77777777" w:rsidR="00477AAC" w:rsidRDefault="00477AAC" w:rsidP="00477AAC">
      <w:pPr>
        <w:rPr>
          <w:b/>
        </w:rPr>
      </w:pPr>
    </w:p>
    <w:p w14:paraId="47F7CFF2" w14:textId="77777777" w:rsidR="00477AAC" w:rsidRDefault="00477AAC" w:rsidP="00477AAC">
      <w:pPr>
        <w:rPr>
          <w:b/>
        </w:rPr>
      </w:pPr>
    </w:p>
    <w:p w14:paraId="08F14238" w14:textId="77777777" w:rsidR="00477AAC" w:rsidRPr="00995DFC" w:rsidRDefault="00477AAC" w:rsidP="00477AAC">
      <w:pPr>
        <w:rPr>
          <w:b/>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2A8626E0" w14:textId="77777777" w:rsidR="00477AAC" w:rsidRPr="00995DFC" w:rsidRDefault="00477AAC" w:rsidP="00477AAC">
      <w:pPr>
        <w:rPr>
          <w:b/>
        </w:rPr>
      </w:pPr>
    </w:p>
    <w:p w14:paraId="778E329E" w14:textId="77777777" w:rsidR="00477AAC" w:rsidRPr="00995DFC" w:rsidRDefault="00477AAC" w:rsidP="00477AAC">
      <w:pPr>
        <w:numPr>
          <w:ilvl w:val="0"/>
          <w:numId w:val="1"/>
        </w:numPr>
        <w:rPr>
          <w:b/>
        </w:rPr>
      </w:pPr>
      <w:r w:rsidRPr="00995DFC">
        <w:rPr>
          <w:b/>
        </w:rPr>
        <w:lastRenderedPageBreak/>
        <w:t xml:space="preserve">When </w:t>
      </w:r>
      <w:r w:rsidRPr="00995DFC">
        <w:t xml:space="preserve">did the first rural textile mills appear in England’s countryside? </w:t>
      </w:r>
      <w:r w:rsidRPr="00995DFC">
        <w:rPr>
          <w:b/>
        </w:rPr>
        <w:t>Where</w:t>
      </w:r>
      <w:r w:rsidRPr="00995DFC">
        <w:t xml:space="preserve"> did the children who worked in them come from?</w:t>
      </w:r>
    </w:p>
    <w:p w14:paraId="2538D009" w14:textId="77777777" w:rsidR="00477AAC" w:rsidRPr="00995DFC" w:rsidRDefault="00477AAC" w:rsidP="00477AAC">
      <w:pPr>
        <w:rPr>
          <w:b/>
        </w:rPr>
      </w:pPr>
    </w:p>
    <w:p w14:paraId="0F91ADD5" w14:textId="77777777" w:rsidR="00477AAC" w:rsidRPr="00995DFC" w:rsidRDefault="00477AAC" w:rsidP="00477AAC">
      <w:pPr>
        <w:rPr>
          <w:b/>
        </w:rPr>
      </w:pPr>
    </w:p>
    <w:p w14:paraId="62C67F92" w14:textId="77777777" w:rsidR="00477AAC" w:rsidRPr="00995DFC" w:rsidRDefault="00477AAC" w:rsidP="00477AAC">
      <w:pPr>
        <w:rPr>
          <w:b/>
        </w:rPr>
      </w:pPr>
    </w:p>
    <w:p w14:paraId="7418F0E8" w14:textId="77777777" w:rsidR="00477AAC" w:rsidRPr="00995DFC" w:rsidRDefault="00477AAC" w:rsidP="00477AAC">
      <w:pPr>
        <w:rPr>
          <w:b/>
        </w:rPr>
      </w:pPr>
    </w:p>
    <w:p w14:paraId="7BDEF18F" w14:textId="77777777" w:rsidR="00477AAC" w:rsidRPr="00995DFC" w:rsidRDefault="00477AAC" w:rsidP="00477AAC">
      <w:pPr>
        <w:rPr>
          <w:b/>
        </w:rPr>
      </w:pPr>
    </w:p>
    <w:p w14:paraId="32E5EFC3" w14:textId="77777777" w:rsidR="00477AAC" w:rsidRPr="00995DFC" w:rsidRDefault="00477AAC" w:rsidP="00477AAC">
      <w:pPr>
        <w:rPr>
          <w:b/>
        </w:rPr>
      </w:pPr>
    </w:p>
    <w:p w14:paraId="3A2BEC93" w14:textId="77777777" w:rsidR="00477AAC" w:rsidRPr="00995DFC" w:rsidRDefault="00477AAC" w:rsidP="00477AAC">
      <w:pPr>
        <w:rPr>
          <w:b/>
        </w:rPr>
      </w:pPr>
    </w:p>
    <w:p w14:paraId="421F89FC" w14:textId="77777777" w:rsidR="00477AAC" w:rsidRPr="00995DFC" w:rsidRDefault="00477AAC" w:rsidP="00477AAC">
      <w:pPr>
        <w:rPr>
          <w:b/>
        </w:rPr>
      </w:pPr>
    </w:p>
    <w:p w14:paraId="4EFD666E" w14:textId="77777777" w:rsidR="00477AAC" w:rsidRPr="00995DFC" w:rsidRDefault="00477AAC" w:rsidP="00477AAC">
      <w:pPr>
        <w:rPr>
          <w:b/>
        </w:rPr>
      </w:pPr>
    </w:p>
    <w:p w14:paraId="6A4F7AA7" w14:textId="77777777" w:rsidR="00477AAC" w:rsidRPr="00995DFC" w:rsidRDefault="00477AAC" w:rsidP="00477AAC">
      <w:pPr>
        <w:rPr>
          <w:b/>
        </w:rPr>
      </w:pPr>
    </w:p>
    <w:p w14:paraId="062139B4" w14:textId="77777777" w:rsidR="00477AAC" w:rsidRPr="00995DFC" w:rsidRDefault="00477AAC" w:rsidP="00477AAC">
      <w:pPr>
        <w:rPr>
          <w:b/>
        </w:rPr>
      </w:pPr>
    </w:p>
    <w:p w14:paraId="43AF6A7C" w14:textId="77777777" w:rsidR="00477AAC" w:rsidRPr="00995DFC" w:rsidRDefault="00477AAC" w:rsidP="00477AAC">
      <w:pPr>
        <w:rPr>
          <w:b/>
        </w:rPr>
      </w:pPr>
    </w:p>
    <w:p w14:paraId="3B94E473" w14:textId="77777777" w:rsidR="00477AAC" w:rsidRPr="00995DFC" w:rsidRDefault="00477AAC" w:rsidP="00477AAC">
      <w:pPr>
        <w:rPr>
          <w:b/>
        </w:rPr>
      </w:pPr>
    </w:p>
    <w:p w14:paraId="5A0CDB9A" w14:textId="77777777" w:rsidR="00477AAC" w:rsidRPr="00995DFC" w:rsidRDefault="00477AAC" w:rsidP="00477AAC">
      <w:pPr>
        <w:rPr>
          <w:b/>
        </w:rPr>
      </w:pPr>
    </w:p>
    <w:p w14:paraId="3A519C41" w14:textId="77777777" w:rsidR="00477AAC" w:rsidRPr="00995DFC" w:rsidRDefault="00477AAC" w:rsidP="00477AAC">
      <w:pPr>
        <w:rPr>
          <w:b/>
        </w:rPr>
      </w:pPr>
    </w:p>
    <w:p w14:paraId="67E4465F" w14:textId="77777777" w:rsidR="00477AAC" w:rsidRPr="00995DFC" w:rsidRDefault="00477AAC" w:rsidP="00477AAC">
      <w:pPr>
        <w:rPr>
          <w:b/>
        </w:rPr>
      </w:pPr>
    </w:p>
    <w:p w14:paraId="3B6CA5C5" w14:textId="77777777"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22048B0" w14:textId="77777777" w:rsidR="00477AAC" w:rsidRDefault="00477AAC" w:rsidP="00477AAC">
      <w:pPr>
        <w:rPr>
          <w:u w:val="single"/>
        </w:rPr>
      </w:pPr>
    </w:p>
    <w:p w14:paraId="3B9164C6" w14:textId="77777777" w:rsidR="00477AAC" w:rsidRDefault="00477AAC" w:rsidP="00477AAC">
      <w:pPr>
        <w:rPr>
          <w:b/>
        </w:rPr>
      </w:pPr>
    </w:p>
    <w:p w14:paraId="53D3DBCA" w14:textId="77777777" w:rsidR="00477AAC" w:rsidRPr="00995DFC" w:rsidRDefault="00477AAC" w:rsidP="00477AAC">
      <w:pPr>
        <w:rPr>
          <w:b/>
        </w:rPr>
      </w:pPr>
    </w:p>
    <w:p w14:paraId="01A3C8C0" w14:textId="77777777" w:rsidR="00477AAC" w:rsidRPr="00995DFC" w:rsidRDefault="00477AAC" w:rsidP="00477AAC">
      <w:pPr>
        <w:numPr>
          <w:ilvl w:val="0"/>
          <w:numId w:val="1"/>
        </w:numPr>
        <w:rPr>
          <w:b/>
        </w:rPr>
      </w:pPr>
      <w:r w:rsidRPr="00995DFC">
        <w:rPr>
          <w:b/>
        </w:rPr>
        <w:t>What</w:t>
      </w:r>
      <w:r w:rsidRPr="00995DFC">
        <w:t xml:space="preserve"> were the ages of children who worked in industrial settings—mills, factories and mines? </w:t>
      </w:r>
      <w:r w:rsidRPr="00995DFC">
        <w:rPr>
          <w:b/>
        </w:rPr>
        <w:t>How</w:t>
      </w:r>
      <w:r w:rsidRPr="00995DFC">
        <w:t xml:space="preserve"> long did these children—</w:t>
      </w:r>
      <w:r w:rsidRPr="00995DFC">
        <w:rPr>
          <w:b/>
        </w:rPr>
        <w:t>how</w:t>
      </w:r>
      <w:r w:rsidRPr="00995DFC">
        <w:t xml:space="preserve"> many hours a day—did these kids work? </w:t>
      </w:r>
      <w:r w:rsidRPr="00995DFC">
        <w:rPr>
          <w:b/>
        </w:rPr>
        <w:t>What</w:t>
      </w:r>
      <w:r w:rsidRPr="00995DFC">
        <w:t xml:space="preserve"> were the working conditions like?</w:t>
      </w:r>
    </w:p>
    <w:p w14:paraId="0359249A" w14:textId="77777777" w:rsidR="00477AAC" w:rsidRPr="00995DFC" w:rsidRDefault="00477AAC" w:rsidP="00477AAC">
      <w:pPr>
        <w:rPr>
          <w:b/>
        </w:rPr>
      </w:pPr>
    </w:p>
    <w:p w14:paraId="0DDDD9ED" w14:textId="77777777" w:rsidR="00477AAC" w:rsidRPr="00995DFC" w:rsidRDefault="00477AAC" w:rsidP="00477AAC">
      <w:pPr>
        <w:rPr>
          <w:b/>
        </w:rPr>
      </w:pPr>
    </w:p>
    <w:p w14:paraId="12FE1DFE" w14:textId="77777777" w:rsidR="00477AAC" w:rsidRPr="00995DFC" w:rsidRDefault="00477AAC" w:rsidP="00477AAC">
      <w:pPr>
        <w:rPr>
          <w:b/>
        </w:rPr>
      </w:pPr>
    </w:p>
    <w:p w14:paraId="39D15905" w14:textId="77777777" w:rsidR="00477AAC" w:rsidRPr="00995DFC" w:rsidRDefault="00477AAC" w:rsidP="00477AAC">
      <w:pPr>
        <w:rPr>
          <w:b/>
        </w:rPr>
      </w:pPr>
    </w:p>
    <w:p w14:paraId="2F50E63F" w14:textId="77777777" w:rsidR="00477AAC" w:rsidRPr="00995DFC" w:rsidRDefault="00477AAC" w:rsidP="00477AAC">
      <w:pPr>
        <w:rPr>
          <w:b/>
        </w:rPr>
      </w:pPr>
    </w:p>
    <w:p w14:paraId="4D9DCB3D" w14:textId="77777777" w:rsidR="00477AAC" w:rsidRPr="00995DFC" w:rsidRDefault="00477AAC" w:rsidP="00477AAC">
      <w:pPr>
        <w:rPr>
          <w:b/>
        </w:rPr>
      </w:pPr>
    </w:p>
    <w:p w14:paraId="398AC086" w14:textId="77777777" w:rsidR="00477AAC" w:rsidRPr="00995DFC" w:rsidRDefault="00477AAC" w:rsidP="00477AAC">
      <w:pPr>
        <w:rPr>
          <w:b/>
        </w:rPr>
      </w:pPr>
    </w:p>
    <w:p w14:paraId="1B089499" w14:textId="77777777" w:rsidR="00477AAC" w:rsidRPr="00995DFC" w:rsidRDefault="00477AAC" w:rsidP="00477AAC">
      <w:pPr>
        <w:rPr>
          <w:b/>
        </w:rPr>
      </w:pPr>
    </w:p>
    <w:p w14:paraId="333962BC" w14:textId="77777777" w:rsidR="00477AAC" w:rsidRPr="00995DFC" w:rsidRDefault="00477AAC" w:rsidP="00477AAC">
      <w:pPr>
        <w:rPr>
          <w:b/>
        </w:rPr>
      </w:pPr>
    </w:p>
    <w:p w14:paraId="3B8DA621" w14:textId="77777777" w:rsidR="00477AAC" w:rsidRPr="00995DFC" w:rsidRDefault="00477AAC" w:rsidP="00477AAC">
      <w:pPr>
        <w:rPr>
          <w:b/>
        </w:rPr>
      </w:pPr>
    </w:p>
    <w:p w14:paraId="442B260A" w14:textId="77777777" w:rsidR="00477AAC" w:rsidRPr="00995DFC" w:rsidRDefault="00477AAC" w:rsidP="00477AAC">
      <w:pPr>
        <w:rPr>
          <w:b/>
        </w:rPr>
      </w:pPr>
    </w:p>
    <w:p w14:paraId="465F369B" w14:textId="77777777" w:rsidR="00477AAC" w:rsidRPr="00995DFC" w:rsidRDefault="00477AAC" w:rsidP="00477AAC">
      <w:pPr>
        <w:rPr>
          <w:b/>
        </w:rPr>
      </w:pPr>
    </w:p>
    <w:p w14:paraId="4DBEC481" w14:textId="77777777" w:rsidR="00477AAC" w:rsidRPr="00995DFC" w:rsidRDefault="00477AAC" w:rsidP="00477AAC">
      <w:pPr>
        <w:rPr>
          <w:b/>
        </w:rPr>
      </w:pPr>
    </w:p>
    <w:p w14:paraId="2A856DCB" w14:textId="77777777" w:rsidR="00477AAC" w:rsidRDefault="00477AAC" w:rsidP="00477AAC">
      <w:pPr>
        <w:rPr>
          <w:b/>
        </w:rPr>
      </w:pPr>
    </w:p>
    <w:p w14:paraId="5BD1D1EC" w14:textId="77777777" w:rsidR="00477AAC" w:rsidRDefault="00477AAC" w:rsidP="00477AAC">
      <w:pPr>
        <w:rPr>
          <w:b/>
        </w:rPr>
      </w:pPr>
    </w:p>
    <w:p w14:paraId="1B6F2806" w14:textId="77777777" w:rsidR="00477AAC" w:rsidRDefault="00477AAC" w:rsidP="00477AAC">
      <w:pPr>
        <w:rPr>
          <w:b/>
        </w:rPr>
      </w:pPr>
    </w:p>
    <w:p w14:paraId="125F2721" w14:textId="77777777" w:rsidR="00477AAC" w:rsidRDefault="00477AAC" w:rsidP="00477AAC">
      <w:pPr>
        <w:rPr>
          <w:b/>
        </w:rPr>
      </w:pPr>
    </w:p>
    <w:p w14:paraId="676CD243" w14:textId="77777777" w:rsidR="00477AAC" w:rsidRDefault="00477AAC" w:rsidP="00477AAC">
      <w:pPr>
        <w:rPr>
          <w:b/>
        </w:rPr>
      </w:pPr>
    </w:p>
    <w:p w14:paraId="54CB33CC" w14:textId="77777777" w:rsidR="00477AAC" w:rsidRDefault="00477AAC" w:rsidP="00477AAC">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28F02B0" w14:textId="77777777" w:rsidR="00477AAC" w:rsidRDefault="00477AAC" w:rsidP="00477AAC"/>
    <w:p w14:paraId="1366CACB" w14:textId="77777777" w:rsidR="00477AAC" w:rsidRPr="00995DFC" w:rsidRDefault="00477AAC" w:rsidP="00477AAC">
      <w:pPr>
        <w:numPr>
          <w:ilvl w:val="0"/>
          <w:numId w:val="1"/>
        </w:numPr>
        <w:rPr>
          <w:b/>
        </w:rPr>
      </w:pPr>
      <w:r w:rsidRPr="00995DFC">
        <w:rPr>
          <w:b/>
        </w:rPr>
        <w:lastRenderedPageBreak/>
        <w:t xml:space="preserve">What </w:t>
      </w:r>
      <w:r w:rsidRPr="00995DFC">
        <w:t xml:space="preserve">was it about the work chimney sweeps did that made reformers move quickly to help them? </w:t>
      </w:r>
      <w:r w:rsidRPr="00995DFC">
        <w:rPr>
          <w:b/>
        </w:rPr>
        <w:t xml:space="preserve">What </w:t>
      </w:r>
      <w:r w:rsidRPr="00995DFC">
        <w:t>does William Blake say—</w:t>
      </w:r>
      <w:r w:rsidRPr="00995DFC">
        <w:rPr>
          <w:b/>
        </w:rPr>
        <w:t>what</w:t>
      </w:r>
      <w:r w:rsidRPr="00995DFC">
        <w:t xml:space="preserve"> is it he apparently means to say—about child labor in his poem, “The Chimney Sweep”?</w:t>
      </w:r>
    </w:p>
    <w:p w14:paraId="697E91B4" w14:textId="77777777" w:rsidR="00477AAC" w:rsidRPr="00995DFC" w:rsidRDefault="00477AAC" w:rsidP="00477AAC">
      <w:pPr>
        <w:rPr>
          <w:b/>
        </w:rPr>
      </w:pPr>
    </w:p>
    <w:p w14:paraId="37A89CEE" w14:textId="77777777" w:rsidR="00477AAC" w:rsidRPr="00995DFC" w:rsidRDefault="00477AAC" w:rsidP="00477AAC">
      <w:pPr>
        <w:rPr>
          <w:b/>
        </w:rPr>
      </w:pPr>
    </w:p>
    <w:p w14:paraId="5A991793" w14:textId="77777777" w:rsidR="00477AAC" w:rsidRPr="00995DFC" w:rsidRDefault="00477AAC" w:rsidP="00477AAC">
      <w:pPr>
        <w:rPr>
          <w:b/>
        </w:rPr>
      </w:pPr>
    </w:p>
    <w:p w14:paraId="3E2A3653" w14:textId="77777777" w:rsidR="00477AAC" w:rsidRPr="00995DFC" w:rsidRDefault="00477AAC" w:rsidP="00477AAC">
      <w:pPr>
        <w:rPr>
          <w:b/>
        </w:rPr>
      </w:pPr>
    </w:p>
    <w:p w14:paraId="7472D269" w14:textId="77777777" w:rsidR="00477AAC" w:rsidRPr="00995DFC" w:rsidRDefault="00477AAC" w:rsidP="00477AAC">
      <w:pPr>
        <w:rPr>
          <w:b/>
        </w:rPr>
      </w:pPr>
    </w:p>
    <w:p w14:paraId="73FEF230" w14:textId="77777777" w:rsidR="00477AAC" w:rsidRPr="00995DFC" w:rsidRDefault="00477AAC" w:rsidP="00477AAC">
      <w:pPr>
        <w:rPr>
          <w:b/>
        </w:rPr>
      </w:pPr>
    </w:p>
    <w:p w14:paraId="169E18F2" w14:textId="77777777" w:rsidR="00477AAC" w:rsidRPr="00995DFC" w:rsidRDefault="00477AAC" w:rsidP="00477AAC">
      <w:pPr>
        <w:rPr>
          <w:b/>
        </w:rPr>
      </w:pPr>
    </w:p>
    <w:p w14:paraId="4A2FB8FB" w14:textId="77777777" w:rsidR="00477AAC" w:rsidRPr="00995DFC" w:rsidRDefault="00477AAC" w:rsidP="00477AAC">
      <w:pPr>
        <w:rPr>
          <w:b/>
        </w:rPr>
      </w:pPr>
    </w:p>
    <w:p w14:paraId="23D85073" w14:textId="77777777" w:rsidR="00477AAC" w:rsidRPr="00995DFC" w:rsidRDefault="00477AAC" w:rsidP="00477AAC">
      <w:pPr>
        <w:rPr>
          <w:b/>
        </w:rPr>
      </w:pPr>
    </w:p>
    <w:p w14:paraId="3C930865" w14:textId="77777777" w:rsidR="00477AAC" w:rsidRPr="00995DFC" w:rsidRDefault="00477AAC" w:rsidP="00477AAC">
      <w:pPr>
        <w:rPr>
          <w:b/>
        </w:rPr>
      </w:pPr>
    </w:p>
    <w:p w14:paraId="6FB5E281" w14:textId="77777777" w:rsidR="00477AAC" w:rsidRPr="00995DFC" w:rsidRDefault="00477AAC" w:rsidP="00477AAC">
      <w:pPr>
        <w:rPr>
          <w:b/>
        </w:rPr>
      </w:pPr>
    </w:p>
    <w:p w14:paraId="2FBF6A92" w14:textId="77777777" w:rsidR="00477AAC" w:rsidRPr="00995DFC" w:rsidRDefault="00477AAC" w:rsidP="00477AAC">
      <w:pPr>
        <w:rPr>
          <w:b/>
        </w:rPr>
      </w:pPr>
    </w:p>
    <w:p w14:paraId="5D6838AE" w14:textId="77777777" w:rsidR="00477AAC" w:rsidRPr="00995DFC" w:rsidRDefault="00477AAC" w:rsidP="00477AAC">
      <w:pPr>
        <w:rPr>
          <w:b/>
        </w:rPr>
      </w:pPr>
    </w:p>
    <w:p w14:paraId="02535CA8" w14:textId="77777777" w:rsidR="00477AAC" w:rsidRPr="00995DFC" w:rsidRDefault="00477AAC" w:rsidP="00477AAC">
      <w:pPr>
        <w:rPr>
          <w:b/>
        </w:rPr>
      </w:pPr>
    </w:p>
    <w:p w14:paraId="53164CA8" w14:textId="77777777" w:rsidR="00477AAC" w:rsidRPr="00995DFC" w:rsidRDefault="00477AAC" w:rsidP="00477AAC">
      <w:pPr>
        <w:rPr>
          <w:b/>
        </w:rPr>
      </w:pPr>
    </w:p>
    <w:p w14:paraId="1987A8A5" w14:textId="77777777" w:rsidR="00477AAC" w:rsidRPr="00995DFC" w:rsidRDefault="00477AAC" w:rsidP="00477AAC">
      <w:pPr>
        <w:rPr>
          <w:b/>
        </w:rPr>
      </w:pPr>
    </w:p>
    <w:p w14:paraId="045D83BB" w14:textId="77777777" w:rsidR="00477AAC" w:rsidRPr="00995DFC" w:rsidRDefault="00477AAC" w:rsidP="00477AAC">
      <w:pPr>
        <w:rPr>
          <w:b/>
        </w:rPr>
      </w:pPr>
    </w:p>
    <w:p w14:paraId="129362D8" w14:textId="77777777" w:rsidR="00477AAC" w:rsidRPr="00995DFC" w:rsidRDefault="00477AAC" w:rsidP="00477AAC">
      <w:pPr>
        <w:rPr>
          <w:b/>
        </w:rPr>
      </w:pPr>
    </w:p>
    <w:p w14:paraId="3B43BE01" w14:textId="77777777"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0DCF56B" w14:textId="77777777" w:rsidR="00477AAC" w:rsidRDefault="00477AAC" w:rsidP="00477AAC">
      <w:pPr>
        <w:rPr>
          <w:u w:val="single"/>
        </w:rPr>
      </w:pPr>
    </w:p>
    <w:p w14:paraId="27BFE789" w14:textId="77777777" w:rsidR="00477AAC" w:rsidRPr="00995DFC" w:rsidRDefault="00477AAC" w:rsidP="00477AAC">
      <w:pPr>
        <w:rPr>
          <w:b/>
        </w:rPr>
      </w:pPr>
    </w:p>
    <w:p w14:paraId="08222832" w14:textId="77777777" w:rsidR="00477AAC" w:rsidRPr="00995DFC" w:rsidRDefault="00477AAC" w:rsidP="00477AAC">
      <w:pPr>
        <w:numPr>
          <w:ilvl w:val="0"/>
          <w:numId w:val="1"/>
        </w:numPr>
        <w:rPr>
          <w:b/>
        </w:rPr>
      </w:pPr>
      <w:r w:rsidRPr="00995DFC">
        <w:rPr>
          <w:b/>
        </w:rPr>
        <w:t>What</w:t>
      </w:r>
      <w:r w:rsidRPr="00995DFC">
        <w:t xml:space="preserve"> was the Cotton Factories Regulation Act of 1819?</w:t>
      </w:r>
    </w:p>
    <w:p w14:paraId="216CCD33" w14:textId="77777777" w:rsidR="00477AAC" w:rsidRPr="00995DFC" w:rsidRDefault="00477AAC" w:rsidP="00477AAC">
      <w:pPr>
        <w:rPr>
          <w:b/>
        </w:rPr>
      </w:pPr>
    </w:p>
    <w:p w14:paraId="6608D87E" w14:textId="77777777" w:rsidR="00477AAC" w:rsidRPr="00995DFC" w:rsidRDefault="00477AAC" w:rsidP="00477AAC">
      <w:pPr>
        <w:rPr>
          <w:b/>
        </w:rPr>
      </w:pPr>
    </w:p>
    <w:p w14:paraId="7C665819" w14:textId="77777777" w:rsidR="00477AAC" w:rsidRPr="00995DFC" w:rsidRDefault="00477AAC" w:rsidP="00477AAC">
      <w:pPr>
        <w:rPr>
          <w:b/>
        </w:rPr>
      </w:pPr>
    </w:p>
    <w:p w14:paraId="7D4EC0B9" w14:textId="77777777" w:rsidR="00477AAC" w:rsidRPr="00995DFC" w:rsidRDefault="00477AAC" w:rsidP="00477AAC">
      <w:pPr>
        <w:rPr>
          <w:b/>
        </w:rPr>
      </w:pPr>
    </w:p>
    <w:p w14:paraId="51446CF8" w14:textId="77777777" w:rsidR="00477AAC" w:rsidRPr="00995DFC" w:rsidRDefault="00477AAC" w:rsidP="00477AAC">
      <w:pPr>
        <w:rPr>
          <w:b/>
        </w:rPr>
      </w:pPr>
    </w:p>
    <w:p w14:paraId="4915585C" w14:textId="77777777" w:rsidR="00477AAC" w:rsidRPr="00995DFC" w:rsidRDefault="00477AAC" w:rsidP="00477AAC">
      <w:pPr>
        <w:rPr>
          <w:b/>
        </w:rPr>
      </w:pPr>
    </w:p>
    <w:p w14:paraId="52EB9B56" w14:textId="77777777" w:rsidR="00477AAC" w:rsidRPr="00995DFC" w:rsidRDefault="00477AAC" w:rsidP="00477AAC">
      <w:pPr>
        <w:rPr>
          <w:b/>
        </w:rPr>
      </w:pPr>
    </w:p>
    <w:p w14:paraId="33B30AE2" w14:textId="77777777" w:rsidR="00477AAC" w:rsidRPr="00995DFC" w:rsidRDefault="00477AAC" w:rsidP="00477AAC">
      <w:pPr>
        <w:rPr>
          <w:b/>
        </w:rPr>
      </w:pPr>
    </w:p>
    <w:p w14:paraId="76B5555E" w14:textId="77777777" w:rsidR="00477AAC" w:rsidRPr="00995DFC" w:rsidRDefault="00477AAC" w:rsidP="00477AAC">
      <w:pPr>
        <w:rPr>
          <w:b/>
        </w:rPr>
      </w:pPr>
    </w:p>
    <w:p w14:paraId="2598EC1D" w14:textId="77777777" w:rsidR="00477AAC" w:rsidRPr="00995DFC" w:rsidRDefault="00477AAC" w:rsidP="00477AAC">
      <w:pPr>
        <w:rPr>
          <w:b/>
        </w:rPr>
      </w:pPr>
    </w:p>
    <w:p w14:paraId="76A6DCD7" w14:textId="77777777" w:rsidR="00477AAC" w:rsidRDefault="00477AAC" w:rsidP="00477AAC">
      <w:pPr>
        <w:rPr>
          <w:b/>
        </w:rPr>
      </w:pPr>
    </w:p>
    <w:p w14:paraId="7A7308CE" w14:textId="77777777" w:rsidR="00477AAC" w:rsidRDefault="00477AAC" w:rsidP="00477AAC">
      <w:pPr>
        <w:rPr>
          <w:b/>
        </w:rPr>
      </w:pPr>
    </w:p>
    <w:p w14:paraId="2A25CBD6" w14:textId="77777777" w:rsidR="00477AAC" w:rsidRDefault="00477AAC" w:rsidP="00477AAC">
      <w:pPr>
        <w:rPr>
          <w:b/>
        </w:rPr>
      </w:pPr>
    </w:p>
    <w:p w14:paraId="0709941B" w14:textId="77777777" w:rsidR="00477AAC" w:rsidRDefault="00477AAC" w:rsidP="00477AAC">
      <w:pPr>
        <w:rPr>
          <w:b/>
        </w:rPr>
      </w:pPr>
    </w:p>
    <w:p w14:paraId="15838E9A" w14:textId="77777777" w:rsidR="00477AAC" w:rsidRDefault="00477AAC" w:rsidP="00477AAC">
      <w:pPr>
        <w:rPr>
          <w:b/>
        </w:rPr>
      </w:pPr>
    </w:p>
    <w:p w14:paraId="730265A9" w14:textId="77777777" w:rsidR="00477AAC" w:rsidRDefault="00477AAC" w:rsidP="00477AAC">
      <w:pPr>
        <w:rPr>
          <w:b/>
        </w:rPr>
      </w:pPr>
    </w:p>
    <w:p w14:paraId="3E02FBAE" w14:textId="77777777" w:rsidR="00477AAC" w:rsidRDefault="00477AAC" w:rsidP="00477AAC">
      <w:pPr>
        <w:rPr>
          <w:b/>
        </w:rPr>
      </w:pPr>
    </w:p>
    <w:p w14:paraId="137E22A6" w14:textId="77777777" w:rsidR="00477AAC" w:rsidRDefault="00477AAC" w:rsidP="00477AAC">
      <w:pPr>
        <w:rPr>
          <w:b/>
        </w:rPr>
      </w:pPr>
    </w:p>
    <w:p w14:paraId="6903E503" w14:textId="77777777" w:rsidR="00477AAC" w:rsidRDefault="00477AAC" w:rsidP="00477AAC">
      <w:pPr>
        <w:rPr>
          <w:b/>
        </w:rPr>
      </w:pPr>
    </w:p>
    <w:p w14:paraId="55759275" w14:textId="4DCB8E4A"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51E8C92" w14:textId="77777777" w:rsidR="00ED4E24" w:rsidRDefault="00ED4E24" w:rsidP="00477AAC">
      <w:pPr>
        <w:rPr>
          <w:b/>
        </w:rPr>
      </w:pPr>
    </w:p>
    <w:p w14:paraId="1A8081B3" w14:textId="77777777" w:rsidR="00477AAC" w:rsidRPr="00995DFC" w:rsidRDefault="00477AAC" w:rsidP="00477AAC">
      <w:pPr>
        <w:numPr>
          <w:ilvl w:val="0"/>
          <w:numId w:val="1"/>
        </w:numPr>
        <w:rPr>
          <w:b/>
        </w:rPr>
      </w:pPr>
      <w:r w:rsidRPr="00995DFC">
        <w:rPr>
          <w:b/>
        </w:rPr>
        <w:lastRenderedPageBreak/>
        <w:t xml:space="preserve">What </w:t>
      </w:r>
      <w:r w:rsidRPr="00995DFC">
        <w:t>was the Regulation of Child Labor Law of 1833?</w:t>
      </w:r>
    </w:p>
    <w:p w14:paraId="4EFC78C8" w14:textId="77777777" w:rsidR="00477AAC" w:rsidRPr="00995DFC" w:rsidRDefault="00477AAC" w:rsidP="00477AAC">
      <w:pPr>
        <w:rPr>
          <w:b/>
        </w:rPr>
      </w:pPr>
    </w:p>
    <w:p w14:paraId="46B278CE" w14:textId="77777777" w:rsidR="00477AAC" w:rsidRPr="00995DFC" w:rsidRDefault="00477AAC" w:rsidP="00477AAC">
      <w:pPr>
        <w:rPr>
          <w:b/>
        </w:rPr>
      </w:pPr>
    </w:p>
    <w:p w14:paraId="47D1631B" w14:textId="77777777" w:rsidR="00477AAC" w:rsidRPr="00995DFC" w:rsidRDefault="00477AAC" w:rsidP="00477AAC">
      <w:pPr>
        <w:rPr>
          <w:b/>
        </w:rPr>
      </w:pPr>
    </w:p>
    <w:p w14:paraId="46D3EEB5" w14:textId="77777777" w:rsidR="00477AAC" w:rsidRPr="00995DFC" w:rsidRDefault="00477AAC" w:rsidP="00477AAC">
      <w:pPr>
        <w:rPr>
          <w:b/>
        </w:rPr>
      </w:pPr>
    </w:p>
    <w:p w14:paraId="4B795ECF" w14:textId="77777777" w:rsidR="00477AAC" w:rsidRDefault="00477AAC" w:rsidP="00477AAC">
      <w:pPr>
        <w:rPr>
          <w:b/>
        </w:rPr>
      </w:pPr>
    </w:p>
    <w:p w14:paraId="0A3708DD" w14:textId="77777777" w:rsidR="00477AAC" w:rsidRDefault="00477AAC" w:rsidP="00477AAC">
      <w:pPr>
        <w:rPr>
          <w:b/>
        </w:rPr>
      </w:pPr>
    </w:p>
    <w:p w14:paraId="7C5BBBB5" w14:textId="77777777" w:rsidR="00477AAC" w:rsidRDefault="00477AAC" w:rsidP="00477AAC">
      <w:pPr>
        <w:rPr>
          <w:b/>
        </w:rPr>
      </w:pPr>
    </w:p>
    <w:p w14:paraId="663CFC26" w14:textId="77777777" w:rsidR="00477AAC" w:rsidRDefault="00477AAC" w:rsidP="00477AAC">
      <w:pPr>
        <w:rPr>
          <w:b/>
        </w:rPr>
      </w:pPr>
    </w:p>
    <w:p w14:paraId="4CA21F23" w14:textId="77777777" w:rsidR="00477AAC" w:rsidRDefault="00477AAC" w:rsidP="00477AAC">
      <w:pPr>
        <w:rPr>
          <w:b/>
        </w:rPr>
      </w:pPr>
    </w:p>
    <w:p w14:paraId="029159AF" w14:textId="77777777" w:rsidR="00477AAC" w:rsidRDefault="00477AAC" w:rsidP="00477AAC">
      <w:pPr>
        <w:rPr>
          <w:b/>
        </w:rPr>
      </w:pPr>
    </w:p>
    <w:p w14:paraId="1D2A4B7E" w14:textId="77777777" w:rsidR="00477AAC" w:rsidRDefault="00477AAC" w:rsidP="00477AAC">
      <w:pPr>
        <w:rPr>
          <w:b/>
        </w:rPr>
      </w:pPr>
    </w:p>
    <w:p w14:paraId="7A9EEE19" w14:textId="77777777" w:rsidR="00477AAC" w:rsidRDefault="00477AAC" w:rsidP="00477AAC">
      <w:pPr>
        <w:rPr>
          <w:b/>
        </w:rPr>
      </w:pPr>
    </w:p>
    <w:p w14:paraId="3E21374F" w14:textId="77777777" w:rsidR="00477AAC" w:rsidRDefault="00477AAC" w:rsidP="00477AAC">
      <w:pPr>
        <w:rPr>
          <w:b/>
        </w:rPr>
      </w:pPr>
    </w:p>
    <w:p w14:paraId="1B539FDA" w14:textId="77777777" w:rsidR="00477AAC" w:rsidRDefault="00477AAC" w:rsidP="00477AAC">
      <w:pPr>
        <w:rPr>
          <w:b/>
        </w:rPr>
      </w:pPr>
    </w:p>
    <w:p w14:paraId="722832FA" w14:textId="77777777" w:rsidR="00477AAC" w:rsidRPr="00995DFC" w:rsidRDefault="00477AAC" w:rsidP="00477AAC">
      <w:pPr>
        <w:rPr>
          <w:b/>
        </w:rPr>
      </w:pPr>
    </w:p>
    <w:p w14:paraId="0B389749" w14:textId="77777777" w:rsidR="00477AAC" w:rsidRPr="00995DFC" w:rsidRDefault="00477AAC" w:rsidP="00477AAC">
      <w:pPr>
        <w:rPr>
          <w:b/>
        </w:rPr>
      </w:pPr>
    </w:p>
    <w:p w14:paraId="151085BE" w14:textId="77777777" w:rsidR="00477AAC" w:rsidRPr="00995DFC" w:rsidRDefault="00477AAC" w:rsidP="00477AAC">
      <w:pPr>
        <w:rPr>
          <w:b/>
        </w:rPr>
      </w:pPr>
    </w:p>
    <w:p w14:paraId="35E782AC" w14:textId="77777777" w:rsidR="00477AAC" w:rsidRPr="00995DFC" w:rsidRDefault="00477AAC" w:rsidP="00477AAC">
      <w:pPr>
        <w:rPr>
          <w:b/>
        </w:rPr>
      </w:pPr>
    </w:p>
    <w:p w14:paraId="0D8CC040" w14:textId="77777777" w:rsidR="00477AAC" w:rsidRPr="00995DFC" w:rsidRDefault="00477AAC" w:rsidP="00477AAC">
      <w:pPr>
        <w:rPr>
          <w:b/>
        </w:rPr>
      </w:pPr>
    </w:p>
    <w:p w14:paraId="6BB820D4" w14:textId="77777777" w:rsidR="00477AAC" w:rsidRPr="00995DFC" w:rsidRDefault="00477AAC" w:rsidP="00477AAC">
      <w:pPr>
        <w:rPr>
          <w:b/>
        </w:rPr>
      </w:pPr>
    </w:p>
    <w:p w14:paraId="11D04D18" w14:textId="77777777"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F2A50BB" w14:textId="77777777" w:rsidR="00477AAC" w:rsidRPr="00995DFC" w:rsidRDefault="00477AAC" w:rsidP="00477AAC"/>
    <w:p w14:paraId="15680CEC" w14:textId="77777777" w:rsidR="00477AAC" w:rsidRPr="00995DFC" w:rsidRDefault="00477AAC" w:rsidP="00477AAC">
      <w:pPr>
        <w:rPr>
          <w:b/>
        </w:rPr>
      </w:pPr>
    </w:p>
    <w:p w14:paraId="53C47E4B" w14:textId="77777777" w:rsidR="00477AAC" w:rsidRPr="00995DFC" w:rsidRDefault="00477AAC" w:rsidP="00477AAC">
      <w:pPr>
        <w:numPr>
          <w:ilvl w:val="0"/>
          <w:numId w:val="1"/>
        </w:numPr>
        <w:rPr>
          <w:b/>
        </w:rPr>
      </w:pPr>
      <w:r w:rsidRPr="00995DFC">
        <w:rPr>
          <w:b/>
        </w:rPr>
        <w:t xml:space="preserve">What </w:t>
      </w:r>
      <w:r w:rsidRPr="00995DFC">
        <w:t>was the Ten Hours Bill of 1847?</w:t>
      </w:r>
    </w:p>
    <w:p w14:paraId="342DE4CE" w14:textId="77777777" w:rsidR="00477AAC" w:rsidRPr="00995DFC" w:rsidRDefault="00477AAC" w:rsidP="00477AAC">
      <w:pPr>
        <w:ind w:left="720"/>
        <w:rPr>
          <w:b/>
        </w:rPr>
      </w:pPr>
    </w:p>
    <w:p w14:paraId="5FAF7958" w14:textId="77777777" w:rsidR="00477AAC" w:rsidRPr="00995DFC" w:rsidRDefault="00477AAC" w:rsidP="00477AAC">
      <w:pPr>
        <w:rPr>
          <w:b/>
        </w:rPr>
      </w:pPr>
    </w:p>
    <w:p w14:paraId="69CEFBE2" w14:textId="77777777" w:rsidR="00477AAC" w:rsidRPr="00995DFC" w:rsidRDefault="00477AAC" w:rsidP="00477AAC">
      <w:pPr>
        <w:rPr>
          <w:b/>
        </w:rPr>
      </w:pPr>
    </w:p>
    <w:p w14:paraId="44A201EA" w14:textId="77777777" w:rsidR="00477AAC" w:rsidRPr="00995DFC" w:rsidRDefault="00477AAC" w:rsidP="00477AAC">
      <w:pPr>
        <w:rPr>
          <w:b/>
        </w:rPr>
      </w:pPr>
    </w:p>
    <w:p w14:paraId="16304EAB" w14:textId="77777777" w:rsidR="00477AAC" w:rsidRPr="00995DFC" w:rsidRDefault="00477AAC" w:rsidP="00477AAC">
      <w:pPr>
        <w:rPr>
          <w:b/>
        </w:rPr>
      </w:pPr>
    </w:p>
    <w:p w14:paraId="5646B5BC" w14:textId="77777777" w:rsidR="00477AAC" w:rsidRPr="00995DFC" w:rsidRDefault="00477AAC" w:rsidP="00477AAC">
      <w:pPr>
        <w:rPr>
          <w:b/>
        </w:rPr>
      </w:pPr>
    </w:p>
    <w:p w14:paraId="71B6CF4D" w14:textId="77777777" w:rsidR="00477AAC" w:rsidRPr="00995DFC" w:rsidRDefault="00477AAC" w:rsidP="00477AAC">
      <w:pPr>
        <w:rPr>
          <w:b/>
        </w:rPr>
      </w:pPr>
    </w:p>
    <w:p w14:paraId="0D3BAD4B" w14:textId="77777777" w:rsidR="00477AAC" w:rsidRPr="00995DFC" w:rsidRDefault="00477AAC" w:rsidP="00477AAC">
      <w:pPr>
        <w:rPr>
          <w:b/>
        </w:rPr>
      </w:pPr>
    </w:p>
    <w:p w14:paraId="4573D483" w14:textId="77777777" w:rsidR="00477AAC" w:rsidRDefault="00477AAC" w:rsidP="00477AAC">
      <w:pPr>
        <w:rPr>
          <w:b/>
        </w:rPr>
      </w:pPr>
    </w:p>
    <w:p w14:paraId="07AC7D42" w14:textId="77777777" w:rsidR="00477AAC" w:rsidRDefault="00477AAC" w:rsidP="00477AAC">
      <w:pPr>
        <w:rPr>
          <w:b/>
        </w:rPr>
      </w:pPr>
    </w:p>
    <w:p w14:paraId="7F4E1461" w14:textId="77777777" w:rsidR="00477AAC" w:rsidRDefault="00477AAC" w:rsidP="00477AAC">
      <w:pPr>
        <w:rPr>
          <w:b/>
        </w:rPr>
      </w:pPr>
    </w:p>
    <w:p w14:paraId="7170D169" w14:textId="77777777" w:rsidR="00477AAC" w:rsidRDefault="00477AAC" w:rsidP="00477AAC">
      <w:pPr>
        <w:rPr>
          <w:b/>
        </w:rPr>
      </w:pPr>
    </w:p>
    <w:p w14:paraId="101E92DF" w14:textId="77777777" w:rsidR="00477AAC" w:rsidRDefault="00477AAC" w:rsidP="00477AAC">
      <w:pPr>
        <w:rPr>
          <w:b/>
        </w:rPr>
      </w:pPr>
    </w:p>
    <w:p w14:paraId="7FF533DF" w14:textId="77777777" w:rsidR="00477AAC" w:rsidRDefault="00477AAC" w:rsidP="00477AAC">
      <w:pPr>
        <w:rPr>
          <w:b/>
        </w:rPr>
      </w:pPr>
    </w:p>
    <w:p w14:paraId="7CD4016C" w14:textId="77777777" w:rsidR="00477AAC" w:rsidRDefault="00477AAC" w:rsidP="00477AAC">
      <w:pPr>
        <w:rPr>
          <w:b/>
        </w:rPr>
      </w:pPr>
    </w:p>
    <w:p w14:paraId="6C477F8C" w14:textId="77777777" w:rsidR="00477AAC" w:rsidRPr="00995DFC" w:rsidRDefault="00477AAC" w:rsidP="00477AAC">
      <w:pPr>
        <w:rPr>
          <w:b/>
        </w:rPr>
      </w:pPr>
    </w:p>
    <w:p w14:paraId="0DF50CAF" w14:textId="77777777" w:rsidR="00477AAC" w:rsidRPr="00995DFC" w:rsidRDefault="00477AAC" w:rsidP="00477AAC">
      <w:pPr>
        <w:rPr>
          <w:b/>
        </w:rPr>
      </w:pPr>
    </w:p>
    <w:p w14:paraId="0CF43B91" w14:textId="77777777" w:rsidR="00477AAC" w:rsidRPr="00995DFC" w:rsidRDefault="00477AAC" w:rsidP="00477AAC">
      <w:pPr>
        <w:rPr>
          <w:b/>
        </w:rPr>
      </w:pPr>
    </w:p>
    <w:p w14:paraId="109DE0AD" w14:textId="50036ECA"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2EBE2C9A" w14:textId="77777777" w:rsidR="00ED4E24" w:rsidRPr="00995DFC" w:rsidRDefault="00ED4E24" w:rsidP="00477AAC"/>
    <w:p w14:paraId="13C10CC4" w14:textId="77777777" w:rsidR="00477AAC" w:rsidRPr="00995DFC" w:rsidRDefault="00477AAC" w:rsidP="00477AAC"/>
    <w:p w14:paraId="70136C5A" w14:textId="77777777" w:rsidR="00477AAC" w:rsidRPr="00995DFC" w:rsidRDefault="00477AAC" w:rsidP="00477AAC">
      <w:pPr>
        <w:numPr>
          <w:ilvl w:val="0"/>
          <w:numId w:val="1"/>
        </w:numPr>
        <w:rPr>
          <w:b/>
        </w:rPr>
      </w:pPr>
      <w:r w:rsidRPr="00995DFC">
        <w:rPr>
          <w:b/>
        </w:rPr>
        <w:lastRenderedPageBreak/>
        <w:t>Why</w:t>
      </w:r>
      <w:r w:rsidRPr="00995DFC">
        <w:t xml:space="preserve"> were these laws necessary?</w:t>
      </w:r>
    </w:p>
    <w:p w14:paraId="3430BEE5" w14:textId="77777777" w:rsidR="00477AAC" w:rsidRPr="00995DFC" w:rsidRDefault="00477AAC" w:rsidP="00477AAC">
      <w:pPr>
        <w:rPr>
          <w:b/>
        </w:rPr>
      </w:pPr>
    </w:p>
    <w:p w14:paraId="4D1816F4" w14:textId="77777777" w:rsidR="00477AAC" w:rsidRPr="00995DFC" w:rsidRDefault="00477AAC" w:rsidP="00477AAC">
      <w:pPr>
        <w:rPr>
          <w:b/>
        </w:rPr>
      </w:pPr>
    </w:p>
    <w:p w14:paraId="30357E96" w14:textId="77777777" w:rsidR="00477AAC" w:rsidRPr="00995DFC" w:rsidRDefault="00477AAC" w:rsidP="00477AAC">
      <w:pPr>
        <w:rPr>
          <w:b/>
        </w:rPr>
      </w:pPr>
    </w:p>
    <w:p w14:paraId="0F460235" w14:textId="77777777" w:rsidR="00477AAC" w:rsidRPr="00995DFC" w:rsidRDefault="00477AAC" w:rsidP="00477AAC">
      <w:pPr>
        <w:rPr>
          <w:b/>
        </w:rPr>
      </w:pPr>
    </w:p>
    <w:p w14:paraId="0BCF6A32" w14:textId="77777777" w:rsidR="00477AAC" w:rsidRPr="00995DFC" w:rsidRDefault="00477AAC" w:rsidP="00477AAC">
      <w:pPr>
        <w:rPr>
          <w:b/>
        </w:rPr>
      </w:pPr>
    </w:p>
    <w:p w14:paraId="2F29C9D2" w14:textId="77777777" w:rsidR="00477AAC" w:rsidRPr="00995DFC" w:rsidRDefault="00477AAC" w:rsidP="00477AAC">
      <w:pPr>
        <w:rPr>
          <w:b/>
        </w:rPr>
      </w:pPr>
    </w:p>
    <w:p w14:paraId="713045F8" w14:textId="77777777" w:rsidR="00477AAC" w:rsidRPr="00995DFC" w:rsidRDefault="00477AAC" w:rsidP="00477AAC">
      <w:pPr>
        <w:rPr>
          <w:b/>
        </w:rPr>
      </w:pPr>
    </w:p>
    <w:p w14:paraId="63F91C46" w14:textId="77777777" w:rsidR="00477AAC" w:rsidRPr="00995DFC" w:rsidRDefault="00477AAC" w:rsidP="00477AAC">
      <w:pPr>
        <w:rPr>
          <w:b/>
        </w:rPr>
      </w:pPr>
    </w:p>
    <w:p w14:paraId="66BE99E5" w14:textId="77777777" w:rsidR="00477AAC" w:rsidRDefault="00477AAC" w:rsidP="00477AAC">
      <w:pPr>
        <w:rPr>
          <w:b/>
        </w:rPr>
      </w:pPr>
    </w:p>
    <w:p w14:paraId="3922D8AF" w14:textId="77777777" w:rsidR="00477AAC" w:rsidRDefault="00477AAC" w:rsidP="00477AAC">
      <w:pPr>
        <w:rPr>
          <w:b/>
        </w:rPr>
      </w:pPr>
    </w:p>
    <w:p w14:paraId="08DF7A09" w14:textId="77777777" w:rsidR="00477AAC" w:rsidRDefault="00477AAC" w:rsidP="00477AAC">
      <w:pPr>
        <w:rPr>
          <w:b/>
        </w:rPr>
      </w:pPr>
    </w:p>
    <w:p w14:paraId="00595130" w14:textId="77777777" w:rsidR="00477AAC" w:rsidRPr="00995DFC" w:rsidRDefault="00477AAC" w:rsidP="00477AAC">
      <w:pPr>
        <w:rPr>
          <w:b/>
        </w:rPr>
      </w:pPr>
    </w:p>
    <w:p w14:paraId="7D8C4E77" w14:textId="77777777" w:rsidR="00477AAC" w:rsidRPr="00995DFC" w:rsidRDefault="00477AAC" w:rsidP="00477AAC">
      <w:pPr>
        <w:rPr>
          <w:b/>
        </w:rPr>
      </w:pPr>
    </w:p>
    <w:p w14:paraId="0AAB15A2" w14:textId="77777777" w:rsidR="00477AAC" w:rsidRPr="00995DFC" w:rsidRDefault="00477AAC" w:rsidP="00477AAC">
      <w:pPr>
        <w:rPr>
          <w:b/>
        </w:rPr>
      </w:pPr>
    </w:p>
    <w:p w14:paraId="6069A704" w14:textId="77777777" w:rsidR="00477AAC" w:rsidRPr="00995DFC" w:rsidRDefault="00477AAC" w:rsidP="00477AAC">
      <w:pPr>
        <w:rPr>
          <w:b/>
        </w:rPr>
      </w:pPr>
    </w:p>
    <w:p w14:paraId="50392303" w14:textId="77777777" w:rsidR="00477AAC" w:rsidRPr="00995DFC" w:rsidRDefault="00477AAC" w:rsidP="00477AAC">
      <w:pPr>
        <w:rPr>
          <w:b/>
        </w:rPr>
      </w:pPr>
    </w:p>
    <w:p w14:paraId="3B010CC5" w14:textId="77777777" w:rsidR="00477AAC" w:rsidRPr="00995DFC" w:rsidRDefault="00477AAC" w:rsidP="00477AAC">
      <w:pPr>
        <w:rPr>
          <w:b/>
        </w:rPr>
      </w:pPr>
    </w:p>
    <w:p w14:paraId="3253C3E0" w14:textId="77777777" w:rsidR="00477AAC" w:rsidRDefault="00477AAC" w:rsidP="00477AAC">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28E27D7" w14:textId="77777777" w:rsidR="00477AAC" w:rsidRDefault="00477AAC" w:rsidP="00477AAC">
      <w:pPr>
        <w:rPr>
          <w:u w:val="single"/>
        </w:rPr>
      </w:pPr>
    </w:p>
    <w:p w14:paraId="329B372D" w14:textId="77777777" w:rsidR="00477AAC" w:rsidRPr="00995DFC" w:rsidRDefault="00477AAC" w:rsidP="00477AAC">
      <w:pPr>
        <w:rPr>
          <w:b/>
        </w:rPr>
      </w:pPr>
    </w:p>
    <w:p w14:paraId="07A08B8C" w14:textId="77777777" w:rsidR="00B577EA" w:rsidRPr="006B45BA" w:rsidRDefault="00477AAC" w:rsidP="00477AAC">
      <w:r w:rsidRPr="00995DFC">
        <w:rPr>
          <w:b/>
        </w:rPr>
        <w:t xml:space="preserve">What </w:t>
      </w:r>
      <w:r w:rsidRPr="00995DFC">
        <w:t xml:space="preserve">kind of physical and mental abuse did child workers endure? Was this a form of oppression? (This is your </w:t>
      </w:r>
      <w:r w:rsidRPr="00995DFC">
        <w:rPr>
          <w:b/>
        </w:rPr>
        <w:t>conclusion; here</w:t>
      </w:r>
      <w:r w:rsidRPr="00995DFC">
        <w:t xml:space="preserve"> you return to your thesis, your argument, and sum up how your evidence—everything you have included in the answers to your questions and the citations you have provided—prove your thesis is correct.)</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957D50"/>
    <w:multiLevelType w:val="hybridMultilevel"/>
    <w:tmpl w:val="7BB075A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AAC"/>
    <w:rsid w:val="00410E3E"/>
    <w:rsid w:val="00477AAC"/>
    <w:rsid w:val="006B45BA"/>
    <w:rsid w:val="00ED4E24"/>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3E7AC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AA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TotalTime>
  <Pages>7</Pages>
  <Words>652</Words>
  <Characters>3720</Characters>
  <Application>Microsoft Office Word</Application>
  <DocSecurity>0</DocSecurity>
  <Lines>31</Lines>
  <Paragraphs>8</Paragraphs>
  <ScaleCrop>false</ScaleCrop>
  <Company>Mark's Text Terminal</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2016-01-04T14:37:00Z</dcterms:created>
  <dcterms:modified xsi:type="dcterms:W3CDTF">2020-08-24T19:55:00Z</dcterms:modified>
</cp:coreProperties>
</file>