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D5BF1">
        <w:rPr>
          <w:b/>
          <w:i/>
        </w:rPr>
        <w:t>Inveigh</w:t>
      </w:r>
      <w:r w:rsidR="00F24EDE">
        <w:rPr>
          <w:b/>
        </w:rPr>
        <w:t xml:space="preserve"> (</w:t>
      </w:r>
      <w:r w:rsidR="00DD5BF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D5BF1" w:rsidRDefault="00DD5BF1" w:rsidP="00F24EDE"/>
    <w:p w:rsidR="00DD5BF1" w:rsidRPr="00263265" w:rsidRDefault="00263265" w:rsidP="00DD5BF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participants at the political rally </w:t>
      </w:r>
      <w:r w:rsidRPr="00263265">
        <w:rPr>
          <w:i/>
          <w:iCs/>
        </w:rPr>
        <w:t>inveighed</w:t>
      </w:r>
      <w:r>
        <w:t xml:space="preserve"> against racist violence.</w:t>
      </w:r>
    </w:p>
    <w:p w:rsidR="00263265" w:rsidRPr="00263265" w:rsidRDefault="00263265" w:rsidP="00DD5BF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263265">
        <w:rPr>
          <w:i/>
          <w:iCs/>
        </w:rPr>
        <w:t>inveighed</w:t>
      </w:r>
      <w:r>
        <w:rPr>
          <w:i/>
          <w:iCs/>
        </w:rPr>
        <w:t xml:space="preserve"> </w:t>
      </w:r>
      <w:r>
        <w:t>against the outdated, worn out textbooks in *** school.</w:t>
      </w:r>
    </w:p>
    <w:p w:rsidR="00263265" w:rsidRPr="00263265" w:rsidRDefault="00263265" w:rsidP="00DD5BF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he nailed his 95 Theses to the cathedral door in Wittenberg, Germany, he </w:t>
      </w:r>
      <w:r w:rsidRPr="00263265">
        <w:rPr>
          <w:i/>
          <w:iCs/>
        </w:rPr>
        <w:t>inveighed</w:t>
      </w:r>
      <w:r>
        <w:rPr>
          <w:i/>
          <w:iCs/>
        </w:rPr>
        <w:t xml:space="preserve"> </w:t>
      </w:r>
      <w:r>
        <w:t>against corruption in the Roman Catholic Church.</w:t>
      </w:r>
    </w:p>
    <w:p w:rsidR="00263265" w:rsidRPr="00263265" w:rsidRDefault="00263265" w:rsidP="00DD5BF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dog </w:t>
      </w:r>
      <w:r w:rsidRPr="00263265">
        <w:rPr>
          <w:i/>
          <w:iCs/>
        </w:rPr>
        <w:t>inveighed</w:t>
      </w:r>
      <w:r>
        <w:rPr>
          <w:i/>
          <w:iCs/>
        </w:rPr>
        <w:t xml:space="preserve"> </w:t>
      </w:r>
      <w:r>
        <w:t>against its new food by refusing to eat it.</w:t>
      </w:r>
    </w:p>
    <w:p w:rsidR="00263265" w:rsidRPr="00DD5BF1" w:rsidRDefault="00263265" w:rsidP="00DD5BF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agrees with *** when *** </w:t>
      </w:r>
      <w:r w:rsidRPr="00263265">
        <w:rPr>
          <w:i/>
          <w:iCs/>
        </w:rPr>
        <w:t>inveigh</w:t>
      </w:r>
      <w:r>
        <w:rPr>
          <w:i/>
          <w:iCs/>
        </w:rPr>
        <w:t xml:space="preserve">s </w:t>
      </w:r>
      <w:r>
        <w:t>war, racism, stupidity, hate, and greed.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D5BF1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DD5BF1">
        <w:rPr>
          <w:b/>
          <w:i/>
          <w:u w:val="single"/>
        </w:rPr>
        <w:t>inveigh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6D53EC"/>
    <w:multiLevelType w:val="hybridMultilevel"/>
    <w:tmpl w:val="B16029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BF1"/>
    <w:rsid w:val="001539C9"/>
    <w:rsid w:val="001F20BF"/>
    <w:rsid w:val="00263265"/>
    <w:rsid w:val="002C2733"/>
    <w:rsid w:val="00335A5C"/>
    <w:rsid w:val="00410E3E"/>
    <w:rsid w:val="005A5A20"/>
    <w:rsid w:val="006B45BA"/>
    <w:rsid w:val="00B27612"/>
    <w:rsid w:val="00C32881"/>
    <w:rsid w:val="00CA4835"/>
    <w:rsid w:val="00DD5BF1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8CDFAF"/>
  <w15:chartTrackingRefBased/>
  <w15:docId w15:val="{35FB4545-1590-9147-93AC-AD827A8D9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B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7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134</Words>
  <Characters>764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2020-08-17T13:05:00Z</dcterms:created>
  <dcterms:modified xsi:type="dcterms:W3CDTF">2020-08-17T15:21:00Z</dcterms:modified>
</cp:coreProperties>
</file>