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C64D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8AA9FE7" w14:textId="0EF09567" w:rsidR="0069058D" w:rsidRDefault="006336D6" w:rsidP="006336D6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="00A127EE" w:rsidRPr="00A127EE">
        <w:rPr>
          <w:b/>
          <w:i/>
        </w:rPr>
        <w:t>Precedence</w:t>
      </w:r>
      <w:r w:rsidR="00A127EE">
        <w:rPr>
          <w:b/>
        </w:rPr>
        <w:t xml:space="preserve"> and </w:t>
      </w:r>
      <w:r w:rsidR="00A127EE" w:rsidRPr="00A127EE">
        <w:rPr>
          <w:b/>
          <w:i/>
        </w:rPr>
        <w:t>Precedents</w:t>
      </w:r>
      <w:r w:rsidR="00A127EE">
        <w:rPr>
          <w:b/>
        </w:rPr>
        <w:t>,</w:t>
      </w:r>
      <w:r>
        <w:rPr>
          <w:b/>
        </w:rPr>
        <w:t xml:space="preserve"> </w:t>
      </w:r>
      <w:r w:rsidRPr="006336D6">
        <w:rPr>
          <w:b/>
        </w:rPr>
        <w:t xml:space="preserve">Worksheet </w:t>
      </w:r>
      <w:r w:rsidR="00F469CC">
        <w:rPr>
          <w:b/>
        </w:rPr>
        <w:t>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A127EE" w:rsidRPr="00A127EE">
        <w:rPr>
          <w:i/>
        </w:rPr>
        <w:t>precedence</w:t>
      </w:r>
      <w:r w:rsidR="0069058D">
        <w:rPr>
          <w:i/>
        </w:rPr>
        <w:t xml:space="preserve"> </w:t>
      </w:r>
      <w:r w:rsidR="0069058D">
        <w:t>and</w:t>
      </w:r>
      <w:r w:rsidR="00A127EE">
        <w:rPr>
          <w:i/>
        </w:rPr>
        <w:t xml:space="preserve"> precedents</w:t>
      </w:r>
      <w:r w:rsidR="0069058D">
        <w:t xml:space="preserve">. Remember this about these </w:t>
      </w:r>
      <w:r w:rsidR="00A127EE">
        <w:t>two</w:t>
      </w:r>
      <w:r w:rsidR="0069058D">
        <w:t xml:space="preserve"> words:</w:t>
      </w:r>
    </w:p>
    <w:p w14:paraId="0E07B3D0" w14:textId="77777777" w:rsidR="001346C3" w:rsidRDefault="001346C3" w:rsidP="006336D6"/>
    <w:p w14:paraId="04C53537" w14:textId="2FEE70AC" w:rsidR="00F67CBA" w:rsidRPr="001346C3" w:rsidRDefault="001346C3" w:rsidP="00D81E82">
      <w:pPr>
        <w:pStyle w:val="ListParagraph"/>
        <w:numPr>
          <w:ilvl w:val="0"/>
          <w:numId w:val="1"/>
        </w:numPr>
      </w:pPr>
      <w:r w:rsidRPr="001346C3">
        <w:rPr>
          <w:b/>
          <w:i/>
        </w:rPr>
        <w:t xml:space="preserve">Precedence </w:t>
      </w:r>
      <w:r w:rsidRPr="001346C3">
        <w:t>is a</w:t>
      </w:r>
      <w:r w:rsidRPr="001346C3">
        <w:rPr>
          <w:b/>
          <w:i/>
        </w:rPr>
        <w:t xml:space="preserve"> noun </w:t>
      </w:r>
      <w:r w:rsidRPr="001346C3">
        <w:t>that means</w:t>
      </w:r>
      <w:r w:rsidRPr="001346C3">
        <w:rPr>
          <w:b/>
          <w:i/>
        </w:rPr>
        <w:t xml:space="preserve"> </w:t>
      </w:r>
      <w:r w:rsidRPr="001346C3">
        <w:rPr>
          <w:i/>
        </w:rPr>
        <w:t xml:space="preserve">the right to superior honor on a ceremonial or formal occasion; the order of ceremonial or formal preference; priority of importance &lt;your safety takes ~&gt; </w:t>
      </w:r>
    </w:p>
    <w:p w14:paraId="7153FA3D" w14:textId="7D5834B1" w:rsidR="001346C3" w:rsidRDefault="001346C3" w:rsidP="005E5125">
      <w:pPr>
        <w:pStyle w:val="ListParagraph"/>
        <w:numPr>
          <w:ilvl w:val="0"/>
          <w:numId w:val="1"/>
        </w:numPr>
        <w:rPr>
          <w:b/>
          <w:i/>
        </w:rPr>
      </w:pPr>
      <w:r w:rsidRPr="001346C3">
        <w:rPr>
          <w:b/>
          <w:i/>
        </w:rPr>
        <w:t xml:space="preserve">Precedents </w:t>
      </w:r>
      <w:r w:rsidRPr="001346C3">
        <w:t>is a</w:t>
      </w:r>
      <w:r w:rsidRPr="001346C3">
        <w:rPr>
          <w:b/>
          <w:i/>
        </w:rPr>
        <w:t xml:space="preserve"> plural noun </w:t>
      </w:r>
      <w:r w:rsidRPr="001346C3">
        <w:t>(the singular is</w:t>
      </w:r>
      <w:r w:rsidRPr="001346C3">
        <w:rPr>
          <w:b/>
          <w:i/>
        </w:rPr>
        <w:t xml:space="preserve"> precedent</w:t>
      </w:r>
      <w:r w:rsidRPr="001346C3">
        <w:t>) that means</w:t>
      </w:r>
      <w:r w:rsidRPr="001346C3">
        <w:rPr>
          <w:b/>
          <w:i/>
        </w:rPr>
        <w:t xml:space="preserve"> </w:t>
      </w:r>
      <w:r w:rsidRPr="001346C3">
        <w:rPr>
          <w:i/>
        </w:rPr>
        <w:t>an earlier o</w:t>
      </w:r>
      <w:r w:rsidR="00696A87">
        <w:rPr>
          <w:i/>
        </w:rPr>
        <w:t>ccurrence of something similar;</w:t>
      </w:r>
      <w:r w:rsidRPr="001346C3">
        <w:rPr>
          <w:i/>
        </w:rPr>
        <w:t xml:space="preserve"> something done or said that may serve as an example or rule to authorize or justify a subsequent act of the same or an analogous kind &lt;a verdict that had no ~&gt; </w:t>
      </w:r>
    </w:p>
    <w:p w14:paraId="4AA2E922" w14:textId="77777777" w:rsidR="00F469CC" w:rsidRDefault="00F469CC" w:rsidP="00F469CC">
      <w:pPr>
        <w:rPr>
          <w:b/>
          <w:i/>
        </w:rPr>
      </w:pPr>
    </w:p>
    <w:p w14:paraId="0500C1D9" w14:textId="77777777" w:rsidR="002D031D" w:rsidRPr="008F41AB" w:rsidRDefault="002D031D" w:rsidP="002D031D">
      <w:pPr>
        <w:rPr>
          <w:bCs/>
          <w:i/>
        </w:rPr>
      </w:pPr>
      <w:r w:rsidRPr="008F41AB">
        <w:rPr>
          <w:b/>
          <w:i/>
        </w:rPr>
        <w:t xml:space="preserve">Nota bene, </w:t>
      </w:r>
      <w:r w:rsidRPr="008F41AB">
        <w:rPr>
          <w:bCs/>
          <w:iCs/>
        </w:rPr>
        <w:t>please, that some of these close exercises may call for the singular</w:t>
      </w:r>
      <w:r>
        <w:rPr>
          <w:bCs/>
          <w:iCs/>
        </w:rPr>
        <w:t xml:space="preserve"> noun</w:t>
      </w:r>
      <w:r w:rsidRPr="008F41AB">
        <w:rPr>
          <w:bCs/>
          <w:iCs/>
        </w:rPr>
        <w:t xml:space="preserve"> </w:t>
      </w:r>
      <w:r w:rsidRPr="008F41AB">
        <w:rPr>
          <w:bCs/>
          <w:i/>
        </w:rPr>
        <w:t>precedent.</w:t>
      </w:r>
    </w:p>
    <w:p w14:paraId="09936E10" w14:textId="487A2014" w:rsidR="00AF0B4D" w:rsidRDefault="00AF0B4D" w:rsidP="00AF0B4D">
      <w:pPr>
        <w:rPr>
          <w:b/>
          <w:i/>
        </w:rPr>
      </w:pPr>
    </w:p>
    <w:p w14:paraId="102D7104" w14:textId="61C7EA6F" w:rsidR="00AF0B4D" w:rsidRPr="00037F23" w:rsidRDefault="00037F23" w:rsidP="00AF0B4D">
      <w:pPr>
        <w:pStyle w:val="ListParagraph"/>
        <w:numPr>
          <w:ilvl w:val="0"/>
          <w:numId w:val="2"/>
        </w:numPr>
        <w:rPr>
          <w:b/>
          <w:iCs/>
        </w:rPr>
      </w:pPr>
      <w:r>
        <w:rPr>
          <w:bCs/>
          <w:iCs/>
        </w:rPr>
        <w:t>In the United States, because of the country’s constitutional system of government, there are three co-equal branches of government, and the none of the three—the executive, the legislative, or the judicial—have ___________________ over the others.</w:t>
      </w:r>
    </w:p>
    <w:p w14:paraId="0A658CAC" w14:textId="77777777" w:rsidR="00037F23" w:rsidRPr="00037F23" w:rsidRDefault="00037F23" w:rsidP="00037F23">
      <w:pPr>
        <w:rPr>
          <w:b/>
          <w:iCs/>
        </w:rPr>
      </w:pPr>
    </w:p>
    <w:p w14:paraId="405961AA" w14:textId="1508F2B3" w:rsidR="00037F23" w:rsidRPr="00037F23" w:rsidRDefault="00037F23" w:rsidP="00AF0B4D">
      <w:pPr>
        <w:pStyle w:val="ListParagraph"/>
        <w:numPr>
          <w:ilvl w:val="0"/>
          <w:numId w:val="2"/>
        </w:numPr>
        <w:rPr>
          <w:b/>
          <w:iCs/>
        </w:rPr>
      </w:pPr>
      <w:r>
        <w:rPr>
          <w:bCs/>
          <w:iCs/>
        </w:rPr>
        <w:t>The Supreme Court of the United States uses ___________________ when deciding new cases and rarely overturns already decided constitutional issues because of that.</w:t>
      </w:r>
    </w:p>
    <w:p w14:paraId="038E50D9" w14:textId="77777777" w:rsidR="00037F23" w:rsidRPr="00037F23" w:rsidRDefault="00037F23" w:rsidP="00037F23">
      <w:pPr>
        <w:pStyle w:val="ListParagraph"/>
        <w:rPr>
          <w:b/>
          <w:iCs/>
        </w:rPr>
      </w:pPr>
    </w:p>
    <w:p w14:paraId="135373CE" w14:textId="323C3CB8" w:rsidR="00037F23" w:rsidRPr="00037F23" w:rsidRDefault="00037F23" w:rsidP="00AF0B4D">
      <w:pPr>
        <w:pStyle w:val="ListParagraph"/>
        <w:numPr>
          <w:ilvl w:val="0"/>
          <w:numId w:val="2"/>
        </w:numPr>
        <w:rPr>
          <w:b/>
          <w:iCs/>
        </w:rPr>
      </w:pPr>
      <w:r>
        <w:rPr>
          <w:bCs/>
          <w:iCs/>
        </w:rPr>
        <w:t>In Medieval Europe, in terms of ___________________, the lord of the manor was just below the king of the country.</w:t>
      </w:r>
    </w:p>
    <w:p w14:paraId="2339887E" w14:textId="77777777" w:rsidR="00037F23" w:rsidRPr="00037F23" w:rsidRDefault="00037F23" w:rsidP="00037F23">
      <w:pPr>
        <w:pStyle w:val="ListParagraph"/>
        <w:rPr>
          <w:b/>
          <w:iCs/>
        </w:rPr>
      </w:pPr>
    </w:p>
    <w:p w14:paraId="4BF2231A" w14:textId="38A2098A" w:rsidR="00037F23" w:rsidRPr="00037F23" w:rsidRDefault="00037F23" w:rsidP="00AF0B4D">
      <w:pPr>
        <w:pStyle w:val="ListParagraph"/>
        <w:numPr>
          <w:ilvl w:val="0"/>
          <w:numId w:val="2"/>
        </w:numPr>
        <w:rPr>
          <w:b/>
          <w:iCs/>
        </w:rPr>
      </w:pPr>
      <w:r>
        <w:rPr>
          <w:bCs/>
          <w:iCs/>
        </w:rPr>
        <w:t>*** is a celebrity chef whose signature dishes are, according to food critics, without ___________________.</w:t>
      </w:r>
    </w:p>
    <w:p w14:paraId="3F36FEE8" w14:textId="77777777" w:rsidR="00037F23" w:rsidRPr="00037F23" w:rsidRDefault="00037F23" w:rsidP="00037F23">
      <w:pPr>
        <w:pStyle w:val="ListParagraph"/>
        <w:rPr>
          <w:b/>
          <w:iCs/>
        </w:rPr>
      </w:pPr>
    </w:p>
    <w:p w14:paraId="3B54CC86" w14:textId="17F327E8" w:rsidR="00037F23" w:rsidRPr="00AF0B4D" w:rsidRDefault="008678A1" w:rsidP="00AF0B4D">
      <w:pPr>
        <w:pStyle w:val="ListParagraph"/>
        <w:numPr>
          <w:ilvl w:val="0"/>
          <w:numId w:val="2"/>
        </w:numPr>
        <w:rPr>
          <w:b/>
          <w:iCs/>
        </w:rPr>
      </w:pPr>
      <w:r>
        <w:rPr>
          <w:bCs/>
          <w:iCs/>
        </w:rPr>
        <w:t>In most schools, the order of administrative ___________________ is principal, assistant principal, then everyone else.</w:t>
      </w:r>
    </w:p>
    <w:p w14:paraId="6965424F" w14:textId="779D4FAD" w:rsidR="001346C3" w:rsidRDefault="001346C3" w:rsidP="001346C3">
      <w:pPr>
        <w:pStyle w:val="ListParagraph"/>
      </w:pPr>
    </w:p>
    <w:p w14:paraId="69068A65" w14:textId="3AF829EC" w:rsidR="00043040" w:rsidRDefault="00043040" w:rsidP="001346C3">
      <w:pPr>
        <w:pStyle w:val="ListParagraph"/>
      </w:pPr>
    </w:p>
    <w:p w14:paraId="5D6D056B" w14:textId="3A75CD09" w:rsidR="00043040" w:rsidRDefault="00043040" w:rsidP="001346C3">
      <w:pPr>
        <w:pStyle w:val="ListParagraph"/>
      </w:pPr>
    </w:p>
    <w:p w14:paraId="5447B313" w14:textId="5DADD3D1" w:rsidR="00043040" w:rsidRDefault="00043040" w:rsidP="001346C3">
      <w:pPr>
        <w:pStyle w:val="ListParagraph"/>
      </w:pPr>
    </w:p>
    <w:p w14:paraId="70A3D2B0" w14:textId="57D69B01" w:rsidR="00043040" w:rsidRDefault="00043040" w:rsidP="001346C3">
      <w:pPr>
        <w:pStyle w:val="ListParagraph"/>
      </w:pPr>
    </w:p>
    <w:p w14:paraId="5F0552F2" w14:textId="6A4C0918" w:rsidR="00043040" w:rsidRDefault="00043040" w:rsidP="001346C3">
      <w:pPr>
        <w:pStyle w:val="ListParagraph"/>
      </w:pPr>
    </w:p>
    <w:p w14:paraId="0205CF3D" w14:textId="33EC11C1" w:rsidR="00043040" w:rsidRDefault="00043040" w:rsidP="001346C3">
      <w:pPr>
        <w:pStyle w:val="ListParagraph"/>
      </w:pPr>
    </w:p>
    <w:p w14:paraId="0271F49B" w14:textId="68C1A078" w:rsidR="00043040" w:rsidRDefault="00043040" w:rsidP="001346C3">
      <w:pPr>
        <w:pStyle w:val="ListParagraph"/>
      </w:pPr>
    </w:p>
    <w:p w14:paraId="67360458" w14:textId="1E519244" w:rsidR="00043040" w:rsidRDefault="00043040" w:rsidP="001346C3">
      <w:pPr>
        <w:pStyle w:val="ListParagraph"/>
      </w:pPr>
    </w:p>
    <w:p w14:paraId="3A64FC91" w14:textId="4F3A138D" w:rsidR="00043040" w:rsidRDefault="00043040" w:rsidP="001346C3">
      <w:pPr>
        <w:pStyle w:val="ListParagraph"/>
      </w:pPr>
    </w:p>
    <w:p w14:paraId="020CF001" w14:textId="455FF96E" w:rsidR="00043040" w:rsidRDefault="00043040" w:rsidP="001346C3">
      <w:pPr>
        <w:pStyle w:val="ListParagraph"/>
      </w:pPr>
    </w:p>
    <w:p w14:paraId="0DF0CB1B" w14:textId="69AC82A1" w:rsidR="00043040" w:rsidRDefault="00043040" w:rsidP="001346C3">
      <w:pPr>
        <w:pStyle w:val="ListParagraph"/>
      </w:pPr>
    </w:p>
    <w:p w14:paraId="1A1C40B1" w14:textId="48EA96D9" w:rsidR="00043040" w:rsidRDefault="00043040" w:rsidP="001346C3">
      <w:pPr>
        <w:pStyle w:val="ListParagraph"/>
      </w:pPr>
    </w:p>
    <w:p w14:paraId="6AA9E6C9" w14:textId="130792B3" w:rsidR="00043040" w:rsidRDefault="00043040" w:rsidP="001346C3">
      <w:pPr>
        <w:pStyle w:val="ListParagraph"/>
      </w:pPr>
    </w:p>
    <w:p w14:paraId="2493A32A" w14:textId="4EE73655" w:rsidR="00043040" w:rsidRDefault="00043040" w:rsidP="001346C3">
      <w:pPr>
        <w:pStyle w:val="ListParagraph"/>
      </w:pPr>
    </w:p>
    <w:p w14:paraId="171C3DF0" w14:textId="3180D89C" w:rsidR="00043040" w:rsidRDefault="00043040" w:rsidP="001346C3">
      <w:pPr>
        <w:pStyle w:val="ListParagraph"/>
      </w:pPr>
    </w:p>
    <w:p w14:paraId="3702A9E5" w14:textId="7C3C8C21" w:rsidR="00043040" w:rsidRDefault="00043040" w:rsidP="001346C3">
      <w:pPr>
        <w:pStyle w:val="ListParagraph"/>
      </w:pPr>
    </w:p>
    <w:p w14:paraId="39D8DB4E" w14:textId="4F6208FD" w:rsidR="00043040" w:rsidRDefault="00043040" w:rsidP="001346C3">
      <w:pPr>
        <w:pStyle w:val="ListParagraph"/>
      </w:pPr>
    </w:p>
    <w:p w14:paraId="7EFFC0F3" w14:textId="349A31D3" w:rsidR="00043040" w:rsidRDefault="00043040" w:rsidP="001346C3">
      <w:pPr>
        <w:pStyle w:val="ListParagraph"/>
      </w:pPr>
    </w:p>
    <w:p w14:paraId="1A7635C2" w14:textId="43F91F9B" w:rsidR="00043040" w:rsidRDefault="00043040" w:rsidP="001346C3">
      <w:pPr>
        <w:pStyle w:val="ListParagraph"/>
      </w:pPr>
    </w:p>
    <w:p w14:paraId="473E45C4" w14:textId="3B073C7B" w:rsidR="00043040" w:rsidRDefault="00043040" w:rsidP="001346C3">
      <w:pPr>
        <w:pStyle w:val="ListParagraph"/>
      </w:pPr>
    </w:p>
    <w:p w14:paraId="1FA81114" w14:textId="0DA3F04E" w:rsidR="00043040" w:rsidRDefault="00043040" w:rsidP="001346C3">
      <w:pPr>
        <w:pStyle w:val="ListParagraph"/>
      </w:pPr>
    </w:p>
    <w:p w14:paraId="6546911D" w14:textId="5F39E8E3" w:rsidR="00043040" w:rsidRDefault="00043040" w:rsidP="001346C3">
      <w:pPr>
        <w:pStyle w:val="ListParagraph"/>
      </w:pPr>
    </w:p>
    <w:p w14:paraId="11BD575E" w14:textId="77777777" w:rsidR="00043040" w:rsidRPr="00B12619" w:rsidRDefault="00043040" w:rsidP="0004304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7CD623A" w14:textId="77777777" w:rsidR="00043040" w:rsidRDefault="00043040" w:rsidP="00043040">
      <w:r>
        <w:rPr>
          <w:b/>
        </w:rPr>
        <w:t xml:space="preserve">Homophone Worksheet: </w:t>
      </w:r>
      <w:r w:rsidRPr="00A127EE">
        <w:rPr>
          <w:b/>
          <w:i/>
        </w:rPr>
        <w:t>Precedence</w:t>
      </w:r>
      <w:r>
        <w:rPr>
          <w:b/>
        </w:rPr>
        <w:t xml:space="preserve"> and </w:t>
      </w:r>
      <w:r w:rsidRPr="00A127EE">
        <w:rPr>
          <w:b/>
          <w:i/>
        </w:rPr>
        <w:t>Precedents</w:t>
      </w:r>
      <w:r>
        <w:rPr>
          <w:b/>
        </w:rPr>
        <w:t xml:space="preserve">, </w:t>
      </w:r>
      <w:r w:rsidRPr="006336D6">
        <w:rPr>
          <w:b/>
        </w:rPr>
        <w:t xml:space="preserve">Worksheet </w:t>
      </w:r>
      <w:r>
        <w:rPr>
          <w:b/>
        </w:rPr>
        <w:t>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A127EE">
        <w:rPr>
          <w:i/>
        </w:rPr>
        <w:t>precedence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precedents</w:t>
      </w:r>
      <w:r>
        <w:t>. Remember this about these two words:</w:t>
      </w:r>
    </w:p>
    <w:p w14:paraId="0D3E23F0" w14:textId="77777777" w:rsidR="00043040" w:rsidRDefault="00043040" w:rsidP="00043040"/>
    <w:p w14:paraId="23F57200" w14:textId="77777777" w:rsidR="00043040" w:rsidRPr="001346C3" w:rsidRDefault="00043040" w:rsidP="00043040">
      <w:pPr>
        <w:pStyle w:val="ListParagraph"/>
        <w:numPr>
          <w:ilvl w:val="0"/>
          <w:numId w:val="1"/>
        </w:numPr>
      </w:pPr>
      <w:r w:rsidRPr="001346C3">
        <w:rPr>
          <w:b/>
          <w:i/>
        </w:rPr>
        <w:t xml:space="preserve">Precedence </w:t>
      </w:r>
      <w:r w:rsidRPr="001346C3">
        <w:t>is a</w:t>
      </w:r>
      <w:r w:rsidRPr="001346C3">
        <w:rPr>
          <w:b/>
          <w:i/>
        </w:rPr>
        <w:t xml:space="preserve"> noun </w:t>
      </w:r>
      <w:r w:rsidRPr="001346C3">
        <w:t>that means</w:t>
      </w:r>
      <w:r w:rsidRPr="001346C3">
        <w:rPr>
          <w:b/>
          <w:i/>
        </w:rPr>
        <w:t xml:space="preserve"> </w:t>
      </w:r>
      <w:r w:rsidRPr="001346C3">
        <w:rPr>
          <w:i/>
        </w:rPr>
        <w:t xml:space="preserve">the right to superior honor on a ceremonial or formal occasion; the order of ceremonial or formal preference; priority of importance &lt;your safety takes ~&gt; </w:t>
      </w:r>
    </w:p>
    <w:p w14:paraId="1A232C3D" w14:textId="77777777" w:rsidR="00043040" w:rsidRPr="000209A9" w:rsidRDefault="00043040" w:rsidP="00043040">
      <w:pPr>
        <w:pStyle w:val="ListParagraph"/>
        <w:numPr>
          <w:ilvl w:val="0"/>
          <w:numId w:val="1"/>
        </w:numPr>
        <w:rPr>
          <w:b/>
          <w:i/>
        </w:rPr>
      </w:pPr>
      <w:r w:rsidRPr="001346C3">
        <w:rPr>
          <w:b/>
          <w:i/>
        </w:rPr>
        <w:t xml:space="preserve">Precedents </w:t>
      </w:r>
      <w:r w:rsidRPr="001346C3">
        <w:t>is a</w:t>
      </w:r>
      <w:r w:rsidRPr="001346C3">
        <w:rPr>
          <w:b/>
          <w:i/>
        </w:rPr>
        <w:t xml:space="preserve"> plural noun </w:t>
      </w:r>
      <w:r w:rsidRPr="001346C3">
        <w:t>(the singular is</w:t>
      </w:r>
      <w:r w:rsidRPr="001346C3">
        <w:rPr>
          <w:b/>
          <w:i/>
        </w:rPr>
        <w:t xml:space="preserve"> precedent</w:t>
      </w:r>
      <w:r w:rsidRPr="001346C3">
        <w:t>) that means</w:t>
      </w:r>
      <w:r w:rsidRPr="001346C3">
        <w:rPr>
          <w:b/>
          <w:i/>
        </w:rPr>
        <w:t xml:space="preserve"> </w:t>
      </w:r>
      <w:r w:rsidRPr="001346C3">
        <w:rPr>
          <w:i/>
        </w:rPr>
        <w:t>an earlier o</w:t>
      </w:r>
      <w:r>
        <w:rPr>
          <w:i/>
        </w:rPr>
        <w:t>ccurrence of something similar;</w:t>
      </w:r>
      <w:r w:rsidRPr="001346C3">
        <w:rPr>
          <w:i/>
        </w:rPr>
        <w:t xml:space="preserve"> something done or said that may serve as an example or rule to authorize or justify a subsequent act of the same or an analogous kind &lt;a verdict that had no ~&gt;</w:t>
      </w:r>
    </w:p>
    <w:p w14:paraId="5264E984" w14:textId="77777777" w:rsidR="00043040" w:rsidRDefault="00043040" w:rsidP="00043040">
      <w:pPr>
        <w:ind w:left="360"/>
        <w:rPr>
          <w:b/>
          <w:i/>
        </w:rPr>
      </w:pPr>
    </w:p>
    <w:p w14:paraId="045F4021" w14:textId="77777777" w:rsidR="00043040" w:rsidRPr="006E1D09" w:rsidRDefault="00043040" w:rsidP="00043040">
      <w:pPr>
        <w:ind w:left="360"/>
        <w:rPr>
          <w:bCs/>
          <w:i/>
        </w:rPr>
      </w:pPr>
      <w:r w:rsidRPr="006E1D09">
        <w:rPr>
          <w:b/>
          <w:i/>
        </w:rPr>
        <w:t xml:space="preserve">Nota bene, </w:t>
      </w:r>
      <w:r w:rsidRPr="006E1D09">
        <w:rPr>
          <w:bCs/>
          <w:iCs/>
        </w:rPr>
        <w:t xml:space="preserve">please, that some of these close exercises may call for the singular noun </w:t>
      </w:r>
      <w:r w:rsidRPr="006E1D09">
        <w:rPr>
          <w:bCs/>
          <w:i/>
        </w:rPr>
        <w:t>precedent.</w:t>
      </w:r>
    </w:p>
    <w:p w14:paraId="552BD6ED" w14:textId="77777777" w:rsidR="00043040" w:rsidRDefault="00043040" w:rsidP="00043040">
      <w:pPr>
        <w:rPr>
          <w:i/>
        </w:rPr>
      </w:pPr>
    </w:p>
    <w:p w14:paraId="0DE130FF" w14:textId="77777777" w:rsidR="00043040" w:rsidRPr="009B121D" w:rsidRDefault="00043040" w:rsidP="00043040">
      <w:pPr>
        <w:pStyle w:val="ListParagraph"/>
        <w:numPr>
          <w:ilvl w:val="0"/>
          <w:numId w:val="3"/>
        </w:numPr>
        <w:rPr>
          <w:b/>
          <w:i/>
        </w:rPr>
      </w:pPr>
      <w:r>
        <w:rPr>
          <w:iCs/>
        </w:rPr>
        <w:t xml:space="preserve">Most teachers would agree that helping students discover how to learn takes </w:t>
      </w:r>
      <w:r>
        <w:rPr>
          <w:bCs/>
          <w:iCs/>
        </w:rPr>
        <w:t>___________________ over everything else.</w:t>
      </w:r>
    </w:p>
    <w:p w14:paraId="13215386" w14:textId="77777777" w:rsidR="00043040" w:rsidRPr="009B121D" w:rsidRDefault="00043040" w:rsidP="00043040">
      <w:pPr>
        <w:rPr>
          <w:b/>
          <w:i/>
        </w:rPr>
      </w:pPr>
    </w:p>
    <w:p w14:paraId="008DE798" w14:textId="77777777" w:rsidR="00043040" w:rsidRPr="009B121D" w:rsidRDefault="00043040" w:rsidP="00043040">
      <w:pPr>
        <w:pStyle w:val="ListParagraph"/>
        <w:numPr>
          <w:ilvl w:val="0"/>
          <w:numId w:val="3"/>
        </w:numPr>
        <w:rPr>
          <w:b/>
          <w:i/>
        </w:rPr>
      </w:pPr>
      <w:r w:rsidRPr="000209A9">
        <w:rPr>
          <w:i/>
        </w:rPr>
        <w:t> </w:t>
      </w:r>
      <w:r w:rsidRPr="000209A9">
        <w:rPr>
          <w:b/>
          <w:i/>
        </w:rPr>
        <w:t xml:space="preserve"> </w:t>
      </w:r>
      <w:r>
        <w:rPr>
          <w:bCs/>
          <w:iCs/>
        </w:rPr>
        <w:t>*** looked for ___________________ to defend writing a play for *** college senior project.</w:t>
      </w:r>
    </w:p>
    <w:p w14:paraId="5EFA5043" w14:textId="77777777" w:rsidR="00043040" w:rsidRPr="009B121D" w:rsidRDefault="00043040" w:rsidP="00043040">
      <w:pPr>
        <w:pStyle w:val="ListParagraph"/>
        <w:rPr>
          <w:b/>
          <w:i/>
        </w:rPr>
      </w:pPr>
    </w:p>
    <w:p w14:paraId="43E61453" w14:textId="77777777" w:rsidR="00043040" w:rsidRPr="009B121D" w:rsidRDefault="00043040" w:rsidP="00043040">
      <w:pPr>
        <w:pStyle w:val="ListParagraph"/>
        <w:numPr>
          <w:ilvl w:val="0"/>
          <w:numId w:val="3"/>
        </w:numPr>
        <w:rPr>
          <w:b/>
          <w:i/>
        </w:rPr>
      </w:pPr>
      <w:r>
        <w:rPr>
          <w:bCs/>
          <w:iCs/>
        </w:rPr>
        <w:t>Most political leaders seek ___________________ before they announce major policy decisions, especially controversial ones.</w:t>
      </w:r>
    </w:p>
    <w:p w14:paraId="6CA68E5D" w14:textId="77777777" w:rsidR="00043040" w:rsidRPr="009B121D" w:rsidRDefault="00043040" w:rsidP="00043040">
      <w:pPr>
        <w:pStyle w:val="ListParagraph"/>
        <w:rPr>
          <w:b/>
          <w:i/>
        </w:rPr>
      </w:pPr>
    </w:p>
    <w:p w14:paraId="4CB07A4C" w14:textId="77777777" w:rsidR="00043040" w:rsidRPr="009B121D" w:rsidRDefault="00043040" w:rsidP="00043040">
      <w:pPr>
        <w:pStyle w:val="ListParagraph"/>
        <w:numPr>
          <w:ilvl w:val="0"/>
          <w:numId w:val="3"/>
        </w:numPr>
        <w:rPr>
          <w:b/>
          <w:i/>
        </w:rPr>
      </w:pPr>
      <w:r>
        <w:rPr>
          <w:bCs/>
          <w:iCs/>
        </w:rPr>
        <w:t>If one looks at the power of the priestly classes in early human societies, it’s clear that humans early on in their societies gave ___________________ to certain people.</w:t>
      </w:r>
    </w:p>
    <w:p w14:paraId="2950A0D5" w14:textId="77777777" w:rsidR="00043040" w:rsidRPr="009B121D" w:rsidRDefault="00043040" w:rsidP="00043040">
      <w:pPr>
        <w:pStyle w:val="ListParagraph"/>
        <w:rPr>
          <w:b/>
          <w:i/>
        </w:rPr>
      </w:pPr>
    </w:p>
    <w:p w14:paraId="1536E273" w14:textId="77777777" w:rsidR="00043040" w:rsidRPr="000209A9" w:rsidRDefault="00043040" w:rsidP="00043040">
      <w:pPr>
        <w:pStyle w:val="ListParagraph"/>
        <w:numPr>
          <w:ilvl w:val="0"/>
          <w:numId w:val="3"/>
        </w:numPr>
        <w:rPr>
          <w:b/>
          <w:i/>
        </w:rPr>
      </w:pPr>
      <w:r>
        <w:rPr>
          <w:bCs/>
          <w:iCs/>
        </w:rPr>
        <w:t>*** thinks, when cooking, that a solid meal should always take ___________________ over dessert.</w:t>
      </w:r>
    </w:p>
    <w:p w14:paraId="759A0BCC" w14:textId="77777777" w:rsidR="00043040" w:rsidRDefault="00043040" w:rsidP="00043040">
      <w:pPr>
        <w:pStyle w:val="ListParagraph"/>
      </w:pPr>
    </w:p>
    <w:p w14:paraId="4BA8471F" w14:textId="209D79BC" w:rsidR="00043040" w:rsidRDefault="00043040" w:rsidP="001346C3">
      <w:pPr>
        <w:pStyle w:val="ListParagraph"/>
      </w:pPr>
    </w:p>
    <w:p w14:paraId="5453EE79" w14:textId="32F0753E" w:rsidR="00183CCC" w:rsidRDefault="00183CCC" w:rsidP="001346C3">
      <w:pPr>
        <w:pStyle w:val="ListParagraph"/>
      </w:pPr>
    </w:p>
    <w:p w14:paraId="4DCEAAD5" w14:textId="0C7C8905" w:rsidR="00183CCC" w:rsidRDefault="00183CCC" w:rsidP="001346C3">
      <w:pPr>
        <w:pStyle w:val="ListParagraph"/>
      </w:pPr>
    </w:p>
    <w:p w14:paraId="20A13DEA" w14:textId="64D0FD37" w:rsidR="00183CCC" w:rsidRDefault="00183CCC" w:rsidP="001346C3">
      <w:pPr>
        <w:pStyle w:val="ListParagraph"/>
      </w:pPr>
    </w:p>
    <w:p w14:paraId="408F2490" w14:textId="4E7A6C46" w:rsidR="00183CCC" w:rsidRDefault="00183CCC" w:rsidP="001346C3">
      <w:pPr>
        <w:pStyle w:val="ListParagraph"/>
      </w:pPr>
    </w:p>
    <w:p w14:paraId="4998899A" w14:textId="7BE3C06B" w:rsidR="00183CCC" w:rsidRDefault="00183CCC" w:rsidP="001346C3">
      <w:pPr>
        <w:pStyle w:val="ListParagraph"/>
      </w:pPr>
    </w:p>
    <w:p w14:paraId="6B59C327" w14:textId="6DA099CA" w:rsidR="00183CCC" w:rsidRDefault="00183CCC" w:rsidP="001346C3">
      <w:pPr>
        <w:pStyle w:val="ListParagraph"/>
      </w:pPr>
    </w:p>
    <w:p w14:paraId="4538C681" w14:textId="2E2420E6" w:rsidR="00183CCC" w:rsidRDefault="00183CCC" w:rsidP="001346C3">
      <w:pPr>
        <w:pStyle w:val="ListParagraph"/>
      </w:pPr>
    </w:p>
    <w:p w14:paraId="3B0EEFD2" w14:textId="47132414" w:rsidR="00183CCC" w:rsidRDefault="00183CCC" w:rsidP="001346C3">
      <w:pPr>
        <w:pStyle w:val="ListParagraph"/>
      </w:pPr>
    </w:p>
    <w:p w14:paraId="445BF679" w14:textId="170B4651" w:rsidR="00183CCC" w:rsidRDefault="00183CCC" w:rsidP="001346C3">
      <w:pPr>
        <w:pStyle w:val="ListParagraph"/>
      </w:pPr>
    </w:p>
    <w:p w14:paraId="26955A68" w14:textId="4ABA1E79" w:rsidR="00183CCC" w:rsidRDefault="00183CCC" w:rsidP="001346C3">
      <w:pPr>
        <w:pStyle w:val="ListParagraph"/>
      </w:pPr>
    </w:p>
    <w:p w14:paraId="612FE7DD" w14:textId="05DEF64F" w:rsidR="00183CCC" w:rsidRDefault="00183CCC" w:rsidP="001346C3">
      <w:pPr>
        <w:pStyle w:val="ListParagraph"/>
      </w:pPr>
    </w:p>
    <w:p w14:paraId="559BF330" w14:textId="5ACD6502" w:rsidR="00183CCC" w:rsidRDefault="00183CCC" w:rsidP="001346C3">
      <w:pPr>
        <w:pStyle w:val="ListParagraph"/>
      </w:pPr>
    </w:p>
    <w:p w14:paraId="14A8DF23" w14:textId="2D84FA4A" w:rsidR="00183CCC" w:rsidRDefault="00183CCC" w:rsidP="001346C3">
      <w:pPr>
        <w:pStyle w:val="ListParagraph"/>
      </w:pPr>
    </w:p>
    <w:p w14:paraId="6182A1AD" w14:textId="6B815DE9" w:rsidR="00183CCC" w:rsidRDefault="00183CCC" w:rsidP="001346C3">
      <w:pPr>
        <w:pStyle w:val="ListParagraph"/>
      </w:pPr>
    </w:p>
    <w:p w14:paraId="5CFC9B58" w14:textId="61E067CB" w:rsidR="00183CCC" w:rsidRDefault="00183CCC" w:rsidP="001346C3">
      <w:pPr>
        <w:pStyle w:val="ListParagraph"/>
      </w:pPr>
    </w:p>
    <w:p w14:paraId="78FAB501" w14:textId="44FED489" w:rsidR="00183CCC" w:rsidRDefault="00183CCC" w:rsidP="001346C3">
      <w:pPr>
        <w:pStyle w:val="ListParagraph"/>
      </w:pPr>
    </w:p>
    <w:p w14:paraId="7F2C5845" w14:textId="63433A5D" w:rsidR="00183CCC" w:rsidRDefault="00183CCC" w:rsidP="001346C3">
      <w:pPr>
        <w:pStyle w:val="ListParagraph"/>
      </w:pPr>
    </w:p>
    <w:p w14:paraId="2522DFD2" w14:textId="45F1538E" w:rsidR="00183CCC" w:rsidRDefault="00183CCC" w:rsidP="001346C3">
      <w:pPr>
        <w:pStyle w:val="ListParagraph"/>
      </w:pPr>
    </w:p>
    <w:p w14:paraId="561F4760" w14:textId="09021115" w:rsidR="00183CCC" w:rsidRDefault="00183CCC" w:rsidP="001346C3">
      <w:pPr>
        <w:pStyle w:val="ListParagraph"/>
      </w:pPr>
    </w:p>
    <w:p w14:paraId="2F5618FD" w14:textId="15096AE5" w:rsidR="00183CCC" w:rsidRDefault="00183CCC" w:rsidP="001346C3">
      <w:pPr>
        <w:pStyle w:val="ListParagraph"/>
      </w:pPr>
    </w:p>
    <w:p w14:paraId="25568386" w14:textId="0300653B" w:rsidR="00183CCC" w:rsidRDefault="00183CCC" w:rsidP="001346C3">
      <w:pPr>
        <w:pStyle w:val="ListParagraph"/>
      </w:pPr>
    </w:p>
    <w:p w14:paraId="413828BA" w14:textId="227F4C6E" w:rsidR="00183CCC" w:rsidRDefault="00183CCC" w:rsidP="001346C3">
      <w:pPr>
        <w:pStyle w:val="ListParagraph"/>
      </w:pPr>
    </w:p>
    <w:p w14:paraId="08A3CED0" w14:textId="0F41B38B" w:rsidR="00183CCC" w:rsidRDefault="00183CCC" w:rsidP="001346C3">
      <w:pPr>
        <w:pStyle w:val="ListParagraph"/>
      </w:pPr>
    </w:p>
    <w:p w14:paraId="669194E4" w14:textId="7A09CDE9" w:rsidR="00183CCC" w:rsidRDefault="00183CCC" w:rsidP="001346C3">
      <w:pPr>
        <w:pStyle w:val="ListParagraph"/>
      </w:pPr>
    </w:p>
    <w:p w14:paraId="167F4E7C" w14:textId="77777777" w:rsidR="00183CCC" w:rsidRPr="00B12619" w:rsidRDefault="00183CCC" w:rsidP="00183CC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CF2AD23" w14:textId="77777777" w:rsidR="00183CCC" w:rsidRDefault="00183CCC" w:rsidP="00183CCC">
      <w:r>
        <w:rPr>
          <w:b/>
        </w:rPr>
        <w:t xml:space="preserve">Homophone Worksheet: </w:t>
      </w:r>
      <w:r w:rsidRPr="00A127EE">
        <w:rPr>
          <w:b/>
          <w:i/>
        </w:rPr>
        <w:t>Precedence</w:t>
      </w:r>
      <w:r>
        <w:rPr>
          <w:b/>
        </w:rPr>
        <w:t xml:space="preserve"> and </w:t>
      </w:r>
      <w:r w:rsidRPr="00A127EE">
        <w:rPr>
          <w:b/>
          <w:i/>
        </w:rPr>
        <w:t>Precedents</w:t>
      </w:r>
      <w:r>
        <w:rPr>
          <w:b/>
        </w:rPr>
        <w:t xml:space="preserve">, </w:t>
      </w:r>
      <w:r w:rsidRPr="006336D6">
        <w:rPr>
          <w:b/>
        </w:rPr>
        <w:t xml:space="preserve">Worksheet </w:t>
      </w:r>
      <w:r>
        <w:rPr>
          <w:b/>
        </w:rPr>
        <w:t>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A127EE">
        <w:rPr>
          <w:i/>
        </w:rPr>
        <w:t>precedence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precedents</w:t>
      </w:r>
      <w:r>
        <w:t>. Remember this about these two words:</w:t>
      </w:r>
    </w:p>
    <w:p w14:paraId="74E8D321" w14:textId="77777777" w:rsidR="00183CCC" w:rsidRDefault="00183CCC" w:rsidP="00183CCC"/>
    <w:p w14:paraId="22F89AC4" w14:textId="77777777" w:rsidR="00183CCC" w:rsidRPr="001346C3" w:rsidRDefault="00183CCC" w:rsidP="00183CCC">
      <w:pPr>
        <w:pStyle w:val="ListParagraph"/>
        <w:numPr>
          <w:ilvl w:val="0"/>
          <w:numId w:val="1"/>
        </w:numPr>
      </w:pPr>
      <w:r w:rsidRPr="001346C3">
        <w:rPr>
          <w:b/>
          <w:i/>
        </w:rPr>
        <w:t xml:space="preserve">Precedence </w:t>
      </w:r>
      <w:r w:rsidRPr="001346C3">
        <w:t>is a</w:t>
      </w:r>
      <w:r w:rsidRPr="001346C3">
        <w:rPr>
          <w:b/>
          <w:i/>
        </w:rPr>
        <w:t xml:space="preserve"> noun </w:t>
      </w:r>
      <w:r w:rsidRPr="001346C3">
        <w:t>that means</w:t>
      </w:r>
      <w:r w:rsidRPr="001346C3">
        <w:rPr>
          <w:b/>
          <w:i/>
        </w:rPr>
        <w:t xml:space="preserve"> </w:t>
      </w:r>
      <w:r w:rsidRPr="001346C3">
        <w:rPr>
          <w:i/>
        </w:rPr>
        <w:t xml:space="preserve">the right to superior honor on a ceremonial or formal occasion; the order of ceremonial or formal preference; priority of importance &lt;your safety takes ~&gt; </w:t>
      </w:r>
    </w:p>
    <w:p w14:paraId="36561BC2" w14:textId="77777777" w:rsidR="00183CCC" w:rsidRPr="008F41AB" w:rsidRDefault="00183CCC" w:rsidP="00183CCC">
      <w:pPr>
        <w:pStyle w:val="ListParagraph"/>
        <w:numPr>
          <w:ilvl w:val="0"/>
          <w:numId w:val="1"/>
        </w:numPr>
        <w:rPr>
          <w:b/>
          <w:i/>
        </w:rPr>
      </w:pPr>
      <w:r w:rsidRPr="001346C3">
        <w:rPr>
          <w:b/>
          <w:i/>
        </w:rPr>
        <w:t xml:space="preserve">Precedents </w:t>
      </w:r>
      <w:r w:rsidRPr="001346C3">
        <w:t>is a</w:t>
      </w:r>
      <w:r w:rsidRPr="001346C3">
        <w:rPr>
          <w:b/>
          <w:i/>
        </w:rPr>
        <w:t xml:space="preserve"> plural noun </w:t>
      </w:r>
      <w:r w:rsidRPr="001346C3">
        <w:t>(the singular is</w:t>
      </w:r>
      <w:r w:rsidRPr="001346C3">
        <w:rPr>
          <w:b/>
          <w:i/>
        </w:rPr>
        <w:t xml:space="preserve"> precedent</w:t>
      </w:r>
      <w:r w:rsidRPr="001346C3">
        <w:t>) that means</w:t>
      </w:r>
      <w:r w:rsidRPr="001346C3">
        <w:rPr>
          <w:b/>
          <w:i/>
        </w:rPr>
        <w:t xml:space="preserve"> </w:t>
      </w:r>
      <w:r w:rsidRPr="001346C3">
        <w:rPr>
          <w:i/>
        </w:rPr>
        <w:t>an earlier o</w:t>
      </w:r>
      <w:r>
        <w:rPr>
          <w:i/>
        </w:rPr>
        <w:t>ccurrence of something similar;</w:t>
      </w:r>
      <w:r w:rsidRPr="001346C3">
        <w:rPr>
          <w:i/>
        </w:rPr>
        <w:t xml:space="preserve"> something done or said that may serve as an example or rule to authorize or justify a subsequent act of the same or an analogous kind &lt;a verdict that had no ~&gt;</w:t>
      </w:r>
    </w:p>
    <w:p w14:paraId="2073B10D" w14:textId="77777777" w:rsidR="00183CCC" w:rsidRPr="008F41AB" w:rsidRDefault="00183CCC" w:rsidP="00183CCC">
      <w:pPr>
        <w:pStyle w:val="ListParagraph"/>
        <w:rPr>
          <w:b/>
          <w:i/>
        </w:rPr>
      </w:pPr>
    </w:p>
    <w:p w14:paraId="115C15D2" w14:textId="77777777" w:rsidR="00183CCC" w:rsidRDefault="00183CCC" w:rsidP="00183CCC">
      <w:pPr>
        <w:rPr>
          <w:bCs/>
          <w:i/>
        </w:rPr>
      </w:pPr>
      <w:r w:rsidRPr="008F41AB">
        <w:rPr>
          <w:b/>
          <w:i/>
        </w:rPr>
        <w:t xml:space="preserve">Nota bene, </w:t>
      </w:r>
      <w:r w:rsidRPr="008F41AB">
        <w:rPr>
          <w:bCs/>
          <w:iCs/>
        </w:rPr>
        <w:t>please, that some of these close exercises may call for the singular</w:t>
      </w:r>
      <w:r>
        <w:rPr>
          <w:bCs/>
          <w:iCs/>
        </w:rPr>
        <w:t xml:space="preserve"> noun</w:t>
      </w:r>
      <w:r w:rsidRPr="008F41AB">
        <w:rPr>
          <w:bCs/>
          <w:iCs/>
        </w:rPr>
        <w:t xml:space="preserve"> </w:t>
      </w:r>
      <w:r w:rsidRPr="008F41AB">
        <w:rPr>
          <w:bCs/>
          <w:i/>
        </w:rPr>
        <w:t>precedent.</w:t>
      </w:r>
    </w:p>
    <w:p w14:paraId="14BDC174" w14:textId="77777777" w:rsidR="00183CCC" w:rsidRDefault="00183CCC" w:rsidP="00183CCC">
      <w:pPr>
        <w:rPr>
          <w:bCs/>
          <w:i/>
        </w:rPr>
      </w:pPr>
    </w:p>
    <w:p w14:paraId="4EB34067" w14:textId="77777777" w:rsidR="00183CCC" w:rsidRPr="00AA0A40" w:rsidRDefault="00183CCC" w:rsidP="00183CCC">
      <w:pPr>
        <w:pStyle w:val="ListParagraph"/>
        <w:numPr>
          <w:ilvl w:val="0"/>
          <w:numId w:val="4"/>
        </w:numPr>
        <w:rPr>
          <w:b/>
          <w:iCs/>
        </w:rPr>
      </w:pPr>
      <w:r>
        <w:rPr>
          <w:bCs/>
          <w:iCs/>
        </w:rPr>
        <w:t>While it is not always the case in the media, hard news stories should always get ___________________ over celebrity gossip.</w:t>
      </w:r>
    </w:p>
    <w:p w14:paraId="4DBA9146" w14:textId="77777777" w:rsidR="00183CCC" w:rsidRPr="00AA0A40" w:rsidRDefault="00183CCC" w:rsidP="00183CCC">
      <w:pPr>
        <w:rPr>
          <w:b/>
          <w:iCs/>
        </w:rPr>
      </w:pPr>
    </w:p>
    <w:p w14:paraId="09640CD0" w14:textId="77777777" w:rsidR="00183CCC" w:rsidRPr="00AA0A40" w:rsidRDefault="00183CCC" w:rsidP="00183CCC">
      <w:pPr>
        <w:pStyle w:val="ListParagraph"/>
        <w:numPr>
          <w:ilvl w:val="0"/>
          <w:numId w:val="4"/>
        </w:numPr>
        <w:rPr>
          <w:b/>
          <w:iCs/>
        </w:rPr>
      </w:pPr>
      <w:r>
        <w:rPr>
          <w:bCs/>
          <w:iCs/>
        </w:rPr>
        <w:t>Generally speaking, the needs of children should take ___________________ over the needs of adults.</w:t>
      </w:r>
    </w:p>
    <w:p w14:paraId="5E4C4DFE" w14:textId="77777777" w:rsidR="00183CCC" w:rsidRPr="00AA0A40" w:rsidRDefault="00183CCC" w:rsidP="00183CCC">
      <w:pPr>
        <w:pStyle w:val="ListParagraph"/>
        <w:rPr>
          <w:b/>
          <w:iCs/>
        </w:rPr>
      </w:pPr>
    </w:p>
    <w:p w14:paraId="3058FF96" w14:textId="77777777" w:rsidR="00183CCC" w:rsidRPr="00AA0A40" w:rsidRDefault="00183CCC" w:rsidP="00183CCC">
      <w:pPr>
        <w:pStyle w:val="ListParagraph"/>
        <w:numPr>
          <w:ilvl w:val="0"/>
          <w:numId w:val="4"/>
        </w:numPr>
        <w:rPr>
          <w:b/>
          <w:iCs/>
        </w:rPr>
      </w:pPr>
      <w:r>
        <w:rPr>
          <w:bCs/>
          <w:iCs/>
        </w:rPr>
        <w:t>*** is a history professor who argues that there aren’t really any ___________________ to the Holocaust during World War II.</w:t>
      </w:r>
    </w:p>
    <w:p w14:paraId="6151F010" w14:textId="77777777" w:rsidR="00183CCC" w:rsidRPr="00AA0A40" w:rsidRDefault="00183CCC" w:rsidP="00183CCC">
      <w:pPr>
        <w:pStyle w:val="ListParagraph"/>
        <w:rPr>
          <w:b/>
          <w:iCs/>
        </w:rPr>
      </w:pPr>
    </w:p>
    <w:p w14:paraId="1F737619" w14:textId="77777777" w:rsidR="00183CCC" w:rsidRPr="00E75C57" w:rsidRDefault="00183CCC" w:rsidP="00183CCC">
      <w:pPr>
        <w:pStyle w:val="ListParagraph"/>
        <w:numPr>
          <w:ilvl w:val="0"/>
          <w:numId w:val="4"/>
        </w:numPr>
        <w:rPr>
          <w:b/>
          <w:iCs/>
        </w:rPr>
      </w:pPr>
      <w:r>
        <w:rPr>
          <w:bCs/>
          <w:iCs/>
        </w:rPr>
        <w:t xml:space="preserve">When the United States Supreme Court decided </w:t>
      </w:r>
      <w:r>
        <w:rPr>
          <w:bCs/>
          <w:i/>
        </w:rPr>
        <w:t>Brown v. Board of Education,</w:t>
      </w:r>
      <w:r>
        <w:rPr>
          <w:bCs/>
          <w:iCs/>
        </w:rPr>
        <w:t xml:space="preserve"> the landmark school desegregation case, it overturned the ___________________ of </w:t>
      </w:r>
      <w:r>
        <w:rPr>
          <w:bCs/>
          <w:i/>
        </w:rPr>
        <w:t>Plessy v. Ferguson</w:t>
      </w:r>
      <w:r>
        <w:rPr>
          <w:bCs/>
          <w:iCs/>
        </w:rPr>
        <w:t>.</w:t>
      </w:r>
    </w:p>
    <w:p w14:paraId="2B866038" w14:textId="77777777" w:rsidR="00183CCC" w:rsidRPr="00E75C57" w:rsidRDefault="00183CCC" w:rsidP="00183CCC">
      <w:pPr>
        <w:pStyle w:val="ListParagraph"/>
        <w:rPr>
          <w:b/>
          <w:iCs/>
        </w:rPr>
      </w:pPr>
    </w:p>
    <w:p w14:paraId="5D261497" w14:textId="77777777" w:rsidR="00183CCC" w:rsidRPr="00E75C57" w:rsidRDefault="00183CCC" w:rsidP="00183CCC">
      <w:pPr>
        <w:pStyle w:val="ListParagraph"/>
        <w:numPr>
          <w:ilvl w:val="0"/>
          <w:numId w:val="4"/>
        </w:numPr>
        <w:rPr>
          <w:b/>
          <w:iCs/>
        </w:rPr>
      </w:pPr>
      <w:r>
        <w:rPr>
          <w:bCs/>
          <w:iCs/>
        </w:rPr>
        <w:t>For ***, coffee assumes ___________________ over everything else first thing in the morning.</w:t>
      </w:r>
    </w:p>
    <w:p w14:paraId="652D50BD" w14:textId="7309C727" w:rsidR="00183CCC" w:rsidRDefault="00183CCC" w:rsidP="001346C3">
      <w:pPr>
        <w:pStyle w:val="ListParagraph"/>
      </w:pPr>
    </w:p>
    <w:p w14:paraId="592A18F4" w14:textId="3F0C3729" w:rsidR="00183CCC" w:rsidRDefault="00183CCC" w:rsidP="001346C3">
      <w:pPr>
        <w:pStyle w:val="ListParagraph"/>
      </w:pPr>
    </w:p>
    <w:p w14:paraId="52ACF6A9" w14:textId="507F9845" w:rsidR="00183CCC" w:rsidRDefault="00183CCC" w:rsidP="001346C3">
      <w:pPr>
        <w:pStyle w:val="ListParagraph"/>
      </w:pPr>
    </w:p>
    <w:p w14:paraId="4A0177F7" w14:textId="356423F6" w:rsidR="00183CCC" w:rsidRDefault="00183CCC" w:rsidP="001346C3">
      <w:pPr>
        <w:pStyle w:val="ListParagraph"/>
      </w:pPr>
    </w:p>
    <w:p w14:paraId="5DC4570D" w14:textId="504C80E3" w:rsidR="00183CCC" w:rsidRDefault="00183CCC" w:rsidP="001346C3">
      <w:pPr>
        <w:pStyle w:val="ListParagraph"/>
      </w:pPr>
    </w:p>
    <w:p w14:paraId="21F96546" w14:textId="77AEFBFA" w:rsidR="00183CCC" w:rsidRDefault="00183CCC" w:rsidP="001346C3">
      <w:pPr>
        <w:pStyle w:val="ListParagraph"/>
      </w:pPr>
    </w:p>
    <w:p w14:paraId="0F05A5F3" w14:textId="66BC2621" w:rsidR="00183CCC" w:rsidRDefault="00183CCC" w:rsidP="001346C3">
      <w:pPr>
        <w:pStyle w:val="ListParagraph"/>
      </w:pPr>
    </w:p>
    <w:p w14:paraId="5B0FAB6F" w14:textId="0330AD4D" w:rsidR="00183CCC" w:rsidRDefault="00183CCC" w:rsidP="001346C3">
      <w:pPr>
        <w:pStyle w:val="ListParagraph"/>
      </w:pPr>
    </w:p>
    <w:p w14:paraId="7D750CA1" w14:textId="0E727C66" w:rsidR="00183CCC" w:rsidRDefault="00183CCC" w:rsidP="001346C3">
      <w:pPr>
        <w:pStyle w:val="ListParagraph"/>
      </w:pPr>
    </w:p>
    <w:p w14:paraId="591AFB7E" w14:textId="7B2EF194" w:rsidR="00183CCC" w:rsidRDefault="00183CCC" w:rsidP="001346C3">
      <w:pPr>
        <w:pStyle w:val="ListParagraph"/>
      </w:pPr>
    </w:p>
    <w:p w14:paraId="52F6AEAE" w14:textId="5C98230C" w:rsidR="00183CCC" w:rsidRDefault="00183CCC" w:rsidP="001346C3">
      <w:pPr>
        <w:pStyle w:val="ListParagraph"/>
      </w:pPr>
    </w:p>
    <w:p w14:paraId="53857B65" w14:textId="42DBAB15" w:rsidR="00183CCC" w:rsidRDefault="00183CCC" w:rsidP="001346C3">
      <w:pPr>
        <w:pStyle w:val="ListParagraph"/>
      </w:pPr>
    </w:p>
    <w:p w14:paraId="003F12DC" w14:textId="0EC32750" w:rsidR="00183CCC" w:rsidRDefault="00183CCC" w:rsidP="001346C3">
      <w:pPr>
        <w:pStyle w:val="ListParagraph"/>
      </w:pPr>
    </w:p>
    <w:p w14:paraId="6FC7F40A" w14:textId="64EA12E1" w:rsidR="00183CCC" w:rsidRDefault="00183CCC" w:rsidP="001346C3">
      <w:pPr>
        <w:pStyle w:val="ListParagraph"/>
      </w:pPr>
    </w:p>
    <w:p w14:paraId="02E33FB2" w14:textId="630F501A" w:rsidR="00183CCC" w:rsidRDefault="00183CCC" w:rsidP="001346C3">
      <w:pPr>
        <w:pStyle w:val="ListParagraph"/>
      </w:pPr>
    </w:p>
    <w:p w14:paraId="5D80D761" w14:textId="32D37E3A" w:rsidR="00183CCC" w:rsidRDefault="00183CCC" w:rsidP="001346C3">
      <w:pPr>
        <w:pStyle w:val="ListParagraph"/>
      </w:pPr>
    </w:p>
    <w:p w14:paraId="769E56AD" w14:textId="3370225C" w:rsidR="00183CCC" w:rsidRDefault="00183CCC" w:rsidP="001346C3">
      <w:pPr>
        <w:pStyle w:val="ListParagraph"/>
      </w:pPr>
    </w:p>
    <w:p w14:paraId="6FE2F278" w14:textId="707CD7A2" w:rsidR="00183CCC" w:rsidRDefault="00183CCC" w:rsidP="001346C3">
      <w:pPr>
        <w:pStyle w:val="ListParagraph"/>
      </w:pPr>
    </w:p>
    <w:p w14:paraId="00694D61" w14:textId="62CA2886" w:rsidR="00183CCC" w:rsidRDefault="00183CCC" w:rsidP="001346C3">
      <w:pPr>
        <w:pStyle w:val="ListParagraph"/>
      </w:pPr>
    </w:p>
    <w:p w14:paraId="008195EB" w14:textId="06611631" w:rsidR="00183CCC" w:rsidRDefault="00183CCC" w:rsidP="001346C3">
      <w:pPr>
        <w:pStyle w:val="ListParagraph"/>
      </w:pPr>
    </w:p>
    <w:p w14:paraId="559D03A8" w14:textId="03A22FAA" w:rsidR="00183CCC" w:rsidRDefault="00183CCC" w:rsidP="001346C3">
      <w:pPr>
        <w:pStyle w:val="ListParagraph"/>
      </w:pPr>
    </w:p>
    <w:p w14:paraId="000B4901" w14:textId="4BFC6056" w:rsidR="00183CCC" w:rsidRDefault="00183CCC" w:rsidP="001346C3">
      <w:pPr>
        <w:pStyle w:val="ListParagraph"/>
      </w:pPr>
    </w:p>
    <w:p w14:paraId="2C08AD32" w14:textId="63E91221" w:rsidR="00183CCC" w:rsidRDefault="00183CCC" w:rsidP="001346C3">
      <w:pPr>
        <w:pStyle w:val="ListParagraph"/>
      </w:pPr>
    </w:p>
    <w:p w14:paraId="7F697A50" w14:textId="0C8658B6" w:rsidR="00183CCC" w:rsidRDefault="00183CCC" w:rsidP="001346C3">
      <w:pPr>
        <w:pStyle w:val="ListParagraph"/>
      </w:pPr>
    </w:p>
    <w:p w14:paraId="1905E528" w14:textId="1234FB5D" w:rsidR="00183CCC" w:rsidRDefault="00183CCC" w:rsidP="001346C3">
      <w:pPr>
        <w:pStyle w:val="ListParagraph"/>
      </w:pPr>
    </w:p>
    <w:p w14:paraId="159BCB5F" w14:textId="14D5B1EA" w:rsidR="00183CCC" w:rsidRDefault="00183CCC" w:rsidP="001346C3">
      <w:pPr>
        <w:pStyle w:val="ListParagraph"/>
      </w:pPr>
    </w:p>
    <w:p w14:paraId="4048DC41" w14:textId="77777777" w:rsidR="00183CCC" w:rsidRPr="00B12619" w:rsidRDefault="00183CCC" w:rsidP="00183CC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6368673" w14:textId="77777777" w:rsidR="00183CCC" w:rsidRDefault="00183CCC" w:rsidP="00183CCC">
      <w:r>
        <w:rPr>
          <w:b/>
        </w:rPr>
        <w:t xml:space="preserve">Homophone Worksheet: </w:t>
      </w:r>
      <w:r w:rsidRPr="00A127EE">
        <w:rPr>
          <w:b/>
          <w:i/>
        </w:rPr>
        <w:t>Precedence</w:t>
      </w:r>
      <w:r>
        <w:rPr>
          <w:b/>
        </w:rPr>
        <w:t xml:space="preserve"> and </w:t>
      </w:r>
      <w:r w:rsidRPr="00A127EE">
        <w:rPr>
          <w:b/>
          <w:i/>
        </w:rPr>
        <w:t>Precedents</w:t>
      </w:r>
      <w:r>
        <w:rPr>
          <w:b/>
        </w:rPr>
        <w:t xml:space="preserve">, </w:t>
      </w:r>
      <w:r w:rsidRPr="006336D6">
        <w:rPr>
          <w:b/>
        </w:rPr>
        <w:t xml:space="preserve">Worksheet </w:t>
      </w:r>
      <w:r>
        <w:rPr>
          <w:b/>
        </w:rPr>
        <w:t>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A127EE">
        <w:rPr>
          <w:i/>
        </w:rPr>
        <w:t>precedence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precedents</w:t>
      </w:r>
      <w:r>
        <w:t>. Remember this about these two words:</w:t>
      </w:r>
    </w:p>
    <w:p w14:paraId="34D0C5A4" w14:textId="77777777" w:rsidR="00183CCC" w:rsidRDefault="00183CCC" w:rsidP="00183CCC"/>
    <w:p w14:paraId="483AF294" w14:textId="77777777" w:rsidR="00183CCC" w:rsidRPr="001346C3" w:rsidRDefault="00183CCC" w:rsidP="00183CCC">
      <w:pPr>
        <w:pStyle w:val="ListParagraph"/>
        <w:numPr>
          <w:ilvl w:val="0"/>
          <w:numId w:val="1"/>
        </w:numPr>
      </w:pPr>
      <w:r w:rsidRPr="001346C3">
        <w:rPr>
          <w:b/>
          <w:i/>
        </w:rPr>
        <w:t xml:space="preserve">Precedence </w:t>
      </w:r>
      <w:r w:rsidRPr="001346C3">
        <w:t>is a</w:t>
      </w:r>
      <w:r w:rsidRPr="001346C3">
        <w:rPr>
          <w:b/>
          <w:i/>
        </w:rPr>
        <w:t xml:space="preserve"> noun </w:t>
      </w:r>
      <w:r w:rsidRPr="001346C3">
        <w:t>that means</w:t>
      </w:r>
      <w:r w:rsidRPr="001346C3">
        <w:rPr>
          <w:b/>
          <w:i/>
        </w:rPr>
        <w:t xml:space="preserve"> </w:t>
      </w:r>
      <w:r w:rsidRPr="001346C3">
        <w:rPr>
          <w:i/>
        </w:rPr>
        <w:t xml:space="preserve">the right to superior honor on a ceremonial or formal occasion; the order of ceremonial or formal preference; priority of importance &lt;your safety takes ~&gt; </w:t>
      </w:r>
    </w:p>
    <w:p w14:paraId="1878F4FB" w14:textId="77777777" w:rsidR="00183CCC" w:rsidRDefault="00183CCC" w:rsidP="00183CCC">
      <w:pPr>
        <w:pStyle w:val="ListParagraph"/>
        <w:numPr>
          <w:ilvl w:val="0"/>
          <w:numId w:val="1"/>
        </w:numPr>
        <w:rPr>
          <w:b/>
          <w:i/>
        </w:rPr>
      </w:pPr>
      <w:r w:rsidRPr="001346C3">
        <w:rPr>
          <w:b/>
          <w:i/>
        </w:rPr>
        <w:t xml:space="preserve">Precedents </w:t>
      </w:r>
      <w:r w:rsidRPr="001346C3">
        <w:t>is a</w:t>
      </w:r>
      <w:r w:rsidRPr="001346C3">
        <w:rPr>
          <w:b/>
          <w:i/>
        </w:rPr>
        <w:t xml:space="preserve"> plural noun </w:t>
      </w:r>
      <w:r w:rsidRPr="001346C3">
        <w:t>(the singular is</w:t>
      </w:r>
      <w:r w:rsidRPr="001346C3">
        <w:rPr>
          <w:b/>
          <w:i/>
        </w:rPr>
        <w:t xml:space="preserve"> precedent</w:t>
      </w:r>
      <w:r w:rsidRPr="001346C3">
        <w:t>) that means</w:t>
      </w:r>
      <w:r w:rsidRPr="001346C3">
        <w:rPr>
          <w:b/>
          <w:i/>
        </w:rPr>
        <w:t xml:space="preserve"> </w:t>
      </w:r>
      <w:r w:rsidRPr="001346C3">
        <w:rPr>
          <w:i/>
        </w:rPr>
        <w:t>an earlier o</w:t>
      </w:r>
      <w:r>
        <w:rPr>
          <w:i/>
        </w:rPr>
        <w:t>ccurrence of something similar;</w:t>
      </w:r>
      <w:r w:rsidRPr="001346C3">
        <w:rPr>
          <w:i/>
        </w:rPr>
        <w:t xml:space="preserve"> something done or said that may serve as an example or rule to authorize or justify a subsequent act of the same or an analogous kind &lt;a verdict that had no ~&gt; </w:t>
      </w:r>
      <w:r w:rsidRPr="001346C3">
        <w:rPr>
          <w:b/>
          <w:i/>
        </w:rPr>
        <w:t xml:space="preserve"> </w:t>
      </w:r>
    </w:p>
    <w:p w14:paraId="735AF328" w14:textId="77777777" w:rsidR="00183CCC" w:rsidRDefault="00183CCC" w:rsidP="00183CCC">
      <w:pPr>
        <w:rPr>
          <w:b/>
          <w:i/>
        </w:rPr>
      </w:pPr>
    </w:p>
    <w:p w14:paraId="032F4BA8" w14:textId="77777777" w:rsidR="00183CCC" w:rsidRDefault="00183CCC" w:rsidP="00183CCC">
      <w:pPr>
        <w:rPr>
          <w:b/>
          <w:iCs/>
        </w:rPr>
      </w:pPr>
      <w:r w:rsidRPr="008F41AB">
        <w:rPr>
          <w:b/>
          <w:i/>
        </w:rPr>
        <w:t xml:space="preserve">Nota bene, </w:t>
      </w:r>
      <w:r w:rsidRPr="008F41AB">
        <w:rPr>
          <w:bCs/>
          <w:iCs/>
        </w:rPr>
        <w:t>please, that some of these close exercises may call for the singular</w:t>
      </w:r>
      <w:r>
        <w:rPr>
          <w:bCs/>
          <w:iCs/>
        </w:rPr>
        <w:t xml:space="preserve"> noun</w:t>
      </w:r>
      <w:r w:rsidRPr="008F41AB">
        <w:rPr>
          <w:bCs/>
          <w:iCs/>
        </w:rPr>
        <w:t xml:space="preserve"> </w:t>
      </w:r>
      <w:r w:rsidRPr="008F41AB">
        <w:rPr>
          <w:bCs/>
          <w:i/>
        </w:rPr>
        <w:t>precedent.</w:t>
      </w:r>
    </w:p>
    <w:p w14:paraId="487624E7" w14:textId="77777777" w:rsidR="00183CCC" w:rsidRDefault="00183CCC" w:rsidP="00183CCC">
      <w:pPr>
        <w:rPr>
          <w:b/>
          <w:iCs/>
        </w:rPr>
      </w:pPr>
    </w:p>
    <w:p w14:paraId="77728696" w14:textId="77777777" w:rsidR="00183CCC" w:rsidRPr="00F12935" w:rsidRDefault="00183CCC" w:rsidP="00183CCC">
      <w:pPr>
        <w:pStyle w:val="ListParagraph"/>
        <w:numPr>
          <w:ilvl w:val="0"/>
          <w:numId w:val="5"/>
        </w:numPr>
        <w:rPr>
          <w:b/>
          <w:iCs/>
        </w:rPr>
      </w:pPr>
      <w:r>
        <w:rPr>
          <w:bCs/>
          <w:iCs/>
        </w:rPr>
        <w:t>*** is a lawyer who assigned *** paralegal staff to search court decisions for ___________________ to a case *** is trying.</w:t>
      </w:r>
    </w:p>
    <w:p w14:paraId="7FA22312" w14:textId="77777777" w:rsidR="00183CCC" w:rsidRPr="00F12935" w:rsidRDefault="00183CCC" w:rsidP="00183CCC">
      <w:pPr>
        <w:rPr>
          <w:b/>
          <w:iCs/>
        </w:rPr>
      </w:pPr>
    </w:p>
    <w:p w14:paraId="0A28700A" w14:textId="77777777" w:rsidR="00183CCC" w:rsidRPr="00F12935" w:rsidRDefault="00183CCC" w:rsidP="00183CCC">
      <w:pPr>
        <w:pStyle w:val="ListParagraph"/>
        <w:numPr>
          <w:ilvl w:val="0"/>
          <w:numId w:val="5"/>
        </w:numPr>
        <w:rPr>
          <w:b/>
          <w:iCs/>
        </w:rPr>
      </w:pPr>
      <w:r>
        <w:rPr>
          <w:bCs/>
          <w:iCs/>
        </w:rPr>
        <w:t>Teachers know that high expectations for students take ___________________ over most everything else in the classroom.</w:t>
      </w:r>
    </w:p>
    <w:p w14:paraId="4C5EE4E8" w14:textId="77777777" w:rsidR="00183CCC" w:rsidRPr="00F12935" w:rsidRDefault="00183CCC" w:rsidP="00183CCC">
      <w:pPr>
        <w:pStyle w:val="ListParagraph"/>
        <w:rPr>
          <w:b/>
          <w:iCs/>
        </w:rPr>
      </w:pPr>
    </w:p>
    <w:p w14:paraId="6F8077BD" w14:textId="77777777" w:rsidR="00183CCC" w:rsidRPr="00F12935" w:rsidRDefault="00183CCC" w:rsidP="00183CCC">
      <w:pPr>
        <w:pStyle w:val="ListParagraph"/>
        <w:numPr>
          <w:ilvl w:val="0"/>
          <w:numId w:val="5"/>
        </w:numPr>
        <w:rPr>
          <w:b/>
          <w:iCs/>
        </w:rPr>
      </w:pPr>
      <w:r>
        <w:rPr>
          <w:bCs/>
          <w:iCs/>
        </w:rPr>
        <w:t>*** is a lifeguard who understands that *** focus on the swimmers in *** pool take ___________________ over everything else when *** is on duty.</w:t>
      </w:r>
    </w:p>
    <w:p w14:paraId="2E7E773C" w14:textId="77777777" w:rsidR="00183CCC" w:rsidRPr="00F12935" w:rsidRDefault="00183CCC" w:rsidP="00183CCC">
      <w:pPr>
        <w:pStyle w:val="ListParagraph"/>
        <w:rPr>
          <w:b/>
          <w:iCs/>
        </w:rPr>
      </w:pPr>
    </w:p>
    <w:p w14:paraId="44B11017" w14:textId="77777777" w:rsidR="00183CCC" w:rsidRPr="00F12935" w:rsidRDefault="00183CCC" w:rsidP="00183CCC">
      <w:pPr>
        <w:pStyle w:val="ListParagraph"/>
        <w:numPr>
          <w:ilvl w:val="0"/>
          <w:numId w:val="5"/>
        </w:numPr>
        <w:rPr>
          <w:b/>
          <w:iCs/>
        </w:rPr>
      </w:pPr>
      <w:r>
        <w:rPr>
          <w:bCs/>
          <w:iCs/>
        </w:rPr>
        <w:t>The complicated legal case had few ___________________, so *** wasn’t sure where to begin work.</w:t>
      </w:r>
    </w:p>
    <w:p w14:paraId="57C30D48" w14:textId="77777777" w:rsidR="00183CCC" w:rsidRPr="00F12935" w:rsidRDefault="00183CCC" w:rsidP="00183CCC">
      <w:pPr>
        <w:pStyle w:val="ListParagraph"/>
        <w:rPr>
          <w:b/>
          <w:iCs/>
        </w:rPr>
      </w:pPr>
    </w:p>
    <w:p w14:paraId="70E17592" w14:textId="77777777" w:rsidR="00183CCC" w:rsidRPr="000E5151" w:rsidRDefault="00183CCC" w:rsidP="00183CCC">
      <w:pPr>
        <w:pStyle w:val="ListParagraph"/>
        <w:numPr>
          <w:ilvl w:val="0"/>
          <w:numId w:val="5"/>
        </w:numPr>
        <w:rPr>
          <w:b/>
          <w:iCs/>
        </w:rPr>
      </w:pPr>
      <w:r>
        <w:rPr>
          <w:bCs/>
          <w:iCs/>
        </w:rPr>
        <w:t>*** cited several ___________________ in a civil rights case *** was trying.</w:t>
      </w:r>
    </w:p>
    <w:p w14:paraId="146849E5" w14:textId="77777777" w:rsidR="00183CCC" w:rsidRDefault="00183CCC" w:rsidP="00183CCC">
      <w:pPr>
        <w:pStyle w:val="ListParagraph"/>
      </w:pPr>
    </w:p>
    <w:p w14:paraId="65170C89" w14:textId="45D412B3" w:rsidR="00183CCC" w:rsidRDefault="00183CCC" w:rsidP="001346C3">
      <w:pPr>
        <w:pStyle w:val="ListParagraph"/>
      </w:pPr>
    </w:p>
    <w:p w14:paraId="73DE28DB" w14:textId="2CD24382" w:rsidR="00183CCC" w:rsidRDefault="00183CCC" w:rsidP="001346C3">
      <w:pPr>
        <w:pStyle w:val="ListParagraph"/>
      </w:pPr>
    </w:p>
    <w:p w14:paraId="1974A613" w14:textId="2B13E432" w:rsidR="00183CCC" w:rsidRDefault="00183CCC" w:rsidP="001346C3">
      <w:pPr>
        <w:pStyle w:val="ListParagraph"/>
      </w:pPr>
    </w:p>
    <w:p w14:paraId="35261BF8" w14:textId="120BCFB7" w:rsidR="00183CCC" w:rsidRDefault="00183CCC" w:rsidP="001346C3">
      <w:pPr>
        <w:pStyle w:val="ListParagraph"/>
      </w:pPr>
    </w:p>
    <w:p w14:paraId="6A2C520E" w14:textId="4154D43A" w:rsidR="00183CCC" w:rsidRDefault="00183CCC" w:rsidP="001346C3">
      <w:pPr>
        <w:pStyle w:val="ListParagraph"/>
      </w:pPr>
    </w:p>
    <w:p w14:paraId="6E5E998C" w14:textId="3E357FF4" w:rsidR="00183CCC" w:rsidRDefault="00183CCC" w:rsidP="001346C3">
      <w:pPr>
        <w:pStyle w:val="ListParagraph"/>
      </w:pPr>
    </w:p>
    <w:p w14:paraId="257A834B" w14:textId="680B8AF1" w:rsidR="00183CCC" w:rsidRDefault="00183CCC" w:rsidP="001346C3">
      <w:pPr>
        <w:pStyle w:val="ListParagraph"/>
      </w:pPr>
    </w:p>
    <w:p w14:paraId="1DDE3052" w14:textId="6FF07B6C" w:rsidR="00183CCC" w:rsidRDefault="00183CCC" w:rsidP="001346C3">
      <w:pPr>
        <w:pStyle w:val="ListParagraph"/>
      </w:pPr>
    </w:p>
    <w:p w14:paraId="77BBE2EE" w14:textId="7DFDB8AC" w:rsidR="00183CCC" w:rsidRDefault="00183CCC" w:rsidP="001346C3">
      <w:pPr>
        <w:pStyle w:val="ListParagraph"/>
      </w:pPr>
    </w:p>
    <w:p w14:paraId="09A29433" w14:textId="3D1C29CA" w:rsidR="00183CCC" w:rsidRDefault="00183CCC" w:rsidP="001346C3">
      <w:pPr>
        <w:pStyle w:val="ListParagraph"/>
      </w:pPr>
    </w:p>
    <w:p w14:paraId="7C7C0C3C" w14:textId="3DEE628B" w:rsidR="00183CCC" w:rsidRDefault="00183CCC" w:rsidP="001346C3">
      <w:pPr>
        <w:pStyle w:val="ListParagraph"/>
      </w:pPr>
    </w:p>
    <w:p w14:paraId="7D473500" w14:textId="2FC93E48" w:rsidR="00183CCC" w:rsidRDefault="00183CCC" w:rsidP="001346C3">
      <w:pPr>
        <w:pStyle w:val="ListParagraph"/>
      </w:pPr>
    </w:p>
    <w:p w14:paraId="56671E9B" w14:textId="4D0E00F7" w:rsidR="00183CCC" w:rsidRDefault="00183CCC" w:rsidP="001346C3">
      <w:pPr>
        <w:pStyle w:val="ListParagraph"/>
      </w:pPr>
    </w:p>
    <w:p w14:paraId="2D47E9B6" w14:textId="3ADDA6C3" w:rsidR="00183CCC" w:rsidRDefault="00183CCC" w:rsidP="001346C3">
      <w:pPr>
        <w:pStyle w:val="ListParagraph"/>
      </w:pPr>
    </w:p>
    <w:p w14:paraId="645350CB" w14:textId="6B4F604C" w:rsidR="00183CCC" w:rsidRDefault="00183CCC" w:rsidP="001346C3">
      <w:pPr>
        <w:pStyle w:val="ListParagraph"/>
      </w:pPr>
    </w:p>
    <w:p w14:paraId="5F2E3AAB" w14:textId="0B8DA417" w:rsidR="00183CCC" w:rsidRDefault="00183CCC" w:rsidP="001346C3">
      <w:pPr>
        <w:pStyle w:val="ListParagraph"/>
      </w:pPr>
    </w:p>
    <w:p w14:paraId="53DCC465" w14:textId="57673FD1" w:rsidR="00183CCC" w:rsidRDefault="00183CCC" w:rsidP="001346C3">
      <w:pPr>
        <w:pStyle w:val="ListParagraph"/>
      </w:pPr>
    </w:p>
    <w:p w14:paraId="2F0808B2" w14:textId="62427159" w:rsidR="00183CCC" w:rsidRDefault="00183CCC" w:rsidP="001346C3">
      <w:pPr>
        <w:pStyle w:val="ListParagraph"/>
      </w:pPr>
    </w:p>
    <w:p w14:paraId="2A03579F" w14:textId="5D454501" w:rsidR="00183CCC" w:rsidRDefault="00183CCC" w:rsidP="001346C3">
      <w:pPr>
        <w:pStyle w:val="ListParagraph"/>
      </w:pPr>
    </w:p>
    <w:p w14:paraId="457513D3" w14:textId="37866509" w:rsidR="00183CCC" w:rsidRDefault="00183CCC" w:rsidP="001346C3">
      <w:pPr>
        <w:pStyle w:val="ListParagraph"/>
      </w:pPr>
    </w:p>
    <w:p w14:paraId="39DEECE0" w14:textId="383228B7" w:rsidR="00183CCC" w:rsidRDefault="00183CCC" w:rsidP="001346C3">
      <w:pPr>
        <w:pStyle w:val="ListParagraph"/>
      </w:pPr>
    </w:p>
    <w:p w14:paraId="7750B810" w14:textId="6EB237DE" w:rsidR="00183CCC" w:rsidRDefault="00183CCC" w:rsidP="001346C3">
      <w:pPr>
        <w:pStyle w:val="ListParagraph"/>
      </w:pPr>
    </w:p>
    <w:p w14:paraId="46163BCE" w14:textId="5E0126ED" w:rsidR="00183CCC" w:rsidRDefault="00183CCC" w:rsidP="001346C3">
      <w:pPr>
        <w:pStyle w:val="ListParagraph"/>
      </w:pPr>
    </w:p>
    <w:p w14:paraId="6D3F2ACF" w14:textId="2B5A49CD" w:rsidR="00183CCC" w:rsidRDefault="00183CCC" w:rsidP="001346C3">
      <w:pPr>
        <w:pStyle w:val="ListParagraph"/>
      </w:pPr>
    </w:p>
    <w:p w14:paraId="41CE0807" w14:textId="1816C41F" w:rsidR="00183CCC" w:rsidRDefault="00183CCC" w:rsidP="001346C3">
      <w:pPr>
        <w:pStyle w:val="ListParagraph"/>
      </w:pPr>
    </w:p>
    <w:p w14:paraId="6D811D1F" w14:textId="77777777" w:rsidR="00183CCC" w:rsidRPr="00B12619" w:rsidRDefault="00183CCC" w:rsidP="00183CC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D47204E" w14:textId="77777777" w:rsidR="00183CCC" w:rsidRDefault="00183CCC" w:rsidP="00183CCC">
      <w:r>
        <w:rPr>
          <w:b/>
        </w:rPr>
        <w:t xml:space="preserve">Homophone Worksheet: </w:t>
      </w:r>
      <w:r w:rsidRPr="00A127EE">
        <w:rPr>
          <w:b/>
          <w:i/>
        </w:rPr>
        <w:t>Precedence</w:t>
      </w:r>
      <w:r>
        <w:rPr>
          <w:b/>
        </w:rPr>
        <w:t xml:space="preserve"> and </w:t>
      </w:r>
      <w:r w:rsidRPr="00A127EE">
        <w:rPr>
          <w:b/>
          <w:i/>
        </w:rPr>
        <w:t>Precedents</w:t>
      </w:r>
      <w:r>
        <w:rPr>
          <w:b/>
        </w:rPr>
        <w:t xml:space="preserve">, </w:t>
      </w:r>
      <w:r w:rsidRPr="006336D6">
        <w:rPr>
          <w:b/>
        </w:rPr>
        <w:t xml:space="preserve">Worksheet </w:t>
      </w:r>
      <w:r>
        <w:rPr>
          <w:b/>
        </w:rPr>
        <w:t>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A127EE">
        <w:rPr>
          <w:i/>
        </w:rPr>
        <w:t>precedence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precedents</w:t>
      </w:r>
      <w:r>
        <w:t>. Remember this about these two words:</w:t>
      </w:r>
    </w:p>
    <w:p w14:paraId="7CAF157E" w14:textId="77777777" w:rsidR="00183CCC" w:rsidRDefault="00183CCC" w:rsidP="00183CCC"/>
    <w:p w14:paraId="63D875B6" w14:textId="77777777" w:rsidR="00183CCC" w:rsidRPr="001346C3" w:rsidRDefault="00183CCC" w:rsidP="00183CCC">
      <w:pPr>
        <w:pStyle w:val="ListParagraph"/>
        <w:numPr>
          <w:ilvl w:val="0"/>
          <w:numId w:val="1"/>
        </w:numPr>
      </w:pPr>
      <w:r w:rsidRPr="001346C3">
        <w:rPr>
          <w:b/>
          <w:i/>
        </w:rPr>
        <w:t xml:space="preserve">Precedence </w:t>
      </w:r>
      <w:r w:rsidRPr="001346C3">
        <w:t>is a</w:t>
      </w:r>
      <w:r w:rsidRPr="001346C3">
        <w:rPr>
          <w:b/>
          <w:i/>
        </w:rPr>
        <w:t xml:space="preserve"> noun </w:t>
      </w:r>
      <w:r w:rsidRPr="001346C3">
        <w:t>that means</w:t>
      </w:r>
      <w:r w:rsidRPr="001346C3">
        <w:rPr>
          <w:b/>
          <w:i/>
        </w:rPr>
        <w:t xml:space="preserve"> </w:t>
      </w:r>
      <w:r w:rsidRPr="001346C3">
        <w:rPr>
          <w:i/>
        </w:rPr>
        <w:t xml:space="preserve">the right to superior honor on a ceremonial or formal occasion; the order of ceremonial or formal preference; priority of importance &lt;your safety takes ~&gt; </w:t>
      </w:r>
    </w:p>
    <w:p w14:paraId="0228B989" w14:textId="77777777" w:rsidR="00183CCC" w:rsidRDefault="00183CCC" w:rsidP="00183CCC">
      <w:pPr>
        <w:pStyle w:val="ListParagraph"/>
        <w:numPr>
          <w:ilvl w:val="0"/>
          <w:numId w:val="1"/>
        </w:numPr>
        <w:rPr>
          <w:b/>
          <w:i/>
        </w:rPr>
      </w:pPr>
      <w:r w:rsidRPr="001346C3">
        <w:rPr>
          <w:b/>
          <w:i/>
        </w:rPr>
        <w:t xml:space="preserve">Precedents </w:t>
      </w:r>
      <w:r w:rsidRPr="001346C3">
        <w:t>is a</w:t>
      </w:r>
      <w:r w:rsidRPr="001346C3">
        <w:rPr>
          <w:b/>
          <w:i/>
        </w:rPr>
        <w:t xml:space="preserve"> plural noun </w:t>
      </w:r>
      <w:r w:rsidRPr="001346C3">
        <w:t>(the singular is</w:t>
      </w:r>
      <w:r w:rsidRPr="001346C3">
        <w:rPr>
          <w:b/>
          <w:i/>
        </w:rPr>
        <w:t xml:space="preserve"> precedent</w:t>
      </w:r>
      <w:r w:rsidRPr="001346C3">
        <w:t>) that means</w:t>
      </w:r>
      <w:r w:rsidRPr="001346C3">
        <w:rPr>
          <w:b/>
          <w:i/>
        </w:rPr>
        <w:t xml:space="preserve"> </w:t>
      </w:r>
      <w:r w:rsidRPr="001346C3">
        <w:rPr>
          <w:i/>
        </w:rPr>
        <w:t>an earlier o</w:t>
      </w:r>
      <w:r>
        <w:rPr>
          <w:i/>
        </w:rPr>
        <w:t>ccurrence of something similar;</w:t>
      </w:r>
      <w:r w:rsidRPr="001346C3">
        <w:rPr>
          <w:i/>
        </w:rPr>
        <w:t xml:space="preserve"> something done or said that may serve as an example or rule to authorize or justify a subsequent act of the same or an analogous kind &lt;a verdict that had no ~&gt; </w:t>
      </w:r>
      <w:r w:rsidRPr="001346C3">
        <w:rPr>
          <w:b/>
          <w:i/>
        </w:rPr>
        <w:t xml:space="preserve"> </w:t>
      </w:r>
    </w:p>
    <w:p w14:paraId="6F627E41" w14:textId="77777777" w:rsidR="00183CCC" w:rsidRDefault="00183CCC" w:rsidP="00183CCC">
      <w:pPr>
        <w:rPr>
          <w:b/>
          <w:i/>
        </w:rPr>
      </w:pPr>
    </w:p>
    <w:p w14:paraId="30927A61" w14:textId="77777777" w:rsidR="00183CCC" w:rsidRPr="008F41AB" w:rsidRDefault="00183CCC" w:rsidP="00183CCC">
      <w:pPr>
        <w:rPr>
          <w:bCs/>
          <w:i/>
        </w:rPr>
      </w:pPr>
      <w:r w:rsidRPr="008F41AB">
        <w:rPr>
          <w:b/>
          <w:i/>
        </w:rPr>
        <w:t xml:space="preserve">Nota bene, </w:t>
      </w:r>
      <w:r w:rsidRPr="008F41AB">
        <w:rPr>
          <w:bCs/>
          <w:iCs/>
        </w:rPr>
        <w:t>please, that some of these close exercises may call for the singular</w:t>
      </w:r>
      <w:r>
        <w:rPr>
          <w:bCs/>
          <w:iCs/>
        </w:rPr>
        <w:t xml:space="preserve"> noun</w:t>
      </w:r>
      <w:r w:rsidRPr="008F41AB">
        <w:rPr>
          <w:bCs/>
          <w:iCs/>
        </w:rPr>
        <w:t xml:space="preserve"> </w:t>
      </w:r>
      <w:r w:rsidRPr="008F41AB">
        <w:rPr>
          <w:bCs/>
          <w:i/>
        </w:rPr>
        <w:t>precedent.</w:t>
      </w:r>
    </w:p>
    <w:p w14:paraId="7E6DA1E4" w14:textId="77777777" w:rsidR="00183CCC" w:rsidRDefault="00183CCC" w:rsidP="00183CCC">
      <w:pPr>
        <w:rPr>
          <w:b/>
          <w:i/>
        </w:rPr>
      </w:pPr>
    </w:p>
    <w:p w14:paraId="4EE8B30B" w14:textId="77777777" w:rsidR="00183CCC" w:rsidRPr="00390189" w:rsidRDefault="00183CCC" w:rsidP="00183CCC">
      <w:pPr>
        <w:pStyle w:val="ListParagraph"/>
        <w:numPr>
          <w:ilvl w:val="0"/>
          <w:numId w:val="6"/>
        </w:numPr>
        <w:rPr>
          <w:b/>
          <w:iCs/>
        </w:rPr>
      </w:pPr>
      <w:r>
        <w:rPr>
          <w:bCs/>
          <w:iCs/>
        </w:rPr>
        <w:t>Without ___________________ in knowledge to guide understanding, it would be very difficult to learn new things.</w:t>
      </w:r>
    </w:p>
    <w:p w14:paraId="502999B7" w14:textId="77777777" w:rsidR="00183CCC" w:rsidRPr="00390189" w:rsidRDefault="00183CCC" w:rsidP="00183CCC">
      <w:pPr>
        <w:rPr>
          <w:b/>
          <w:iCs/>
        </w:rPr>
      </w:pPr>
    </w:p>
    <w:p w14:paraId="66FAF0D2" w14:textId="77777777" w:rsidR="00183CCC" w:rsidRPr="00390189" w:rsidRDefault="00183CCC" w:rsidP="00183CCC">
      <w:pPr>
        <w:pStyle w:val="ListParagraph"/>
        <w:numPr>
          <w:ilvl w:val="0"/>
          <w:numId w:val="6"/>
        </w:numPr>
        <w:rPr>
          <w:b/>
          <w:iCs/>
        </w:rPr>
      </w:pPr>
      <w:r>
        <w:rPr>
          <w:bCs/>
          <w:iCs/>
        </w:rPr>
        <w:t>When cooking Italian food, garlic often has ___________________ over other flavors.</w:t>
      </w:r>
    </w:p>
    <w:p w14:paraId="43F5A558" w14:textId="77777777" w:rsidR="00183CCC" w:rsidRPr="00390189" w:rsidRDefault="00183CCC" w:rsidP="00183CCC">
      <w:pPr>
        <w:pStyle w:val="ListParagraph"/>
        <w:rPr>
          <w:b/>
          <w:iCs/>
        </w:rPr>
      </w:pPr>
    </w:p>
    <w:p w14:paraId="41D500E1" w14:textId="77777777" w:rsidR="00183CCC" w:rsidRPr="00390189" w:rsidRDefault="00183CCC" w:rsidP="00183CCC">
      <w:pPr>
        <w:pStyle w:val="ListParagraph"/>
        <w:numPr>
          <w:ilvl w:val="0"/>
          <w:numId w:val="6"/>
        </w:numPr>
        <w:rPr>
          <w:b/>
          <w:iCs/>
        </w:rPr>
      </w:pPr>
      <w:r>
        <w:rPr>
          <w:bCs/>
          <w:iCs/>
        </w:rPr>
        <w:t>The CEO of the company asserted her ___________________ to deal with racism in the workplace.</w:t>
      </w:r>
    </w:p>
    <w:p w14:paraId="238F7E66" w14:textId="77777777" w:rsidR="00183CCC" w:rsidRPr="00390189" w:rsidRDefault="00183CCC" w:rsidP="00183CCC">
      <w:pPr>
        <w:pStyle w:val="ListParagraph"/>
        <w:rPr>
          <w:b/>
          <w:iCs/>
        </w:rPr>
      </w:pPr>
    </w:p>
    <w:p w14:paraId="52F0CD8B" w14:textId="77777777" w:rsidR="00183CCC" w:rsidRPr="00390189" w:rsidRDefault="00183CCC" w:rsidP="00183CCC">
      <w:pPr>
        <w:pStyle w:val="ListParagraph"/>
        <w:numPr>
          <w:ilvl w:val="0"/>
          <w:numId w:val="6"/>
        </w:numPr>
        <w:rPr>
          <w:b/>
          <w:iCs/>
        </w:rPr>
      </w:pPr>
      <w:r>
        <w:rPr>
          <w:bCs/>
          <w:iCs/>
        </w:rPr>
        <w:t>In civil society, law always takes ___________________ over brute power.</w:t>
      </w:r>
    </w:p>
    <w:p w14:paraId="7B0A3A10" w14:textId="77777777" w:rsidR="00183CCC" w:rsidRPr="00390189" w:rsidRDefault="00183CCC" w:rsidP="00183CCC">
      <w:pPr>
        <w:pStyle w:val="ListParagraph"/>
        <w:rPr>
          <w:b/>
          <w:iCs/>
        </w:rPr>
      </w:pPr>
    </w:p>
    <w:p w14:paraId="52627F95" w14:textId="77777777" w:rsidR="00183CCC" w:rsidRPr="00755272" w:rsidRDefault="00183CCC" w:rsidP="00183CCC">
      <w:pPr>
        <w:pStyle w:val="ListParagraph"/>
        <w:numPr>
          <w:ilvl w:val="0"/>
          <w:numId w:val="6"/>
        </w:numPr>
        <w:rPr>
          <w:b/>
          <w:iCs/>
        </w:rPr>
      </w:pPr>
      <w:r>
        <w:rPr>
          <w:bCs/>
          <w:iCs/>
        </w:rPr>
        <w:t>The ___________________ supporting ***’s case before the Supreme Court are strong, so *** is confident the court will decide in *** favor.</w:t>
      </w:r>
    </w:p>
    <w:p w14:paraId="18681F2F" w14:textId="77777777" w:rsidR="00183CCC" w:rsidRDefault="00183CCC" w:rsidP="001346C3">
      <w:pPr>
        <w:pStyle w:val="ListParagraph"/>
      </w:pPr>
    </w:p>
    <w:sectPr w:rsidR="00183CCC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E2482A"/>
    <w:multiLevelType w:val="hybridMultilevel"/>
    <w:tmpl w:val="4CE2CA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C4F26"/>
    <w:multiLevelType w:val="hybridMultilevel"/>
    <w:tmpl w:val="FA869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145B86"/>
    <w:multiLevelType w:val="hybridMultilevel"/>
    <w:tmpl w:val="DBF85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9934EF"/>
    <w:multiLevelType w:val="hybridMultilevel"/>
    <w:tmpl w:val="FDD0A9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735F90"/>
    <w:multiLevelType w:val="hybridMultilevel"/>
    <w:tmpl w:val="E514C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3D7B92"/>
    <w:multiLevelType w:val="hybridMultilevel"/>
    <w:tmpl w:val="7FDA4F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27EE"/>
    <w:rsid w:val="00037F23"/>
    <w:rsid w:val="00043040"/>
    <w:rsid w:val="001346C3"/>
    <w:rsid w:val="00183CCC"/>
    <w:rsid w:val="002D031D"/>
    <w:rsid w:val="00376123"/>
    <w:rsid w:val="006336D6"/>
    <w:rsid w:val="0069058D"/>
    <w:rsid w:val="00696A87"/>
    <w:rsid w:val="00730AC3"/>
    <w:rsid w:val="008678A1"/>
    <w:rsid w:val="00A127EE"/>
    <w:rsid w:val="00AF0B4D"/>
    <w:rsid w:val="00C015E7"/>
    <w:rsid w:val="00EB4B13"/>
    <w:rsid w:val="00F469CC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5C5C26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46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20</TotalTime>
  <Pages>5</Pages>
  <Words>1157</Words>
  <Characters>6597</Characters>
  <Application>Microsoft Office Word</Application>
  <DocSecurity>0</DocSecurity>
  <Lines>54</Lines>
  <Paragraphs>15</Paragraphs>
  <ScaleCrop>false</ScaleCrop>
  <Company>New York City Department of Education</Company>
  <LinksUpToDate>false</LinksUpToDate>
  <CharactersWithSpaces>7739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2017-09-06T18:06:00Z</dcterms:created>
  <dcterms:modified xsi:type="dcterms:W3CDTF">2020-08-09T17:23:00Z</dcterms:modified>
</cp:coreProperties>
</file>