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6F662542"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C2633B">
        <w:rPr>
          <w:rFonts w:ascii="Times New Roman" w:hAnsi="Times New Roman" w:cs="Times New Roman"/>
          <w:b/>
        </w:rPr>
        <w:t>18</w:t>
      </w:r>
      <w:r>
        <w:rPr>
          <w:rFonts w:ascii="Times New Roman" w:hAnsi="Times New Roman" w:cs="Times New Roman"/>
          <w:b/>
        </w:rPr>
        <w:t xml:space="preserve"> Worksheet:</w:t>
      </w:r>
      <w:r w:rsidR="00705B5D">
        <w:rPr>
          <w:rFonts w:ascii="Times New Roman" w:hAnsi="Times New Roman" w:cs="Times New Roman"/>
          <w:b/>
        </w:rPr>
        <w:t xml:space="preserve"> </w:t>
      </w:r>
      <w:r w:rsidR="00C2633B">
        <w:rPr>
          <w:rFonts w:ascii="Times New Roman" w:hAnsi="Times New Roman" w:cs="Times New Roman"/>
          <w:b/>
          <w:i/>
          <w:iCs/>
        </w:rPr>
        <w:t>Drugs—Addiction Potential</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492A8512"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C2633B" w:rsidRPr="00C2633B">
        <w:rPr>
          <w:rFonts w:ascii="Times New Roman" w:hAnsi="Times New Roman" w:cs="Times New Roman"/>
          <w:bCs/>
        </w:rPr>
        <w:t>the</w:t>
      </w:r>
      <w:r w:rsidR="00C2633B">
        <w:rPr>
          <w:rFonts w:ascii="Times New Roman" w:hAnsi="Times New Roman" w:cs="Times New Roman"/>
          <w:bCs/>
          <w:i/>
          <w:iCs/>
        </w:rPr>
        <w:t xml:space="preserve"> addiction potential of drugs</w:t>
      </w:r>
      <w:r>
        <w:rPr>
          <w:rFonts w:ascii="Times New Roman" w:hAnsi="Times New Roman" w:cs="Times New Roman"/>
          <w:bCs/>
        </w:rPr>
        <w:t xml:space="preserve">. Please answer the reading comprehension that follow this list of </w:t>
      </w:r>
      <w:r w:rsidR="00C2633B">
        <w:rPr>
          <w:rFonts w:ascii="Times New Roman" w:hAnsi="Times New Roman" w:cs="Times New Roman"/>
          <w:bCs/>
        </w:rPr>
        <w:t>drugs and their addiction potential</w:t>
      </w:r>
      <w:r>
        <w:rPr>
          <w:rFonts w:ascii="Times New Roman" w:hAnsi="Times New Roman" w:cs="Times New Roman"/>
          <w:bCs/>
        </w:rPr>
        <w:t>.</w:t>
      </w:r>
    </w:p>
    <w:p w14:paraId="3BF5E622" w14:textId="638A8941" w:rsidR="003B51BF" w:rsidRDefault="003B51BF">
      <w:pPr>
        <w:rPr>
          <w:rFonts w:ascii="Times New Roman" w:hAnsi="Times New Roman" w:cs="Times New Roman"/>
          <w:bCs/>
        </w:rPr>
      </w:pPr>
    </w:p>
    <w:p w14:paraId="770E6D1D" w14:textId="77777777" w:rsidR="003B51BF" w:rsidRPr="003B51BF" w:rsidRDefault="003B51BF" w:rsidP="003B51BF">
      <w:pPr>
        <w:widowControl w:val="0"/>
        <w:jc w:val="center"/>
        <w:rPr>
          <w:rFonts w:ascii="Times New Roman" w:hAnsi="Times New Roman" w:cs="Times New Roman"/>
          <w:b/>
          <w:bCs/>
          <w:u w:val="single"/>
        </w:rPr>
      </w:pPr>
      <w:r w:rsidRPr="003B51BF">
        <w:rPr>
          <w:rFonts w:ascii="Times New Roman" w:hAnsi="Times New Roman" w:cs="Times New Roman"/>
          <w:b/>
          <w:bCs/>
          <w:u w:val="single"/>
        </w:rPr>
        <w:t>Drugs—Addiction Potential</w:t>
      </w:r>
    </w:p>
    <w:p w14:paraId="7F7CED17" w14:textId="77777777" w:rsidR="003B51BF" w:rsidRPr="003B51BF" w:rsidRDefault="003B51BF" w:rsidP="003B51BF">
      <w:pPr>
        <w:pStyle w:val="ListParagraph"/>
        <w:widowControl w:val="0"/>
        <w:numPr>
          <w:ilvl w:val="0"/>
          <w:numId w:val="1"/>
        </w:numPr>
        <w:jc w:val="center"/>
        <w:rPr>
          <w:b/>
          <w:bCs/>
          <w:u w:val="single"/>
        </w:rPr>
      </w:pPr>
      <w:r w:rsidRPr="003B51BF">
        <w:t>Nicotine 100%</w:t>
      </w:r>
    </w:p>
    <w:p w14:paraId="76A0796C" w14:textId="77777777" w:rsidR="003B51BF" w:rsidRPr="003B51BF" w:rsidRDefault="003B51BF" w:rsidP="003B51BF">
      <w:pPr>
        <w:pStyle w:val="ListParagraph"/>
        <w:widowControl w:val="0"/>
        <w:numPr>
          <w:ilvl w:val="0"/>
          <w:numId w:val="1"/>
        </w:numPr>
        <w:jc w:val="center"/>
        <w:rPr>
          <w:b/>
          <w:bCs/>
          <w:u w:val="single"/>
        </w:rPr>
      </w:pPr>
      <w:r w:rsidRPr="003B51BF">
        <w:t>Ice, glass (methamphetamine, smoked) 98.5%</w:t>
      </w:r>
    </w:p>
    <w:p w14:paraId="055F1DFF" w14:textId="77777777" w:rsidR="003B51BF" w:rsidRPr="003B51BF" w:rsidRDefault="003B51BF" w:rsidP="003B51BF">
      <w:pPr>
        <w:pStyle w:val="ListParagraph"/>
        <w:widowControl w:val="0"/>
        <w:numPr>
          <w:ilvl w:val="0"/>
          <w:numId w:val="1"/>
        </w:numPr>
        <w:jc w:val="center"/>
        <w:rPr>
          <w:b/>
          <w:bCs/>
          <w:u w:val="single"/>
        </w:rPr>
      </w:pPr>
      <w:r w:rsidRPr="003B51BF">
        <w:t>Crack 97.6%</w:t>
      </w:r>
    </w:p>
    <w:p w14:paraId="2D0E798F" w14:textId="77777777" w:rsidR="003B51BF" w:rsidRPr="003B51BF" w:rsidRDefault="003B51BF" w:rsidP="003B51BF">
      <w:pPr>
        <w:pStyle w:val="ListParagraph"/>
        <w:widowControl w:val="0"/>
        <w:numPr>
          <w:ilvl w:val="0"/>
          <w:numId w:val="1"/>
        </w:numPr>
        <w:jc w:val="center"/>
        <w:rPr>
          <w:b/>
          <w:bCs/>
          <w:u w:val="single"/>
        </w:rPr>
      </w:pPr>
      <w:r w:rsidRPr="003B51BF">
        <w:t>Crystal Meth (methamphetamine injected) 94.0%</w:t>
      </w:r>
    </w:p>
    <w:p w14:paraId="1F5A2616" w14:textId="77777777" w:rsidR="003B51BF" w:rsidRPr="003B51BF" w:rsidRDefault="003B51BF" w:rsidP="003B51BF">
      <w:pPr>
        <w:pStyle w:val="ListParagraph"/>
        <w:widowControl w:val="0"/>
        <w:numPr>
          <w:ilvl w:val="0"/>
          <w:numId w:val="1"/>
        </w:numPr>
        <w:jc w:val="center"/>
        <w:rPr>
          <w:b/>
          <w:bCs/>
          <w:u w:val="single"/>
        </w:rPr>
      </w:pPr>
      <w:r w:rsidRPr="003B51BF">
        <w:t>Valium (diazepam) 85.6%</w:t>
      </w:r>
    </w:p>
    <w:p w14:paraId="6073EA3D" w14:textId="77777777" w:rsidR="003B51BF" w:rsidRPr="003B51BF" w:rsidRDefault="003B51BF" w:rsidP="003B51BF">
      <w:pPr>
        <w:pStyle w:val="ListParagraph"/>
        <w:widowControl w:val="0"/>
        <w:numPr>
          <w:ilvl w:val="0"/>
          <w:numId w:val="1"/>
        </w:numPr>
        <w:jc w:val="center"/>
        <w:rPr>
          <w:b/>
          <w:bCs/>
          <w:u w:val="single"/>
        </w:rPr>
      </w:pPr>
      <w:r w:rsidRPr="003B51BF">
        <w:t>Quaalude (methaqualone) 83.4%</w:t>
      </w:r>
    </w:p>
    <w:p w14:paraId="59EE149A" w14:textId="77777777" w:rsidR="003B51BF" w:rsidRPr="003B51BF" w:rsidRDefault="003B51BF" w:rsidP="003B51BF">
      <w:pPr>
        <w:pStyle w:val="ListParagraph"/>
        <w:widowControl w:val="0"/>
        <w:numPr>
          <w:ilvl w:val="0"/>
          <w:numId w:val="1"/>
        </w:numPr>
        <w:jc w:val="center"/>
        <w:rPr>
          <w:b/>
          <w:bCs/>
          <w:u w:val="single"/>
        </w:rPr>
      </w:pPr>
      <w:proofErr w:type="spellStart"/>
      <w:r w:rsidRPr="003B51BF">
        <w:t>Seconal</w:t>
      </w:r>
      <w:proofErr w:type="spellEnd"/>
      <w:r w:rsidRPr="003B51BF">
        <w:t xml:space="preserve"> (secobarbital) 82.1%</w:t>
      </w:r>
    </w:p>
    <w:p w14:paraId="1D994E1C" w14:textId="77777777" w:rsidR="003B51BF" w:rsidRPr="003B51BF" w:rsidRDefault="003B51BF" w:rsidP="003B51BF">
      <w:pPr>
        <w:pStyle w:val="ListParagraph"/>
        <w:widowControl w:val="0"/>
        <w:numPr>
          <w:ilvl w:val="0"/>
          <w:numId w:val="1"/>
        </w:numPr>
        <w:jc w:val="center"/>
        <w:rPr>
          <w:b/>
          <w:bCs/>
          <w:u w:val="single"/>
        </w:rPr>
      </w:pPr>
      <w:r w:rsidRPr="003B51BF">
        <w:t>Alcohol 81.8%</w:t>
      </w:r>
    </w:p>
    <w:p w14:paraId="1D564CCF" w14:textId="77777777" w:rsidR="003B51BF" w:rsidRPr="003B51BF" w:rsidRDefault="003B51BF" w:rsidP="003B51BF">
      <w:pPr>
        <w:pStyle w:val="ListParagraph"/>
        <w:widowControl w:val="0"/>
        <w:numPr>
          <w:ilvl w:val="0"/>
          <w:numId w:val="1"/>
        </w:numPr>
        <w:jc w:val="center"/>
        <w:rPr>
          <w:b/>
          <w:bCs/>
          <w:u w:val="single"/>
        </w:rPr>
      </w:pPr>
      <w:r w:rsidRPr="003B51BF">
        <w:t>Heroin 81.8%</w:t>
      </w:r>
    </w:p>
    <w:p w14:paraId="12CD635D" w14:textId="77777777" w:rsidR="003B51BF" w:rsidRPr="003B51BF" w:rsidRDefault="003B51BF" w:rsidP="003B51BF">
      <w:pPr>
        <w:pStyle w:val="ListParagraph"/>
        <w:widowControl w:val="0"/>
        <w:numPr>
          <w:ilvl w:val="0"/>
          <w:numId w:val="1"/>
        </w:numPr>
        <w:jc w:val="center"/>
        <w:rPr>
          <w:b/>
          <w:bCs/>
          <w:u w:val="single"/>
        </w:rPr>
      </w:pPr>
      <w:r w:rsidRPr="003B51BF">
        <w:t>Crank (methamphetamine taken orally) 81.1%</w:t>
      </w:r>
    </w:p>
    <w:p w14:paraId="6C69A92B" w14:textId="77777777" w:rsidR="003B51BF" w:rsidRPr="003B51BF" w:rsidRDefault="003B51BF" w:rsidP="003B51BF">
      <w:pPr>
        <w:pStyle w:val="ListParagraph"/>
        <w:widowControl w:val="0"/>
        <w:numPr>
          <w:ilvl w:val="0"/>
          <w:numId w:val="1"/>
        </w:numPr>
        <w:jc w:val="center"/>
        <w:rPr>
          <w:b/>
          <w:bCs/>
          <w:u w:val="single"/>
        </w:rPr>
      </w:pPr>
      <w:r w:rsidRPr="003B51BF">
        <w:t>Cocaine 73.1%</w:t>
      </w:r>
    </w:p>
    <w:p w14:paraId="2C8BD447" w14:textId="77777777" w:rsidR="003B51BF" w:rsidRPr="003B51BF" w:rsidRDefault="003B51BF" w:rsidP="003B51BF">
      <w:pPr>
        <w:pStyle w:val="ListParagraph"/>
        <w:widowControl w:val="0"/>
        <w:numPr>
          <w:ilvl w:val="0"/>
          <w:numId w:val="1"/>
        </w:numPr>
        <w:jc w:val="center"/>
        <w:rPr>
          <w:b/>
          <w:bCs/>
          <w:u w:val="single"/>
        </w:rPr>
      </w:pPr>
      <w:r w:rsidRPr="003B51BF">
        <w:t>Caffeine 72.0%</w:t>
      </w:r>
    </w:p>
    <w:p w14:paraId="0B5B72CD" w14:textId="77777777" w:rsidR="003B51BF" w:rsidRPr="003B51BF" w:rsidRDefault="003B51BF" w:rsidP="003B51BF">
      <w:pPr>
        <w:pStyle w:val="ListParagraph"/>
        <w:widowControl w:val="0"/>
        <w:numPr>
          <w:ilvl w:val="0"/>
          <w:numId w:val="1"/>
        </w:numPr>
        <w:jc w:val="center"/>
        <w:rPr>
          <w:b/>
          <w:bCs/>
          <w:u w:val="single"/>
        </w:rPr>
      </w:pPr>
      <w:r w:rsidRPr="003B51BF">
        <w:t>PCP (phencyclidine) 55.7%</w:t>
      </w:r>
    </w:p>
    <w:p w14:paraId="4E4FCF21" w14:textId="77777777" w:rsidR="003B51BF" w:rsidRPr="003B51BF" w:rsidRDefault="003B51BF" w:rsidP="003B51BF">
      <w:pPr>
        <w:pStyle w:val="ListParagraph"/>
        <w:widowControl w:val="0"/>
        <w:numPr>
          <w:ilvl w:val="0"/>
          <w:numId w:val="1"/>
        </w:numPr>
        <w:jc w:val="center"/>
        <w:rPr>
          <w:b/>
          <w:bCs/>
          <w:u w:val="single"/>
        </w:rPr>
      </w:pPr>
      <w:r w:rsidRPr="003B51BF">
        <w:t>Marijuana 21.1%</w:t>
      </w:r>
    </w:p>
    <w:p w14:paraId="66CA08B7" w14:textId="77777777" w:rsidR="003B51BF" w:rsidRPr="003B51BF" w:rsidRDefault="003B51BF" w:rsidP="003B51BF">
      <w:pPr>
        <w:pStyle w:val="ListParagraph"/>
        <w:widowControl w:val="0"/>
        <w:numPr>
          <w:ilvl w:val="0"/>
          <w:numId w:val="1"/>
        </w:numPr>
        <w:jc w:val="center"/>
        <w:rPr>
          <w:b/>
          <w:bCs/>
          <w:u w:val="single"/>
        </w:rPr>
      </w:pPr>
      <w:r w:rsidRPr="003B51BF">
        <w:t>Ecstasy (MDMA) 20.1%</w:t>
      </w:r>
    </w:p>
    <w:p w14:paraId="6FBD4B9D" w14:textId="77777777" w:rsidR="003B51BF" w:rsidRPr="003B51BF" w:rsidRDefault="003B51BF" w:rsidP="003B51BF">
      <w:pPr>
        <w:pStyle w:val="ListParagraph"/>
        <w:widowControl w:val="0"/>
        <w:numPr>
          <w:ilvl w:val="0"/>
          <w:numId w:val="1"/>
        </w:numPr>
        <w:jc w:val="center"/>
        <w:rPr>
          <w:b/>
          <w:bCs/>
          <w:u w:val="single"/>
        </w:rPr>
      </w:pPr>
      <w:r w:rsidRPr="003B51BF">
        <w:t>Psilocybin mushrooms 17.1%</w:t>
      </w:r>
    </w:p>
    <w:p w14:paraId="4C0ABEE5" w14:textId="77777777" w:rsidR="003B51BF" w:rsidRPr="003B51BF" w:rsidRDefault="003B51BF" w:rsidP="003B51BF">
      <w:pPr>
        <w:pStyle w:val="ListParagraph"/>
        <w:widowControl w:val="0"/>
        <w:numPr>
          <w:ilvl w:val="0"/>
          <w:numId w:val="1"/>
        </w:numPr>
        <w:jc w:val="center"/>
        <w:rPr>
          <w:b/>
          <w:bCs/>
          <w:u w:val="single"/>
        </w:rPr>
      </w:pPr>
      <w:r w:rsidRPr="003B51BF">
        <w:t>LSD 16.7%</w:t>
      </w:r>
    </w:p>
    <w:p w14:paraId="534A3094" w14:textId="77777777" w:rsidR="003B51BF" w:rsidRPr="003B51BF" w:rsidRDefault="003B51BF" w:rsidP="003B51BF">
      <w:pPr>
        <w:pStyle w:val="ListParagraph"/>
        <w:widowControl w:val="0"/>
        <w:numPr>
          <w:ilvl w:val="0"/>
          <w:numId w:val="1"/>
        </w:numPr>
        <w:jc w:val="center"/>
        <w:rPr>
          <w:b/>
          <w:bCs/>
          <w:u w:val="single"/>
        </w:rPr>
      </w:pPr>
      <w:r w:rsidRPr="003B51BF">
        <w:t>Mescaline 16.7%</w:t>
      </w:r>
    </w:p>
    <w:p w14:paraId="6036925A" w14:textId="77777777" w:rsidR="003B51BF" w:rsidRDefault="003B51BF" w:rsidP="003B51BF">
      <w:pPr>
        <w:widowControl w:val="0"/>
        <w:jc w:val="center"/>
      </w:pPr>
    </w:p>
    <w:p w14:paraId="66A084CA" w14:textId="7F3FD9DA"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4F9589FD" w14:textId="36DB8A40" w:rsidR="00C2633B" w:rsidRDefault="00C2633B" w:rsidP="005E7BC7">
      <w:pPr>
        <w:widowControl w:val="0"/>
        <w:rPr>
          <w:rFonts w:ascii="Times New Roman" w:hAnsi="Times New Roman" w:cs="Times New Roman"/>
          <w:lang w:eastAsia="ja-JP"/>
        </w:rPr>
      </w:pPr>
    </w:p>
    <w:p w14:paraId="1F537CD6" w14:textId="05E4BF45" w:rsidR="00C2633B" w:rsidRPr="00C2633B" w:rsidRDefault="00C2633B" w:rsidP="00C2633B">
      <w:pPr>
        <w:pStyle w:val="ListParagraph"/>
        <w:widowControl w:val="0"/>
        <w:numPr>
          <w:ilvl w:val="0"/>
          <w:numId w:val="2"/>
        </w:numPr>
        <w:rPr>
          <w:b/>
          <w:bCs/>
          <w:lang w:eastAsia="ja-JP"/>
        </w:rPr>
      </w:pPr>
      <w:r w:rsidRPr="00C2633B">
        <w:rPr>
          <w:b/>
          <w:bCs/>
          <w:lang w:eastAsia="ja-JP"/>
        </w:rPr>
        <w:t>What</w:t>
      </w:r>
      <w:r>
        <w:rPr>
          <w:lang w:eastAsia="ja-JP"/>
        </w:rPr>
        <w:t xml:space="preserve"> drug has 100 percent addiction potential?</w:t>
      </w:r>
    </w:p>
    <w:p w14:paraId="612BA00A" w14:textId="61A79C89" w:rsidR="00C2633B" w:rsidRDefault="00C2633B" w:rsidP="00C2633B">
      <w:pPr>
        <w:widowControl w:val="0"/>
        <w:rPr>
          <w:b/>
          <w:bCs/>
          <w:lang w:eastAsia="ja-JP"/>
        </w:rPr>
      </w:pPr>
    </w:p>
    <w:p w14:paraId="762D2C1A" w14:textId="77777777" w:rsidR="00C2633B" w:rsidRPr="00C2633B" w:rsidRDefault="00C2633B" w:rsidP="00C2633B">
      <w:pPr>
        <w:widowControl w:val="0"/>
        <w:rPr>
          <w:b/>
          <w:bCs/>
          <w:lang w:eastAsia="ja-JP"/>
        </w:rPr>
      </w:pPr>
    </w:p>
    <w:p w14:paraId="514602C2" w14:textId="0F790A2C" w:rsidR="00C2633B" w:rsidRPr="00C2633B" w:rsidRDefault="00C2633B" w:rsidP="00C2633B">
      <w:pPr>
        <w:pStyle w:val="ListParagraph"/>
        <w:widowControl w:val="0"/>
        <w:numPr>
          <w:ilvl w:val="0"/>
          <w:numId w:val="2"/>
        </w:numPr>
        <w:rPr>
          <w:b/>
          <w:bCs/>
          <w:lang w:eastAsia="ja-JP"/>
        </w:rPr>
      </w:pPr>
      <w:r w:rsidRPr="00C2633B">
        <w:rPr>
          <w:b/>
          <w:bCs/>
          <w:lang w:eastAsia="ja-JP"/>
        </w:rPr>
        <w:t>What</w:t>
      </w:r>
      <w:r>
        <w:rPr>
          <w:lang w:eastAsia="ja-JP"/>
        </w:rPr>
        <w:t xml:space="preserve"> is the addictive potential of caffeine? </w:t>
      </w:r>
      <w:r w:rsidRPr="00C2633B">
        <w:rPr>
          <w:b/>
          <w:bCs/>
          <w:lang w:eastAsia="ja-JP"/>
        </w:rPr>
        <w:t>In what</w:t>
      </w:r>
      <w:r>
        <w:rPr>
          <w:lang w:eastAsia="ja-JP"/>
        </w:rPr>
        <w:t xml:space="preserve"> substance can you find caffeine?</w:t>
      </w:r>
    </w:p>
    <w:p w14:paraId="5C15EF5F" w14:textId="508CEEE5" w:rsidR="00C2633B" w:rsidRDefault="00C2633B" w:rsidP="00C2633B">
      <w:pPr>
        <w:widowControl w:val="0"/>
        <w:rPr>
          <w:b/>
          <w:bCs/>
          <w:lang w:eastAsia="ja-JP"/>
        </w:rPr>
      </w:pPr>
    </w:p>
    <w:p w14:paraId="49B5A9CC" w14:textId="77777777" w:rsidR="00C2633B" w:rsidRPr="00C2633B" w:rsidRDefault="00C2633B" w:rsidP="00C2633B">
      <w:pPr>
        <w:widowControl w:val="0"/>
        <w:rPr>
          <w:b/>
          <w:bCs/>
          <w:lang w:eastAsia="ja-JP"/>
        </w:rPr>
      </w:pPr>
    </w:p>
    <w:p w14:paraId="77443A2F" w14:textId="062EC8D0" w:rsidR="00C2633B" w:rsidRPr="00C2633B" w:rsidRDefault="00C2633B" w:rsidP="00C2633B">
      <w:pPr>
        <w:pStyle w:val="ListParagraph"/>
        <w:widowControl w:val="0"/>
        <w:numPr>
          <w:ilvl w:val="0"/>
          <w:numId w:val="2"/>
        </w:numPr>
        <w:rPr>
          <w:b/>
          <w:bCs/>
          <w:lang w:eastAsia="ja-JP"/>
        </w:rPr>
      </w:pPr>
      <w:r w:rsidRPr="00C2633B">
        <w:rPr>
          <w:b/>
          <w:bCs/>
          <w:lang w:eastAsia="ja-JP"/>
        </w:rPr>
        <w:t>What</w:t>
      </w:r>
      <w:r>
        <w:rPr>
          <w:lang w:eastAsia="ja-JP"/>
        </w:rPr>
        <w:t xml:space="preserve"> two drugs have an addition potential of 81.8 percent?</w:t>
      </w:r>
    </w:p>
    <w:p w14:paraId="443B424F" w14:textId="306B9902" w:rsidR="00C2633B" w:rsidRDefault="00C2633B" w:rsidP="00C2633B">
      <w:pPr>
        <w:widowControl w:val="0"/>
        <w:rPr>
          <w:b/>
          <w:bCs/>
          <w:lang w:eastAsia="ja-JP"/>
        </w:rPr>
      </w:pPr>
    </w:p>
    <w:p w14:paraId="2AD9A012" w14:textId="77777777" w:rsidR="00C2633B" w:rsidRPr="00C2633B" w:rsidRDefault="00C2633B" w:rsidP="00C2633B">
      <w:pPr>
        <w:widowControl w:val="0"/>
        <w:rPr>
          <w:b/>
          <w:bCs/>
          <w:lang w:eastAsia="ja-JP"/>
        </w:rPr>
      </w:pPr>
    </w:p>
    <w:p w14:paraId="3CDD05A8" w14:textId="34C82E87" w:rsidR="00C2633B" w:rsidRPr="00C2633B" w:rsidRDefault="00C2633B" w:rsidP="00C2633B">
      <w:pPr>
        <w:pStyle w:val="ListParagraph"/>
        <w:widowControl w:val="0"/>
        <w:numPr>
          <w:ilvl w:val="0"/>
          <w:numId w:val="2"/>
        </w:numPr>
        <w:rPr>
          <w:b/>
          <w:bCs/>
          <w:lang w:eastAsia="ja-JP"/>
        </w:rPr>
      </w:pPr>
      <w:r w:rsidRPr="00C2633B">
        <w:rPr>
          <w:b/>
          <w:bCs/>
          <w:lang w:eastAsia="ja-JP"/>
        </w:rPr>
        <w:t>What</w:t>
      </w:r>
      <w:r>
        <w:rPr>
          <w:lang w:eastAsia="ja-JP"/>
        </w:rPr>
        <w:t xml:space="preserve"> is the addiction potential of marijuana?</w:t>
      </w:r>
    </w:p>
    <w:p w14:paraId="7EADCACE" w14:textId="3C2C49A0" w:rsidR="00C2633B" w:rsidRDefault="00C2633B" w:rsidP="00C2633B">
      <w:pPr>
        <w:widowControl w:val="0"/>
        <w:rPr>
          <w:b/>
          <w:bCs/>
          <w:lang w:eastAsia="ja-JP"/>
        </w:rPr>
      </w:pPr>
    </w:p>
    <w:p w14:paraId="57557889" w14:textId="77777777" w:rsidR="00C2633B" w:rsidRPr="00C2633B" w:rsidRDefault="00C2633B" w:rsidP="00C2633B">
      <w:pPr>
        <w:widowControl w:val="0"/>
        <w:rPr>
          <w:b/>
          <w:bCs/>
          <w:lang w:eastAsia="ja-JP"/>
        </w:rPr>
      </w:pPr>
    </w:p>
    <w:p w14:paraId="2CC5A142" w14:textId="0F283CDF" w:rsidR="00C2633B" w:rsidRPr="00C2633B" w:rsidRDefault="00C2633B" w:rsidP="00C2633B">
      <w:pPr>
        <w:pStyle w:val="ListParagraph"/>
        <w:widowControl w:val="0"/>
        <w:numPr>
          <w:ilvl w:val="0"/>
          <w:numId w:val="2"/>
        </w:numPr>
        <w:rPr>
          <w:b/>
          <w:bCs/>
          <w:lang w:eastAsia="ja-JP"/>
        </w:rPr>
      </w:pPr>
      <w:r w:rsidRPr="00C2633B">
        <w:rPr>
          <w:b/>
          <w:bCs/>
          <w:lang w:eastAsia="ja-JP"/>
        </w:rPr>
        <w:t xml:space="preserve">Which </w:t>
      </w:r>
      <w:r>
        <w:rPr>
          <w:lang w:eastAsia="ja-JP"/>
        </w:rPr>
        <w:t>drug has an addiction potential of 85.6 percent?</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BE165E"/>
    <w:multiLevelType w:val="hybridMultilevel"/>
    <w:tmpl w:val="82FEAD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B51BF"/>
    <w:rsid w:val="003D1E24"/>
    <w:rsid w:val="00410E3E"/>
    <w:rsid w:val="004F3E9E"/>
    <w:rsid w:val="00522C3E"/>
    <w:rsid w:val="005E7BC7"/>
    <w:rsid w:val="00631B11"/>
    <w:rsid w:val="006B45BA"/>
    <w:rsid w:val="00705B5D"/>
    <w:rsid w:val="007C15C6"/>
    <w:rsid w:val="009C241B"/>
    <w:rsid w:val="00C2633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3B51BF"/>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8</TotalTime>
  <Pages>1</Pages>
  <Words>238</Words>
  <Characters>1362</Characters>
  <Application>Microsoft Office Word</Application>
  <DocSecurity>0</DocSecurity>
  <Lines>11</Lines>
  <Paragraphs>3</Paragraphs>
  <ScaleCrop>false</ScaleCrop>
  <Company>Mark's Text Terminal</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2020-04-21T17:22:00Z</dcterms:modified>
</cp:coreProperties>
</file>