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22BA829E"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9476DD">
        <w:rPr>
          <w:rFonts w:ascii="Times New Roman" w:hAnsi="Times New Roman" w:cs="Times New Roman"/>
          <w:b/>
        </w:rPr>
        <w:t>17</w:t>
      </w:r>
      <w:r>
        <w:rPr>
          <w:rFonts w:ascii="Times New Roman" w:hAnsi="Times New Roman" w:cs="Times New Roman"/>
          <w:b/>
        </w:rPr>
        <w:t xml:space="preserve"> Worksheet:</w:t>
      </w:r>
      <w:r w:rsidR="00705B5D">
        <w:rPr>
          <w:rFonts w:ascii="Times New Roman" w:hAnsi="Times New Roman" w:cs="Times New Roman"/>
          <w:b/>
        </w:rPr>
        <w:t xml:space="preserve"> </w:t>
      </w:r>
      <w:r w:rsidR="009476DD">
        <w:rPr>
          <w:rFonts w:ascii="Times New Roman" w:hAnsi="Times New Roman" w:cs="Times New Roman"/>
          <w:b/>
          <w:i/>
          <w:iCs/>
        </w:rPr>
        <w:t>Evolution</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25076CBA"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9476DD">
        <w:rPr>
          <w:rFonts w:ascii="Times New Roman" w:hAnsi="Times New Roman" w:cs="Times New Roman"/>
          <w:bCs/>
          <w:i/>
          <w:iCs/>
        </w:rPr>
        <w:t>evolution</w:t>
      </w:r>
      <w:r>
        <w:rPr>
          <w:rFonts w:ascii="Times New Roman" w:hAnsi="Times New Roman" w:cs="Times New Roman"/>
          <w:bCs/>
        </w:rPr>
        <w:t xml:space="preserve">. Please answer the reading comprehension that follow this list of </w:t>
      </w:r>
      <w:r w:rsidR="009476DD">
        <w:rPr>
          <w:rFonts w:ascii="Times New Roman" w:hAnsi="Times New Roman" w:cs="Times New Roman"/>
          <w:bCs/>
        </w:rPr>
        <w:t>the events of evolution</w:t>
      </w:r>
      <w:r>
        <w:rPr>
          <w:rFonts w:ascii="Times New Roman" w:hAnsi="Times New Roman" w:cs="Times New Roman"/>
          <w:bCs/>
        </w:rPr>
        <w:t>.</w:t>
      </w:r>
    </w:p>
    <w:p w14:paraId="5D462493" w14:textId="66F60606" w:rsidR="000B10E3" w:rsidRDefault="000B10E3">
      <w:pPr>
        <w:rPr>
          <w:rFonts w:ascii="Times New Roman" w:hAnsi="Times New Roman" w:cs="Times New Roman"/>
          <w:bCs/>
        </w:rPr>
      </w:pPr>
    </w:p>
    <w:p w14:paraId="6FDF880F" w14:textId="77777777" w:rsidR="000B10E3" w:rsidRPr="000B10E3" w:rsidRDefault="000B10E3" w:rsidP="000B10E3">
      <w:pPr>
        <w:widowControl w:val="0"/>
        <w:jc w:val="center"/>
        <w:rPr>
          <w:rFonts w:ascii="Times New Roman" w:hAnsi="Times New Roman" w:cs="Times New Roman"/>
          <w:b/>
          <w:bCs/>
          <w:u w:val="single"/>
        </w:rPr>
      </w:pPr>
      <w:r w:rsidRPr="000B10E3">
        <w:rPr>
          <w:rFonts w:ascii="Times New Roman" w:hAnsi="Times New Roman" w:cs="Times New Roman"/>
          <w:b/>
          <w:bCs/>
          <w:u w:val="single"/>
        </w:rPr>
        <w:t>Evolution</w:t>
      </w:r>
    </w:p>
    <w:p w14:paraId="6D73A33A" w14:textId="77777777" w:rsidR="000B10E3" w:rsidRPr="000B10E3" w:rsidRDefault="000B10E3" w:rsidP="000B10E3">
      <w:pPr>
        <w:widowControl w:val="0"/>
        <w:jc w:val="center"/>
        <w:rPr>
          <w:rFonts w:ascii="Times New Roman" w:hAnsi="Times New Roman" w:cs="Times New Roman"/>
          <w:b/>
          <w:bCs/>
          <w:i/>
          <w:iCs/>
        </w:rPr>
      </w:pPr>
      <w:r w:rsidRPr="000B10E3">
        <w:rPr>
          <w:rFonts w:ascii="Times New Roman" w:hAnsi="Times New Roman" w:cs="Times New Roman"/>
          <w:b/>
          <w:bCs/>
          <w:i/>
          <w:iCs/>
        </w:rPr>
        <w:t>Events</w:t>
      </w:r>
    </w:p>
    <w:p w14:paraId="0849EAF9" w14:textId="77777777" w:rsidR="000B10E3" w:rsidRPr="000B10E3" w:rsidRDefault="000B10E3" w:rsidP="000B10E3">
      <w:pPr>
        <w:pStyle w:val="ListParagraph"/>
        <w:widowControl w:val="0"/>
        <w:numPr>
          <w:ilvl w:val="0"/>
          <w:numId w:val="1"/>
        </w:numPr>
        <w:jc w:val="center"/>
        <w:rPr>
          <w:b/>
          <w:bCs/>
        </w:rPr>
      </w:pPr>
      <w:r w:rsidRPr="000B10E3">
        <w:t>Earth formed (4.6 billion years ago)</w:t>
      </w:r>
    </w:p>
    <w:p w14:paraId="16C81286" w14:textId="77777777" w:rsidR="000B10E3" w:rsidRPr="000B10E3" w:rsidRDefault="000B10E3" w:rsidP="000B10E3">
      <w:pPr>
        <w:pStyle w:val="ListParagraph"/>
        <w:widowControl w:val="0"/>
        <w:numPr>
          <w:ilvl w:val="0"/>
          <w:numId w:val="1"/>
        </w:numPr>
        <w:jc w:val="center"/>
        <w:rPr>
          <w:b/>
          <w:bCs/>
        </w:rPr>
      </w:pPr>
      <w:r w:rsidRPr="000B10E3">
        <w:t>First life (3.5 billion years ago)</w:t>
      </w:r>
    </w:p>
    <w:p w14:paraId="147B5DC6" w14:textId="77777777" w:rsidR="000B10E3" w:rsidRPr="000B10E3" w:rsidRDefault="000B10E3" w:rsidP="000B10E3">
      <w:pPr>
        <w:pStyle w:val="ListParagraph"/>
        <w:widowControl w:val="0"/>
        <w:numPr>
          <w:ilvl w:val="0"/>
          <w:numId w:val="1"/>
        </w:numPr>
        <w:jc w:val="center"/>
        <w:rPr>
          <w:b/>
          <w:bCs/>
        </w:rPr>
      </w:pPr>
      <w:r w:rsidRPr="000B10E3">
        <w:t>First plants (1 billion years ago)</w:t>
      </w:r>
    </w:p>
    <w:p w14:paraId="5BC92628" w14:textId="77777777" w:rsidR="000B10E3" w:rsidRPr="000B10E3" w:rsidRDefault="000B10E3" w:rsidP="000B10E3">
      <w:pPr>
        <w:pStyle w:val="ListParagraph"/>
        <w:widowControl w:val="0"/>
        <w:numPr>
          <w:ilvl w:val="0"/>
          <w:numId w:val="1"/>
        </w:numPr>
        <w:jc w:val="center"/>
        <w:rPr>
          <w:b/>
          <w:bCs/>
        </w:rPr>
      </w:pPr>
      <w:r w:rsidRPr="000B10E3">
        <w:t>First animals (1 billion years ago)</w:t>
      </w:r>
    </w:p>
    <w:p w14:paraId="4EC9B355" w14:textId="77777777" w:rsidR="000B10E3" w:rsidRPr="000B10E3" w:rsidRDefault="000B10E3" w:rsidP="000B10E3">
      <w:pPr>
        <w:pStyle w:val="ListParagraph"/>
        <w:widowControl w:val="0"/>
        <w:numPr>
          <w:ilvl w:val="0"/>
          <w:numId w:val="1"/>
        </w:numPr>
        <w:jc w:val="center"/>
        <w:rPr>
          <w:b/>
          <w:bCs/>
        </w:rPr>
      </w:pPr>
      <w:r w:rsidRPr="000B10E3">
        <w:t>Crustaceans (650 million years ago)</w:t>
      </w:r>
    </w:p>
    <w:p w14:paraId="2AF1A5D0" w14:textId="77777777" w:rsidR="000B10E3" w:rsidRPr="000B10E3" w:rsidRDefault="000B10E3" w:rsidP="000B10E3">
      <w:pPr>
        <w:pStyle w:val="ListParagraph"/>
        <w:widowControl w:val="0"/>
        <w:numPr>
          <w:ilvl w:val="0"/>
          <w:numId w:val="1"/>
        </w:numPr>
        <w:jc w:val="center"/>
        <w:rPr>
          <w:b/>
          <w:bCs/>
        </w:rPr>
      </w:pPr>
      <w:r w:rsidRPr="000B10E3">
        <w:t>Fossils formed (590 million years ago)</w:t>
      </w:r>
    </w:p>
    <w:p w14:paraId="1372DF8D" w14:textId="77777777" w:rsidR="000B10E3" w:rsidRPr="000B10E3" w:rsidRDefault="000B10E3" w:rsidP="000B10E3">
      <w:pPr>
        <w:pStyle w:val="ListParagraph"/>
        <w:widowControl w:val="0"/>
        <w:numPr>
          <w:ilvl w:val="0"/>
          <w:numId w:val="1"/>
        </w:numPr>
        <w:jc w:val="center"/>
        <w:rPr>
          <w:b/>
          <w:bCs/>
        </w:rPr>
      </w:pPr>
      <w:r w:rsidRPr="000B10E3">
        <w:t>Fish (510 million years ago)</w:t>
      </w:r>
    </w:p>
    <w:p w14:paraId="38F6E689" w14:textId="77777777" w:rsidR="000B10E3" w:rsidRPr="000B10E3" w:rsidRDefault="000B10E3" w:rsidP="000B10E3">
      <w:pPr>
        <w:pStyle w:val="ListParagraph"/>
        <w:widowControl w:val="0"/>
        <w:numPr>
          <w:ilvl w:val="0"/>
          <w:numId w:val="1"/>
        </w:numPr>
        <w:jc w:val="center"/>
        <w:rPr>
          <w:b/>
          <w:bCs/>
        </w:rPr>
      </w:pPr>
      <w:r w:rsidRPr="000B10E3">
        <w:t>Land plants (420 million years ago)</w:t>
      </w:r>
    </w:p>
    <w:p w14:paraId="72F6E617" w14:textId="77777777" w:rsidR="000B10E3" w:rsidRPr="000B10E3" w:rsidRDefault="000B10E3" w:rsidP="000B10E3">
      <w:pPr>
        <w:pStyle w:val="ListParagraph"/>
        <w:widowControl w:val="0"/>
        <w:numPr>
          <w:ilvl w:val="0"/>
          <w:numId w:val="1"/>
        </w:numPr>
        <w:jc w:val="center"/>
        <w:rPr>
          <w:b/>
          <w:bCs/>
        </w:rPr>
      </w:pPr>
      <w:r w:rsidRPr="000B10E3">
        <w:t>Insects (380 million years ago)</w:t>
      </w:r>
    </w:p>
    <w:p w14:paraId="04E5F5C6" w14:textId="77777777" w:rsidR="000B10E3" w:rsidRPr="000B10E3" w:rsidRDefault="000B10E3" w:rsidP="000B10E3">
      <w:pPr>
        <w:pStyle w:val="ListParagraph"/>
        <w:widowControl w:val="0"/>
        <w:numPr>
          <w:ilvl w:val="0"/>
          <w:numId w:val="1"/>
        </w:numPr>
        <w:jc w:val="center"/>
        <w:rPr>
          <w:b/>
          <w:bCs/>
        </w:rPr>
      </w:pPr>
      <w:r w:rsidRPr="000B10E3">
        <w:t>Amphibians (360 million years ago)</w:t>
      </w:r>
    </w:p>
    <w:p w14:paraId="05125253" w14:textId="77777777" w:rsidR="000B10E3" w:rsidRPr="000B10E3" w:rsidRDefault="000B10E3" w:rsidP="000B10E3">
      <w:pPr>
        <w:pStyle w:val="ListParagraph"/>
        <w:widowControl w:val="0"/>
        <w:numPr>
          <w:ilvl w:val="0"/>
          <w:numId w:val="1"/>
        </w:numPr>
        <w:jc w:val="center"/>
        <w:rPr>
          <w:b/>
          <w:bCs/>
        </w:rPr>
      </w:pPr>
      <w:r w:rsidRPr="000B10E3">
        <w:t>Seed plants (360 million years ago)</w:t>
      </w:r>
    </w:p>
    <w:p w14:paraId="2AECDFC5" w14:textId="77777777" w:rsidR="000B10E3" w:rsidRPr="000B10E3" w:rsidRDefault="000B10E3" w:rsidP="000B10E3">
      <w:pPr>
        <w:pStyle w:val="ListParagraph"/>
        <w:widowControl w:val="0"/>
        <w:numPr>
          <w:ilvl w:val="0"/>
          <w:numId w:val="1"/>
        </w:numPr>
        <w:jc w:val="center"/>
        <w:rPr>
          <w:b/>
          <w:bCs/>
        </w:rPr>
      </w:pPr>
      <w:r w:rsidRPr="000B10E3">
        <w:t>Reptiles (340 million years ago)</w:t>
      </w:r>
    </w:p>
    <w:p w14:paraId="5C514316" w14:textId="77777777" w:rsidR="000B10E3" w:rsidRPr="000B10E3" w:rsidRDefault="000B10E3" w:rsidP="000B10E3">
      <w:pPr>
        <w:pStyle w:val="ListParagraph"/>
        <w:widowControl w:val="0"/>
        <w:numPr>
          <w:ilvl w:val="0"/>
          <w:numId w:val="1"/>
        </w:numPr>
        <w:jc w:val="center"/>
        <w:rPr>
          <w:b/>
          <w:bCs/>
        </w:rPr>
      </w:pPr>
      <w:r w:rsidRPr="000B10E3">
        <w:t>Mammals (213 million years ago)</w:t>
      </w:r>
    </w:p>
    <w:p w14:paraId="34877783" w14:textId="77777777" w:rsidR="000B10E3" w:rsidRPr="000B10E3" w:rsidRDefault="000B10E3" w:rsidP="000B10E3">
      <w:pPr>
        <w:pStyle w:val="ListParagraph"/>
        <w:widowControl w:val="0"/>
        <w:numPr>
          <w:ilvl w:val="0"/>
          <w:numId w:val="1"/>
        </w:numPr>
        <w:jc w:val="center"/>
        <w:rPr>
          <w:b/>
          <w:bCs/>
        </w:rPr>
      </w:pPr>
      <w:r w:rsidRPr="000B10E3">
        <w:t>Birds (150 million years ago)</w:t>
      </w:r>
    </w:p>
    <w:p w14:paraId="4C00B23C" w14:textId="77777777" w:rsidR="000B10E3" w:rsidRPr="000B10E3" w:rsidRDefault="000B10E3" w:rsidP="000B10E3">
      <w:pPr>
        <w:pStyle w:val="ListParagraph"/>
        <w:widowControl w:val="0"/>
        <w:numPr>
          <w:ilvl w:val="0"/>
          <w:numId w:val="1"/>
        </w:numPr>
        <w:jc w:val="center"/>
        <w:rPr>
          <w:b/>
          <w:bCs/>
        </w:rPr>
      </w:pPr>
      <w:r w:rsidRPr="000B10E3">
        <w:t>Flowering plants (140 million years ago)</w:t>
      </w:r>
    </w:p>
    <w:p w14:paraId="51C272E0" w14:textId="77777777" w:rsidR="000B10E3" w:rsidRPr="000B10E3" w:rsidRDefault="000B10E3" w:rsidP="000B10E3">
      <w:pPr>
        <w:pStyle w:val="ListParagraph"/>
        <w:widowControl w:val="0"/>
        <w:numPr>
          <w:ilvl w:val="0"/>
          <w:numId w:val="1"/>
        </w:numPr>
        <w:jc w:val="center"/>
        <w:rPr>
          <w:b/>
          <w:bCs/>
        </w:rPr>
      </w:pPr>
      <w:r w:rsidRPr="000B10E3">
        <w:t>Humans (2 million years ago)</w:t>
      </w:r>
    </w:p>
    <w:p w14:paraId="0752003B" w14:textId="77777777" w:rsidR="000B10E3" w:rsidRDefault="000B10E3">
      <w:pPr>
        <w:rPr>
          <w:rFonts w:ascii="Times New Roman" w:hAnsi="Times New Roman" w:cs="Times New Roman"/>
          <w:bCs/>
        </w:rPr>
      </w:pPr>
    </w:p>
    <w:p w14:paraId="66A084CA" w14:textId="28E2EB25"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2463C089" w14:textId="21DE164C" w:rsidR="009476DD" w:rsidRDefault="009476DD" w:rsidP="005E7BC7">
      <w:pPr>
        <w:widowControl w:val="0"/>
        <w:rPr>
          <w:rFonts w:ascii="Times New Roman" w:hAnsi="Times New Roman" w:cs="Times New Roman"/>
          <w:lang w:eastAsia="ja-JP"/>
        </w:rPr>
      </w:pPr>
    </w:p>
    <w:p w14:paraId="600A22DF" w14:textId="1670AF80" w:rsidR="009476DD" w:rsidRPr="009476DD" w:rsidRDefault="009476DD" w:rsidP="009476DD">
      <w:pPr>
        <w:pStyle w:val="ListParagraph"/>
        <w:widowControl w:val="0"/>
        <w:numPr>
          <w:ilvl w:val="0"/>
          <w:numId w:val="2"/>
        </w:numPr>
        <w:rPr>
          <w:b/>
          <w:bCs/>
          <w:lang w:eastAsia="ja-JP"/>
        </w:rPr>
      </w:pPr>
      <w:r w:rsidRPr="009476DD">
        <w:rPr>
          <w:b/>
          <w:bCs/>
          <w:lang w:eastAsia="ja-JP"/>
        </w:rPr>
        <w:t>How long</w:t>
      </w:r>
      <w:r>
        <w:rPr>
          <w:lang w:eastAsia="ja-JP"/>
        </w:rPr>
        <w:t xml:space="preserve"> ago was Earth formed?</w:t>
      </w:r>
    </w:p>
    <w:p w14:paraId="7C098D40" w14:textId="28915087" w:rsidR="009476DD" w:rsidRDefault="009476DD" w:rsidP="009476DD">
      <w:pPr>
        <w:widowControl w:val="0"/>
        <w:rPr>
          <w:b/>
          <w:bCs/>
          <w:lang w:eastAsia="ja-JP"/>
        </w:rPr>
      </w:pPr>
    </w:p>
    <w:p w14:paraId="69CB203C" w14:textId="30A08BCB" w:rsidR="009476DD" w:rsidRDefault="009476DD" w:rsidP="009476DD">
      <w:pPr>
        <w:widowControl w:val="0"/>
        <w:rPr>
          <w:b/>
          <w:bCs/>
          <w:lang w:eastAsia="ja-JP"/>
        </w:rPr>
      </w:pPr>
    </w:p>
    <w:p w14:paraId="1A1FB71A" w14:textId="77777777" w:rsidR="009476DD" w:rsidRPr="009476DD" w:rsidRDefault="009476DD" w:rsidP="009476DD">
      <w:pPr>
        <w:widowControl w:val="0"/>
        <w:rPr>
          <w:b/>
          <w:bCs/>
          <w:lang w:eastAsia="ja-JP"/>
        </w:rPr>
      </w:pPr>
    </w:p>
    <w:p w14:paraId="009605FF" w14:textId="58BB08D8" w:rsidR="009476DD" w:rsidRPr="009476DD" w:rsidRDefault="009476DD" w:rsidP="009476DD">
      <w:pPr>
        <w:pStyle w:val="ListParagraph"/>
        <w:widowControl w:val="0"/>
        <w:numPr>
          <w:ilvl w:val="0"/>
          <w:numId w:val="2"/>
        </w:numPr>
        <w:rPr>
          <w:b/>
          <w:bCs/>
          <w:lang w:eastAsia="ja-JP"/>
        </w:rPr>
      </w:pPr>
      <w:r w:rsidRPr="009476DD">
        <w:rPr>
          <w:b/>
          <w:bCs/>
          <w:lang w:eastAsia="ja-JP"/>
        </w:rPr>
        <w:t>When</w:t>
      </w:r>
      <w:r>
        <w:rPr>
          <w:lang w:eastAsia="ja-JP"/>
        </w:rPr>
        <w:t xml:space="preserve"> did the first life appear on Earth?</w:t>
      </w:r>
    </w:p>
    <w:p w14:paraId="1A4F3B49" w14:textId="5D52E7C4" w:rsidR="009476DD" w:rsidRDefault="009476DD" w:rsidP="009476DD">
      <w:pPr>
        <w:widowControl w:val="0"/>
        <w:rPr>
          <w:b/>
          <w:bCs/>
          <w:lang w:eastAsia="ja-JP"/>
        </w:rPr>
      </w:pPr>
    </w:p>
    <w:p w14:paraId="50923892" w14:textId="1491283C" w:rsidR="009476DD" w:rsidRDefault="009476DD" w:rsidP="009476DD">
      <w:pPr>
        <w:widowControl w:val="0"/>
        <w:rPr>
          <w:b/>
          <w:bCs/>
          <w:lang w:eastAsia="ja-JP"/>
        </w:rPr>
      </w:pPr>
    </w:p>
    <w:p w14:paraId="1FC14E8E" w14:textId="77777777" w:rsidR="009476DD" w:rsidRPr="009476DD" w:rsidRDefault="009476DD" w:rsidP="009476DD">
      <w:pPr>
        <w:widowControl w:val="0"/>
        <w:rPr>
          <w:b/>
          <w:bCs/>
          <w:lang w:eastAsia="ja-JP"/>
        </w:rPr>
      </w:pPr>
    </w:p>
    <w:p w14:paraId="74FE3EC5" w14:textId="23CE248F" w:rsidR="009476DD" w:rsidRPr="009476DD" w:rsidRDefault="009476DD" w:rsidP="009476DD">
      <w:pPr>
        <w:pStyle w:val="ListParagraph"/>
        <w:widowControl w:val="0"/>
        <w:numPr>
          <w:ilvl w:val="0"/>
          <w:numId w:val="2"/>
        </w:numPr>
        <w:rPr>
          <w:b/>
          <w:bCs/>
          <w:lang w:eastAsia="ja-JP"/>
        </w:rPr>
      </w:pPr>
      <w:r w:rsidRPr="009476DD">
        <w:rPr>
          <w:b/>
          <w:bCs/>
          <w:lang w:eastAsia="ja-JP"/>
        </w:rPr>
        <w:t>What</w:t>
      </w:r>
      <w:r>
        <w:rPr>
          <w:lang w:eastAsia="ja-JP"/>
        </w:rPr>
        <w:t xml:space="preserve"> evolutionary event occurred 420 million years ago?</w:t>
      </w:r>
    </w:p>
    <w:p w14:paraId="365D349A" w14:textId="0A128E32" w:rsidR="009476DD" w:rsidRDefault="009476DD" w:rsidP="009476DD">
      <w:pPr>
        <w:widowControl w:val="0"/>
        <w:rPr>
          <w:b/>
          <w:bCs/>
          <w:lang w:eastAsia="ja-JP"/>
        </w:rPr>
      </w:pPr>
    </w:p>
    <w:p w14:paraId="04E5C432" w14:textId="7DA47632" w:rsidR="009476DD" w:rsidRDefault="009476DD" w:rsidP="009476DD">
      <w:pPr>
        <w:widowControl w:val="0"/>
        <w:rPr>
          <w:b/>
          <w:bCs/>
          <w:lang w:eastAsia="ja-JP"/>
        </w:rPr>
      </w:pPr>
    </w:p>
    <w:p w14:paraId="295759AC" w14:textId="77777777" w:rsidR="009476DD" w:rsidRPr="009476DD" w:rsidRDefault="009476DD" w:rsidP="009476DD">
      <w:pPr>
        <w:widowControl w:val="0"/>
        <w:rPr>
          <w:b/>
          <w:bCs/>
          <w:lang w:eastAsia="ja-JP"/>
        </w:rPr>
      </w:pPr>
    </w:p>
    <w:p w14:paraId="5478ABC0" w14:textId="7CE064A6" w:rsidR="009476DD" w:rsidRPr="009476DD" w:rsidRDefault="009476DD" w:rsidP="009476DD">
      <w:pPr>
        <w:pStyle w:val="ListParagraph"/>
        <w:widowControl w:val="0"/>
        <w:numPr>
          <w:ilvl w:val="0"/>
          <w:numId w:val="2"/>
        </w:numPr>
        <w:rPr>
          <w:b/>
          <w:bCs/>
          <w:lang w:eastAsia="ja-JP"/>
        </w:rPr>
      </w:pPr>
      <w:r w:rsidRPr="009476DD">
        <w:rPr>
          <w:b/>
          <w:bCs/>
          <w:lang w:eastAsia="ja-JP"/>
        </w:rPr>
        <w:t>What</w:t>
      </w:r>
      <w:r>
        <w:rPr>
          <w:lang w:eastAsia="ja-JP"/>
        </w:rPr>
        <w:t xml:space="preserve"> species appeared on Earth 340 million years ago?</w:t>
      </w:r>
    </w:p>
    <w:p w14:paraId="47822645" w14:textId="2F03D88B" w:rsidR="009476DD" w:rsidRDefault="009476DD" w:rsidP="009476DD">
      <w:pPr>
        <w:widowControl w:val="0"/>
        <w:rPr>
          <w:b/>
          <w:bCs/>
          <w:lang w:eastAsia="ja-JP"/>
        </w:rPr>
      </w:pPr>
    </w:p>
    <w:p w14:paraId="419712C7" w14:textId="5BB844AB" w:rsidR="009476DD" w:rsidRDefault="009476DD" w:rsidP="009476DD">
      <w:pPr>
        <w:widowControl w:val="0"/>
        <w:rPr>
          <w:b/>
          <w:bCs/>
          <w:lang w:eastAsia="ja-JP"/>
        </w:rPr>
      </w:pPr>
    </w:p>
    <w:p w14:paraId="472F2EEF" w14:textId="77777777" w:rsidR="009476DD" w:rsidRPr="009476DD" w:rsidRDefault="009476DD" w:rsidP="009476DD">
      <w:pPr>
        <w:widowControl w:val="0"/>
        <w:rPr>
          <w:b/>
          <w:bCs/>
          <w:lang w:eastAsia="ja-JP"/>
        </w:rPr>
      </w:pPr>
    </w:p>
    <w:p w14:paraId="6BAA3C83" w14:textId="1F7B0E75" w:rsidR="009476DD" w:rsidRPr="009476DD" w:rsidRDefault="009476DD" w:rsidP="009476DD">
      <w:pPr>
        <w:pStyle w:val="ListParagraph"/>
        <w:widowControl w:val="0"/>
        <w:numPr>
          <w:ilvl w:val="0"/>
          <w:numId w:val="2"/>
        </w:numPr>
        <w:rPr>
          <w:b/>
          <w:bCs/>
          <w:lang w:eastAsia="ja-JP"/>
        </w:rPr>
      </w:pPr>
      <w:r w:rsidRPr="009476DD">
        <w:rPr>
          <w:b/>
          <w:bCs/>
          <w:lang w:eastAsia="ja-JP"/>
        </w:rPr>
        <w:t>When</w:t>
      </w:r>
      <w:r>
        <w:rPr>
          <w:lang w:eastAsia="ja-JP"/>
        </w:rPr>
        <w:t xml:space="preserve"> did the first humans appear on this planet?</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83494"/>
    <w:multiLevelType w:val="hybridMultilevel"/>
    <w:tmpl w:val="DE201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0B10E3"/>
    <w:rsid w:val="003040AE"/>
    <w:rsid w:val="003D1E24"/>
    <w:rsid w:val="00410E3E"/>
    <w:rsid w:val="004F3E9E"/>
    <w:rsid w:val="00522C3E"/>
    <w:rsid w:val="005E7BC7"/>
    <w:rsid w:val="00631B11"/>
    <w:rsid w:val="006B45BA"/>
    <w:rsid w:val="00705B5D"/>
    <w:rsid w:val="007C15C6"/>
    <w:rsid w:val="009476DD"/>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0B10E3"/>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7</TotalTime>
  <Pages>1</Pages>
  <Words>241</Words>
  <Characters>1379</Characters>
  <Application>Microsoft Office Word</Application>
  <DocSecurity>0</DocSecurity>
  <Lines>11</Lines>
  <Paragraphs>3</Paragraphs>
  <ScaleCrop>false</ScaleCrop>
  <Company>Mark's Text Terminal</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2020-04-21T17:00:00Z</dcterms:modified>
</cp:coreProperties>
</file>