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452118CE" w:rsidR="0069058D" w:rsidRDefault="006336D6" w:rsidP="006336D6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8D241F" w:rsidRPr="008D241F">
        <w:rPr>
          <w:b/>
          <w:i/>
        </w:rPr>
        <w:t>Passed</w:t>
      </w:r>
      <w:r w:rsidR="008D241F">
        <w:rPr>
          <w:b/>
        </w:rPr>
        <w:t xml:space="preserve"> and</w:t>
      </w:r>
      <w:r w:rsidR="008D241F" w:rsidRPr="008D241F">
        <w:rPr>
          <w:b/>
          <w:i/>
        </w:rPr>
        <w:t xml:space="preserve"> Past</w:t>
      </w:r>
      <w:r w:rsidR="008D241F">
        <w:rPr>
          <w:b/>
        </w:rPr>
        <w:t>,</w:t>
      </w:r>
      <w:r>
        <w:rPr>
          <w:b/>
        </w:rPr>
        <w:t xml:space="preserve"> </w:t>
      </w:r>
      <w:r w:rsidRPr="006336D6">
        <w:rPr>
          <w:b/>
        </w:rPr>
        <w:t xml:space="preserve">Worksheet </w:t>
      </w:r>
      <w:r w:rsidR="00E60323">
        <w:rPr>
          <w:b/>
        </w:rPr>
        <w:t>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8D241F">
        <w:rPr>
          <w:b/>
          <w:i/>
        </w:rPr>
        <w:t>passed</w:t>
      </w:r>
      <w:r w:rsidR="0069058D">
        <w:rPr>
          <w:i/>
        </w:rPr>
        <w:t xml:space="preserve"> </w:t>
      </w:r>
      <w:r w:rsidR="0069058D">
        <w:t>and</w:t>
      </w:r>
      <w:r w:rsidR="008D241F">
        <w:rPr>
          <w:i/>
        </w:rPr>
        <w:t xml:space="preserve"> </w:t>
      </w:r>
      <w:r w:rsidR="008D241F">
        <w:rPr>
          <w:b/>
          <w:i/>
        </w:rPr>
        <w:t>past</w:t>
      </w:r>
      <w:r w:rsidR="0069058D">
        <w:t xml:space="preserve">. Remember this about these </w:t>
      </w:r>
      <w:r w:rsidR="008D241F">
        <w:t>two</w:t>
      </w:r>
      <w:r w:rsidR="0069058D">
        <w:t xml:space="preserve"> words:</w:t>
      </w:r>
    </w:p>
    <w:p w14:paraId="21C16C68" w14:textId="10016B80" w:rsidR="00E60323" w:rsidRDefault="00E60323" w:rsidP="006336D6"/>
    <w:p w14:paraId="2185D057" w14:textId="55F644B2" w:rsidR="00E60323" w:rsidRPr="00E60323" w:rsidRDefault="00E60323" w:rsidP="00E60323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i/>
          <w:iCs/>
        </w:rPr>
        <w:t xml:space="preserve">Passed </w:t>
      </w:r>
      <w:r>
        <w:t xml:space="preserve">is the past tense of the </w:t>
      </w:r>
      <w:r w:rsidRPr="00E60323">
        <w:rPr>
          <w:b/>
          <w:bCs/>
        </w:rPr>
        <w:t>verb</w:t>
      </w:r>
      <w:r>
        <w:t xml:space="preserve"> </w:t>
      </w:r>
      <w:r w:rsidRPr="00E60323">
        <w:rPr>
          <w:i/>
          <w:iCs/>
        </w:rPr>
        <w:t>to pass</w:t>
      </w:r>
      <w:r>
        <w:t xml:space="preserve">. For our purposes, we’ll use this definition of </w:t>
      </w:r>
      <w:r w:rsidRPr="00E60323">
        <w:rPr>
          <w:i/>
          <w:iCs/>
        </w:rPr>
        <w:t>to pass</w:t>
      </w:r>
      <w:r>
        <w:t xml:space="preserve"> (which is a complicated polysemous word), and by extension, </w:t>
      </w:r>
      <w:r w:rsidRPr="00E60323">
        <w:rPr>
          <w:i/>
          <w:iCs/>
        </w:rPr>
        <w:t>passed</w:t>
      </w:r>
      <w:r>
        <w:t>, to mean “to go by, proceed or extend beyond.”</w:t>
      </w:r>
    </w:p>
    <w:p w14:paraId="63B64511" w14:textId="7201AB9A" w:rsidR="00E60323" w:rsidRPr="00DE0D18" w:rsidRDefault="00E60323" w:rsidP="00E60323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i/>
          <w:iCs/>
        </w:rPr>
        <w:t xml:space="preserve">Past </w:t>
      </w:r>
      <w:r>
        <w:t xml:space="preserve">is also a polysemous word that crosses the parts of speech. For this worksheet we’ll use it as an </w:t>
      </w:r>
      <w:r w:rsidRPr="00E60323">
        <w:rPr>
          <w:b/>
          <w:bCs/>
        </w:rPr>
        <w:t>adjective</w:t>
      </w:r>
      <w:r>
        <w:t xml:space="preserve"> to mean “having existed or taken place in a period before the present,” and as a </w:t>
      </w:r>
      <w:r w:rsidRPr="00E60323">
        <w:rPr>
          <w:b/>
          <w:bCs/>
        </w:rPr>
        <w:t>preposition</w:t>
      </w:r>
      <w:r>
        <w:t xml:space="preserve"> to mean “on the farther side </w:t>
      </w:r>
      <w:proofErr w:type="gramStart"/>
      <w:r>
        <w:t>of:</w:t>
      </w:r>
      <w:proofErr w:type="gramEnd"/>
      <w:r>
        <w:t xml:space="preserve"> beyond.”</w:t>
      </w:r>
    </w:p>
    <w:p w14:paraId="45211F4B" w14:textId="68AF9AD7" w:rsidR="00DE0D18" w:rsidRDefault="00DE0D18" w:rsidP="00DE0D18">
      <w:pPr>
        <w:rPr>
          <w:b/>
          <w:bCs/>
        </w:rPr>
      </w:pPr>
    </w:p>
    <w:p w14:paraId="33D41182" w14:textId="7C0D7CE3" w:rsidR="00DE0D18" w:rsidRPr="00F014BF" w:rsidRDefault="00F014BF" w:rsidP="00DE0D18">
      <w:pPr>
        <w:pStyle w:val="ListParagraph"/>
        <w:numPr>
          <w:ilvl w:val="0"/>
          <w:numId w:val="2"/>
        </w:numPr>
        <w:rPr>
          <w:b/>
          <w:bCs/>
        </w:rPr>
      </w:pPr>
      <w:r>
        <w:t>For some reason, the bus __________ *** without stopping.</w:t>
      </w:r>
    </w:p>
    <w:p w14:paraId="2C7D0BF3" w14:textId="42E1F549" w:rsidR="00F014BF" w:rsidRPr="00F014BF" w:rsidRDefault="00F014BF" w:rsidP="00DE0D18">
      <w:pPr>
        <w:pStyle w:val="ListParagraph"/>
        <w:numPr>
          <w:ilvl w:val="0"/>
          <w:numId w:val="2"/>
        </w:numPr>
        <w:rPr>
          <w:b/>
          <w:bCs/>
        </w:rPr>
      </w:pPr>
      <w:r>
        <w:t>*** __________ the gate and went into Yankee Stadium to watch a baseball game.</w:t>
      </w:r>
    </w:p>
    <w:p w14:paraId="718BD1E0" w14:textId="1C0BC4BC" w:rsidR="00F014BF" w:rsidRPr="00F014BF" w:rsidRDefault="00F014BF" w:rsidP="00DE0D18">
      <w:pPr>
        <w:pStyle w:val="ListParagraph"/>
        <w:numPr>
          <w:ilvl w:val="0"/>
          <w:numId w:val="2"/>
        </w:numPr>
        <w:rPr>
          <w:b/>
          <w:bCs/>
        </w:rPr>
      </w:pPr>
      <w:r>
        <w:t>Traveling west on the New York State Thruway, Buffalo is __________ Syracuse.</w:t>
      </w:r>
    </w:p>
    <w:p w14:paraId="0A87132D" w14:textId="0BDBC69D" w:rsidR="00F014BF" w:rsidRPr="00F014BF" w:rsidRDefault="00F014BF" w:rsidP="00DE0D18">
      <w:pPr>
        <w:pStyle w:val="ListParagraph"/>
        <w:numPr>
          <w:ilvl w:val="0"/>
          <w:numId w:val="2"/>
        </w:numPr>
        <w:rPr>
          <w:b/>
          <w:bCs/>
        </w:rPr>
      </w:pPr>
      <w:r>
        <w:t>*** chose history as *** college major because *** is interested in the __________.</w:t>
      </w:r>
    </w:p>
    <w:p w14:paraId="095F1AE1" w14:textId="757EF219" w:rsidR="00F014BF" w:rsidRPr="00195354" w:rsidRDefault="00F014BF" w:rsidP="00DE0D18">
      <w:pPr>
        <w:pStyle w:val="ListParagraph"/>
        <w:numPr>
          <w:ilvl w:val="0"/>
          <w:numId w:val="2"/>
        </w:numPr>
        <w:rPr>
          <w:b/>
          <w:bCs/>
        </w:rPr>
      </w:pPr>
      <w:r>
        <w:t>The train __________ shopping centers on its way __________ Erie, Pennsylvania.</w:t>
      </w:r>
    </w:p>
    <w:p w14:paraId="221A9CA0" w14:textId="1F9DEC4F" w:rsidR="00195354" w:rsidRDefault="00195354" w:rsidP="00195354">
      <w:pPr>
        <w:rPr>
          <w:b/>
          <w:bCs/>
        </w:rPr>
      </w:pPr>
    </w:p>
    <w:p w14:paraId="087F5218" w14:textId="177D0976" w:rsidR="00195354" w:rsidRDefault="00195354" w:rsidP="00195354">
      <w:pPr>
        <w:rPr>
          <w:b/>
          <w:bCs/>
        </w:rPr>
      </w:pPr>
    </w:p>
    <w:p w14:paraId="32E0A3D3" w14:textId="6EF992B7" w:rsidR="00195354" w:rsidRDefault="00195354" w:rsidP="00195354">
      <w:pPr>
        <w:rPr>
          <w:b/>
          <w:bCs/>
        </w:rPr>
      </w:pPr>
    </w:p>
    <w:p w14:paraId="777E781A" w14:textId="49D286F0" w:rsidR="00195354" w:rsidRDefault="00195354" w:rsidP="00195354">
      <w:pPr>
        <w:rPr>
          <w:b/>
          <w:bCs/>
        </w:rPr>
      </w:pPr>
    </w:p>
    <w:p w14:paraId="2C8F8B04" w14:textId="19D4EC86" w:rsidR="00195354" w:rsidRDefault="00195354" w:rsidP="00195354">
      <w:pPr>
        <w:rPr>
          <w:b/>
          <w:bCs/>
        </w:rPr>
      </w:pPr>
    </w:p>
    <w:p w14:paraId="1882A2E1" w14:textId="66AF4F2D" w:rsidR="00195354" w:rsidRDefault="00195354" w:rsidP="00195354">
      <w:pPr>
        <w:rPr>
          <w:b/>
          <w:bCs/>
        </w:rPr>
      </w:pPr>
    </w:p>
    <w:p w14:paraId="6E7D6F73" w14:textId="5D298384" w:rsidR="00195354" w:rsidRDefault="00195354" w:rsidP="00195354">
      <w:pPr>
        <w:rPr>
          <w:b/>
          <w:bCs/>
        </w:rPr>
      </w:pPr>
    </w:p>
    <w:p w14:paraId="1CA738CB" w14:textId="563A956B" w:rsidR="00195354" w:rsidRDefault="00195354" w:rsidP="00195354">
      <w:pPr>
        <w:rPr>
          <w:b/>
          <w:bCs/>
        </w:rPr>
      </w:pPr>
    </w:p>
    <w:p w14:paraId="20830343" w14:textId="5D20EF90" w:rsidR="00195354" w:rsidRDefault="00195354" w:rsidP="00195354">
      <w:pPr>
        <w:rPr>
          <w:b/>
          <w:bCs/>
        </w:rPr>
      </w:pPr>
    </w:p>
    <w:p w14:paraId="5393596D" w14:textId="56DA9CF0" w:rsidR="00195354" w:rsidRDefault="00195354" w:rsidP="00195354">
      <w:pPr>
        <w:rPr>
          <w:b/>
          <w:bCs/>
        </w:rPr>
      </w:pPr>
    </w:p>
    <w:p w14:paraId="1BC38413" w14:textId="36AE7B0F" w:rsidR="00195354" w:rsidRDefault="00195354" w:rsidP="00195354">
      <w:pPr>
        <w:rPr>
          <w:b/>
          <w:bCs/>
        </w:rPr>
      </w:pPr>
    </w:p>
    <w:p w14:paraId="5EB3C417" w14:textId="317697CC" w:rsidR="00195354" w:rsidRDefault="00195354" w:rsidP="00195354">
      <w:pPr>
        <w:rPr>
          <w:b/>
          <w:bCs/>
        </w:rPr>
      </w:pPr>
    </w:p>
    <w:p w14:paraId="2DAA471A" w14:textId="787669B0" w:rsidR="00195354" w:rsidRDefault="00195354" w:rsidP="00195354">
      <w:pPr>
        <w:rPr>
          <w:b/>
          <w:bCs/>
        </w:rPr>
      </w:pPr>
    </w:p>
    <w:p w14:paraId="71C17C72" w14:textId="26D016D4" w:rsidR="00195354" w:rsidRDefault="00195354" w:rsidP="00195354">
      <w:pPr>
        <w:rPr>
          <w:b/>
          <w:bCs/>
        </w:rPr>
      </w:pPr>
    </w:p>
    <w:p w14:paraId="18088EC5" w14:textId="1B59E78C" w:rsidR="00195354" w:rsidRDefault="00195354" w:rsidP="00195354">
      <w:pPr>
        <w:rPr>
          <w:b/>
          <w:bCs/>
        </w:rPr>
      </w:pPr>
    </w:p>
    <w:p w14:paraId="6314A060" w14:textId="29597DC2" w:rsidR="00195354" w:rsidRDefault="00195354" w:rsidP="00195354">
      <w:pPr>
        <w:rPr>
          <w:b/>
          <w:bCs/>
        </w:rPr>
      </w:pPr>
    </w:p>
    <w:p w14:paraId="693A511E" w14:textId="7D46DD56" w:rsidR="00195354" w:rsidRDefault="00195354" w:rsidP="00195354">
      <w:pPr>
        <w:rPr>
          <w:b/>
          <w:bCs/>
        </w:rPr>
      </w:pPr>
    </w:p>
    <w:p w14:paraId="22A62C99" w14:textId="5C09A2E7" w:rsidR="00195354" w:rsidRDefault="00195354" w:rsidP="00195354">
      <w:pPr>
        <w:rPr>
          <w:b/>
          <w:bCs/>
        </w:rPr>
      </w:pPr>
    </w:p>
    <w:p w14:paraId="78BB5008" w14:textId="44FA341F" w:rsidR="00195354" w:rsidRDefault="00195354" w:rsidP="00195354">
      <w:pPr>
        <w:rPr>
          <w:b/>
          <w:bCs/>
        </w:rPr>
      </w:pPr>
    </w:p>
    <w:p w14:paraId="4DAE74C9" w14:textId="38C30F99" w:rsidR="00195354" w:rsidRDefault="00195354" w:rsidP="00195354">
      <w:pPr>
        <w:rPr>
          <w:b/>
          <w:bCs/>
        </w:rPr>
      </w:pPr>
    </w:p>
    <w:p w14:paraId="2E3A2C7C" w14:textId="08C96AF7" w:rsidR="00195354" w:rsidRDefault="00195354" w:rsidP="00195354">
      <w:pPr>
        <w:rPr>
          <w:b/>
          <w:bCs/>
        </w:rPr>
      </w:pPr>
    </w:p>
    <w:p w14:paraId="32193802" w14:textId="0C867A00" w:rsidR="00195354" w:rsidRDefault="00195354" w:rsidP="00195354">
      <w:pPr>
        <w:rPr>
          <w:b/>
          <w:bCs/>
        </w:rPr>
      </w:pPr>
    </w:p>
    <w:p w14:paraId="1E02FA3D" w14:textId="7346BE63" w:rsidR="00195354" w:rsidRDefault="00195354" w:rsidP="00195354">
      <w:pPr>
        <w:rPr>
          <w:b/>
          <w:bCs/>
        </w:rPr>
      </w:pPr>
    </w:p>
    <w:p w14:paraId="7C02E00F" w14:textId="155AA8A5" w:rsidR="00195354" w:rsidRDefault="00195354" w:rsidP="00195354">
      <w:pPr>
        <w:rPr>
          <w:b/>
          <w:bCs/>
        </w:rPr>
      </w:pPr>
    </w:p>
    <w:p w14:paraId="52048BE5" w14:textId="1377B4C0" w:rsidR="00195354" w:rsidRDefault="00195354" w:rsidP="00195354">
      <w:pPr>
        <w:rPr>
          <w:b/>
          <w:bCs/>
        </w:rPr>
      </w:pPr>
    </w:p>
    <w:p w14:paraId="725DD415" w14:textId="149E1B86" w:rsidR="00195354" w:rsidRDefault="00195354" w:rsidP="00195354">
      <w:pPr>
        <w:rPr>
          <w:b/>
          <w:bCs/>
        </w:rPr>
      </w:pPr>
    </w:p>
    <w:p w14:paraId="10929AC1" w14:textId="6347A4FE" w:rsidR="00195354" w:rsidRDefault="00195354" w:rsidP="00195354">
      <w:pPr>
        <w:rPr>
          <w:b/>
          <w:bCs/>
        </w:rPr>
      </w:pPr>
    </w:p>
    <w:p w14:paraId="4E919E08" w14:textId="4368791D" w:rsidR="00195354" w:rsidRDefault="00195354" w:rsidP="00195354">
      <w:pPr>
        <w:rPr>
          <w:b/>
          <w:bCs/>
        </w:rPr>
      </w:pPr>
    </w:p>
    <w:p w14:paraId="19FB3012" w14:textId="546FD08B" w:rsidR="00195354" w:rsidRDefault="00195354" w:rsidP="00195354">
      <w:pPr>
        <w:rPr>
          <w:b/>
          <w:bCs/>
        </w:rPr>
      </w:pPr>
    </w:p>
    <w:p w14:paraId="60A05290" w14:textId="018C5800" w:rsidR="00195354" w:rsidRDefault="00195354" w:rsidP="00195354">
      <w:pPr>
        <w:rPr>
          <w:b/>
          <w:bCs/>
        </w:rPr>
      </w:pPr>
    </w:p>
    <w:p w14:paraId="0018AAE1" w14:textId="4D603A07" w:rsidR="00195354" w:rsidRDefault="00195354" w:rsidP="00195354">
      <w:pPr>
        <w:rPr>
          <w:b/>
          <w:bCs/>
        </w:rPr>
      </w:pPr>
    </w:p>
    <w:p w14:paraId="7F9EFE09" w14:textId="11848AA5" w:rsidR="00195354" w:rsidRDefault="00195354" w:rsidP="00195354">
      <w:pPr>
        <w:rPr>
          <w:b/>
          <w:bCs/>
        </w:rPr>
      </w:pPr>
    </w:p>
    <w:p w14:paraId="24C79AA9" w14:textId="1884FA26" w:rsidR="00195354" w:rsidRDefault="00195354" w:rsidP="00195354">
      <w:pPr>
        <w:rPr>
          <w:b/>
          <w:bCs/>
        </w:rPr>
      </w:pPr>
    </w:p>
    <w:p w14:paraId="0F7D54B2" w14:textId="77777777" w:rsidR="0052083B" w:rsidRDefault="0052083B" w:rsidP="00C03591">
      <w:pPr>
        <w:rPr>
          <w:b/>
          <w:bCs/>
        </w:rPr>
      </w:pPr>
    </w:p>
    <w:p w14:paraId="74179BCA" w14:textId="03EBFE09" w:rsidR="00C03591" w:rsidRPr="00B12619" w:rsidRDefault="00C03591" w:rsidP="00C03591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8C08753" w14:textId="77777777" w:rsidR="00C03591" w:rsidRDefault="00C03591" w:rsidP="00C03591">
      <w:r>
        <w:rPr>
          <w:b/>
        </w:rPr>
        <w:t xml:space="preserve">Homophone Worksheet: </w:t>
      </w:r>
      <w:r w:rsidRPr="008D241F">
        <w:rPr>
          <w:b/>
          <w:i/>
        </w:rPr>
        <w:t>Passed</w:t>
      </w:r>
      <w:r>
        <w:rPr>
          <w:b/>
        </w:rPr>
        <w:t xml:space="preserve"> and</w:t>
      </w:r>
      <w:r w:rsidRPr="008D241F">
        <w:rPr>
          <w:b/>
          <w:i/>
        </w:rPr>
        <w:t xml:space="preserve"> Past</w:t>
      </w:r>
      <w:r>
        <w:rPr>
          <w:b/>
        </w:rPr>
        <w:t xml:space="preserve">, </w:t>
      </w:r>
      <w:r w:rsidRPr="006336D6">
        <w:rPr>
          <w:b/>
        </w:rPr>
        <w:t xml:space="preserve">Worksheet </w:t>
      </w:r>
      <w:r>
        <w:rPr>
          <w:b/>
        </w:rPr>
        <w:t>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passed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past</w:t>
      </w:r>
      <w:r>
        <w:t>. Remember this about these two words:</w:t>
      </w:r>
    </w:p>
    <w:p w14:paraId="1D144735" w14:textId="77777777" w:rsidR="00C03591" w:rsidRDefault="00C03591" w:rsidP="00C03591"/>
    <w:p w14:paraId="2DFC7DBE" w14:textId="77777777" w:rsidR="00C03591" w:rsidRPr="00E60323" w:rsidRDefault="00C03591" w:rsidP="00C03591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i/>
          <w:iCs/>
        </w:rPr>
        <w:t xml:space="preserve">Passed </w:t>
      </w:r>
      <w:r>
        <w:t xml:space="preserve">is the past tense of the </w:t>
      </w:r>
      <w:r w:rsidRPr="00E60323">
        <w:rPr>
          <w:b/>
          <w:bCs/>
        </w:rPr>
        <w:t>verb</w:t>
      </w:r>
      <w:r>
        <w:t xml:space="preserve"> </w:t>
      </w:r>
      <w:r w:rsidRPr="00E60323">
        <w:rPr>
          <w:i/>
          <w:iCs/>
        </w:rPr>
        <w:t>to pass</w:t>
      </w:r>
      <w:r>
        <w:t xml:space="preserve">. For our purposes, we’ll use this definition of </w:t>
      </w:r>
      <w:r w:rsidRPr="00E60323">
        <w:rPr>
          <w:i/>
          <w:iCs/>
        </w:rPr>
        <w:t>to pass</w:t>
      </w:r>
      <w:r>
        <w:t xml:space="preserve"> (which is a complicated polysemous word), and by extension, </w:t>
      </w:r>
      <w:r w:rsidRPr="00E60323">
        <w:rPr>
          <w:i/>
          <w:iCs/>
        </w:rPr>
        <w:t>passed</w:t>
      </w:r>
      <w:r>
        <w:t>, to mean “to go by, proceed or extend beyond.”</w:t>
      </w:r>
    </w:p>
    <w:p w14:paraId="4A70B26C" w14:textId="77777777" w:rsidR="00C03591" w:rsidRPr="00DE0D18" w:rsidRDefault="00C03591" w:rsidP="00C03591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i/>
          <w:iCs/>
        </w:rPr>
        <w:t xml:space="preserve">Past </w:t>
      </w:r>
      <w:r>
        <w:t xml:space="preserve">is also a polysemous word that crosses the parts of speech. For this worksheet we’ll use it as an </w:t>
      </w:r>
      <w:r w:rsidRPr="00E60323">
        <w:rPr>
          <w:b/>
          <w:bCs/>
        </w:rPr>
        <w:t>adjective</w:t>
      </w:r>
      <w:r>
        <w:t xml:space="preserve"> to mean “having existed or taken place in a period before the present,” and as a </w:t>
      </w:r>
      <w:r w:rsidRPr="00E60323">
        <w:rPr>
          <w:b/>
          <w:bCs/>
        </w:rPr>
        <w:t>preposition</w:t>
      </w:r>
      <w:r>
        <w:t xml:space="preserve"> to mean “on the farther side </w:t>
      </w:r>
      <w:proofErr w:type="gramStart"/>
      <w:r>
        <w:t>of:</w:t>
      </w:r>
      <w:proofErr w:type="gramEnd"/>
      <w:r>
        <w:t xml:space="preserve"> beyond.”</w:t>
      </w:r>
    </w:p>
    <w:p w14:paraId="6079AF40" w14:textId="77777777" w:rsidR="00C03591" w:rsidRDefault="00C03591" w:rsidP="00C03591">
      <w:pPr>
        <w:rPr>
          <w:b/>
          <w:bCs/>
        </w:rPr>
      </w:pPr>
    </w:p>
    <w:p w14:paraId="3745182C" w14:textId="29C0CB0C" w:rsidR="00C03591" w:rsidRPr="00C03591" w:rsidRDefault="00C03591" w:rsidP="00C03591">
      <w:pPr>
        <w:pStyle w:val="ListParagraph"/>
        <w:numPr>
          <w:ilvl w:val="0"/>
          <w:numId w:val="3"/>
        </w:numPr>
        <w:rPr>
          <w:b/>
          <w:bCs/>
        </w:rPr>
      </w:pPr>
      <w:r>
        <w:t>*** was tempted, when walking __________ the store, to stop in for an ice cream, but instead __________ by and headed home.</w:t>
      </w:r>
    </w:p>
    <w:p w14:paraId="70BD155E" w14:textId="77777777" w:rsidR="00C03591" w:rsidRPr="00AD5D5D" w:rsidRDefault="00C03591" w:rsidP="00C03591">
      <w:pPr>
        <w:pStyle w:val="ListParagraph"/>
        <w:numPr>
          <w:ilvl w:val="0"/>
          <w:numId w:val="3"/>
        </w:numPr>
        <w:rPr>
          <w:b/>
          <w:bCs/>
        </w:rPr>
      </w:pPr>
      <w:r>
        <w:t>*** needs to teach *** class about the __________ tenses of irregular verb.</w:t>
      </w:r>
    </w:p>
    <w:p w14:paraId="20E998A2" w14:textId="77777777" w:rsidR="00C03591" w:rsidRPr="00AD5D5D" w:rsidRDefault="00C03591" w:rsidP="00C03591">
      <w:pPr>
        <w:pStyle w:val="ListParagraph"/>
        <w:numPr>
          <w:ilvl w:val="0"/>
          <w:numId w:val="3"/>
        </w:numPr>
        <w:rPr>
          <w:b/>
          <w:bCs/>
        </w:rPr>
      </w:pPr>
      <w:r>
        <w:t>*** saw an opportunity and __________ the car in front of *** that was driving ten miles under the speed limit.</w:t>
      </w:r>
    </w:p>
    <w:p w14:paraId="3C913E77" w14:textId="77777777" w:rsidR="00C03591" w:rsidRPr="00AD5D5D" w:rsidRDefault="00C03591" w:rsidP="00C03591">
      <w:pPr>
        <w:pStyle w:val="ListParagraph"/>
        <w:numPr>
          <w:ilvl w:val="0"/>
          <w:numId w:val="3"/>
        </w:numPr>
        <w:rPr>
          <w:b/>
          <w:bCs/>
        </w:rPr>
      </w:pPr>
      <w:r>
        <w:t>*** had already eaten dinner, so *** __________ on *** invitation to the Chinese buffet.</w:t>
      </w:r>
    </w:p>
    <w:p w14:paraId="2B163D3D" w14:textId="77777777" w:rsidR="00C03591" w:rsidRPr="00DE0D18" w:rsidRDefault="00C03591" w:rsidP="00C03591">
      <w:pPr>
        <w:pStyle w:val="ListParagraph"/>
        <w:numPr>
          <w:ilvl w:val="0"/>
          <w:numId w:val="3"/>
        </w:numPr>
        <w:rPr>
          <w:b/>
          <w:bCs/>
        </w:rPr>
      </w:pPr>
      <w:r>
        <w:t>Having __________all *** classes for the semester with excellent grades, *** breathed a sigh of relief that *** sophomore year of high school was __________.</w:t>
      </w:r>
    </w:p>
    <w:p w14:paraId="0F38171E" w14:textId="126C2A67" w:rsidR="00C03591" w:rsidRDefault="00C03591" w:rsidP="00C03591"/>
    <w:p w14:paraId="5AA36651" w14:textId="49991468" w:rsidR="00DB41D7" w:rsidRDefault="00DB41D7" w:rsidP="00C03591"/>
    <w:p w14:paraId="10B0B19A" w14:textId="659A0FEC" w:rsidR="00DB41D7" w:rsidRDefault="00DB41D7" w:rsidP="00C03591"/>
    <w:p w14:paraId="6261CCAA" w14:textId="5CF5803B" w:rsidR="00DB41D7" w:rsidRDefault="00DB41D7" w:rsidP="00C03591"/>
    <w:p w14:paraId="5145358B" w14:textId="6723F4BA" w:rsidR="00DB41D7" w:rsidRDefault="00DB41D7" w:rsidP="00C03591"/>
    <w:p w14:paraId="69707E9A" w14:textId="1BB5BD87" w:rsidR="00DB41D7" w:rsidRDefault="00DB41D7" w:rsidP="00C03591"/>
    <w:p w14:paraId="2634A6E2" w14:textId="4CF2E07A" w:rsidR="00DB41D7" w:rsidRDefault="00DB41D7" w:rsidP="00C03591"/>
    <w:p w14:paraId="1C9A80E3" w14:textId="6E4F52C3" w:rsidR="00DB41D7" w:rsidRDefault="00DB41D7" w:rsidP="00C03591"/>
    <w:p w14:paraId="7426FBEC" w14:textId="169B7AF5" w:rsidR="00DB41D7" w:rsidRDefault="00DB41D7" w:rsidP="00C03591"/>
    <w:p w14:paraId="65C8C3F8" w14:textId="6212FF6C" w:rsidR="00DB41D7" w:rsidRDefault="00DB41D7" w:rsidP="00C03591"/>
    <w:p w14:paraId="0DDDB585" w14:textId="0D895648" w:rsidR="00DB41D7" w:rsidRDefault="00DB41D7" w:rsidP="00C03591"/>
    <w:p w14:paraId="68BFCD03" w14:textId="2128E986" w:rsidR="00DB41D7" w:rsidRDefault="00DB41D7" w:rsidP="00C03591"/>
    <w:p w14:paraId="39936FB4" w14:textId="683124CE" w:rsidR="00DB41D7" w:rsidRDefault="00DB41D7" w:rsidP="00C03591"/>
    <w:p w14:paraId="405DD990" w14:textId="6B704446" w:rsidR="00DB41D7" w:rsidRDefault="00DB41D7" w:rsidP="00C03591"/>
    <w:p w14:paraId="4CF81EE6" w14:textId="65C645EE" w:rsidR="00DB41D7" w:rsidRDefault="00DB41D7" w:rsidP="00C03591"/>
    <w:p w14:paraId="02759647" w14:textId="7412DAF6" w:rsidR="00DB41D7" w:rsidRDefault="00DB41D7" w:rsidP="00C03591"/>
    <w:p w14:paraId="1266FFEA" w14:textId="147477D2" w:rsidR="00DB41D7" w:rsidRDefault="00DB41D7" w:rsidP="00C03591"/>
    <w:p w14:paraId="53257586" w14:textId="5F1A8565" w:rsidR="00DB41D7" w:rsidRDefault="00DB41D7" w:rsidP="00C03591"/>
    <w:p w14:paraId="177C6D3A" w14:textId="1B771560" w:rsidR="00DB41D7" w:rsidRDefault="00DB41D7" w:rsidP="00C03591"/>
    <w:p w14:paraId="427BCC68" w14:textId="225D8507" w:rsidR="00DB41D7" w:rsidRDefault="00DB41D7" w:rsidP="00C03591"/>
    <w:p w14:paraId="78C52FD0" w14:textId="3FC82956" w:rsidR="00DB41D7" w:rsidRDefault="00DB41D7" w:rsidP="00C03591"/>
    <w:p w14:paraId="7CE69BEF" w14:textId="35F91BE8" w:rsidR="00DB41D7" w:rsidRDefault="00DB41D7" w:rsidP="00C03591"/>
    <w:p w14:paraId="30B06554" w14:textId="7A2C1D61" w:rsidR="00DB41D7" w:rsidRDefault="00DB41D7" w:rsidP="00C03591"/>
    <w:p w14:paraId="09701897" w14:textId="2C6C0032" w:rsidR="00DB41D7" w:rsidRDefault="00DB41D7" w:rsidP="00C03591"/>
    <w:p w14:paraId="46503F80" w14:textId="0FA0FA54" w:rsidR="00DB41D7" w:rsidRDefault="00DB41D7" w:rsidP="00C03591"/>
    <w:p w14:paraId="2DB0206A" w14:textId="58D84950" w:rsidR="00DB41D7" w:rsidRDefault="00DB41D7" w:rsidP="00C03591"/>
    <w:p w14:paraId="7C8174D9" w14:textId="0D6CB387" w:rsidR="00DB41D7" w:rsidRDefault="00DB41D7" w:rsidP="00C03591"/>
    <w:p w14:paraId="1E2FFDEA" w14:textId="322CB281" w:rsidR="00DB41D7" w:rsidRDefault="00DB41D7" w:rsidP="00C03591"/>
    <w:p w14:paraId="77C8D70D" w14:textId="6EEF05E8" w:rsidR="00DB41D7" w:rsidRDefault="00DB41D7" w:rsidP="00C03591"/>
    <w:p w14:paraId="62C27C9B" w14:textId="5A3332BB" w:rsidR="00DB41D7" w:rsidRDefault="00DB41D7" w:rsidP="00C03591"/>
    <w:p w14:paraId="792E0367" w14:textId="75456D97" w:rsidR="00DB41D7" w:rsidRDefault="00DB41D7" w:rsidP="00C03591"/>
    <w:p w14:paraId="69945B2D" w14:textId="77777777" w:rsidR="00DB41D7" w:rsidRPr="00B12619" w:rsidRDefault="00DB41D7" w:rsidP="00DB41D7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B7ABABD" w14:textId="77777777" w:rsidR="00DB41D7" w:rsidRDefault="00DB41D7" w:rsidP="00DB41D7">
      <w:r>
        <w:rPr>
          <w:b/>
        </w:rPr>
        <w:t xml:space="preserve">Homophone Worksheet: </w:t>
      </w:r>
      <w:r w:rsidRPr="008D241F">
        <w:rPr>
          <w:b/>
          <w:i/>
        </w:rPr>
        <w:t>Passed</w:t>
      </w:r>
      <w:r>
        <w:rPr>
          <w:b/>
        </w:rPr>
        <w:t xml:space="preserve"> and</w:t>
      </w:r>
      <w:r w:rsidRPr="008D241F">
        <w:rPr>
          <w:b/>
          <w:i/>
        </w:rPr>
        <w:t xml:space="preserve"> Past</w:t>
      </w:r>
      <w:r>
        <w:rPr>
          <w:b/>
        </w:rPr>
        <w:t xml:space="preserve">, </w:t>
      </w:r>
      <w:r w:rsidRPr="006336D6">
        <w:rPr>
          <w:b/>
        </w:rPr>
        <w:t xml:space="preserve">Worksheet </w:t>
      </w:r>
      <w:r>
        <w:rPr>
          <w:b/>
        </w:rPr>
        <w:t>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passed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past</w:t>
      </w:r>
      <w:r>
        <w:t>. Remember this about these two words:</w:t>
      </w:r>
    </w:p>
    <w:p w14:paraId="2E5AEC5B" w14:textId="77777777" w:rsidR="00DB41D7" w:rsidRDefault="00DB41D7" w:rsidP="00DB41D7"/>
    <w:p w14:paraId="712A3719" w14:textId="77777777" w:rsidR="00DB41D7" w:rsidRPr="00E60323" w:rsidRDefault="00DB41D7" w:rsidP="00DB41D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i/>
          <w:iCs/>
        </w:rPr>
        <w:t xml:space="preserve">Passed </w:t>
      </w:r>
      <w:r>
        <w:t xml:space="preserve">is the past tense of the </w:t>
      </w:r>
      <w:r w:rsidRPr="00E60323">
        <w:rPr>
          <w:b/>
          <w:bCs/>
        </w:rPr>
        <w:t>verb</w:t>
      </w:r>
      <w:r>
        <w:t xml:space="preserve"> </w:t>
      </w:r>
      <w:r w:rsidRPr="00E60323">
        <w:rPr>
          <w:i/>
          <w:iCs/>
        </w:rPr>
        <w:t>to pass</w:t>
      </w:r>
      <w:r>
        <w:t xml:space="preserve">. For our purposes, we’ll use this definition of </w:t>
      </w:r>
      <w:r w:rsidRPr="00E60323">
        <w:rPr>
          <w:i/>
          <w:iCs/>
        </w:rPr>
        <w:t>to pass</w:t>
      </w:r>
      <w:r>
        <w:t xml:space="preserve"> (which is a complicated polysemous word), and by extension, </w:t>
      </w:r>
      <w:r w:rsidRPr="00E60323">
        <w:rPr>
          <w:i/>
          <w:iCs/>
        </w:rPr>
        <w:t>passed</w:t>
      </w:r>
      <w:r>
        <w:t>, to mean “to go by, proceed or extend beyond.”</w:t>
      </w:r>
    </w:p>
    <w:p w14:paraId="7B90A454" w14:textId="77777777" w:rsidR="00DB41D7" w:rsidRPr="00DE0D18" w:rsidRDefault="00DB41D7" w:rsidP="00DB41D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i/>
          <w:iCs/>
        </w:rPr>
        <w:t xml:space="preserve">Past </w:t>
      </w:r>
      <w:r>
        <w:t xml:space="preserve">is also a polysemous word that crosses the parts of speech. For this worksheet we’ll use it as an </w:t>
      </w:r>
      <w:r w:rsidRPr="00E60323">
        <w:rPr>
          <w:b/>
          <w:bCs/>
        </w:rPr>
        <w:t>adjective</w:t>
      </w:r>
      <w:r>
        <w:t xml:space="preserve"> to mean “having existed or taken place in a period before the present,” and as a </w:t>
      </w:r>
      <w:r w:rsidRPr="00E60323">
        <w:rPr>
          <w:b/>
          <w:bCs/>
        </w:rPr>
        <w:t>preposition</w:t>
      </w:r>
      <w:r>
        <w:t xml:space="preserve"> to mean “on the farther side </w:t>
      </w:r>
      <w:proofErr w:type="gramStart"/>
      <w:r>
        <w:t>of:</w:t>
      </w:r>
      <w:proofErr w:type="gramEnd"/>
      <w:r>
        <w:t xml:space="preserve"> beyond.”</w:t>
      </w:r>
    </w:p>
    <w:p w14:paraId="76FD1A3B" w14:textId="77777777" w:rsidR="00DB41D7" w:rsidRDefault="00DB41D7" w:rsidP="00DB41D7">
      <w:pPr>
        <w:rPr>
          <w:b/>
          <w:bCs/>
        </w:rPr>
      </w:pPr>
    </w:p>
    <w:p w14:paraId="66E4430A" w14:textId="2C514FF8" w:rsidR="00DB41D7" w:rsidRPr="00DB41D7" w:rsidRDefault="00DB41D7" w:rsidP="00DB41D7">
      <w:pPr>
        <w:pStyle w:val="ListParagraph"/>
        <w:numPr>
          <w:ilvl w:val="0"/>
          <w:numId w:val="4"/>
        </w:numPr>
        <w:rPr>
          <w:b/>
          <w:bCs/>
        </w:rPr>
      </w:pPr>
      <w:r>
        <w:t>***’s care easily __________ its state inspection.</w:t>
      </w:r>
    </w:p>
    <w:p w14:paraId="5DECCF57" w14:textId="4ECBC558" w:rsidR="00DB41D7" w:rsidRPr="00DB41D7" w:rsidRDefault="00DB41D7" w:rsidP="00DB41D7">
      <w:pPr>
        <w:pStyle w:val="ListParagraph"/>
        <w:numPr>
          <w:ilvl w:val="0"/>
          <w:numId w:val="4"/>
        </w:numPr>
        <w:rPr>
          <w:b/>
          <w:bCs/>
        </w:rPr>
      </w:pPr>
      <w:r>
        <w:t>***, as a PhD candidate in history, understands that one century is a relatively tiny part of the __________.</w:t>
      </w:r>
    </w:p>
    <w:p w14:paraId="60DB2E58" w14:textId="77777777" w:rsidR="00DB41D7" w:rsidRDefault="00DB41D7" w:rsidP="00DB41D7">
      <w:pPr>
        <w:pStyle w:val="ListParagraph"/>
        <w:numPr>
          <w:ilvl w:val="0"/>
          <w:numId w:val="4"/>
        </w:numPr>
      </w:pPr>
      <w:r>
        <w:t xml:space="preserve">In William Shakespeare’s play </w:t>
      </w:r>
      <w:r w:rsidRPr="007072B3">
        <w:rPr>
          <w:i/>
          <w:iCs/>
        </w:rPr>
        <w:t>The Tempest</w:t>
      </w:r>
      <w:r>
        <w:t>, the character Antonio famously says “What’s __________ is prologue”, which means that history sets the stage for the present.</w:t>
      </w:r>
    </w:p>
    <w:p w14:paraId="538DDBD5" w14:textId="77777777" w:rsidR="00DB41D7" w:rsidRDefault="00DB41D7" w:rsidP="00DB41D7">
      <w:pPr>
        <w:pStyle w:val="ListParagraph"/>
        <w:numPr>
          <w:ilvl w:val="0"/>
          <w:numId w:val="4"/>
        </w:numPr>
      </w:pPr>
      <w:r>
        <w:t>*** is relieved to have __________ *** driving test and receive *** driver’s license.</w:t>
      </w:r>
    </w:p>
    <w:p w14:paraId="04374982" w14:textId="77777777" w:rsidR="00DB41D7" w:rsidRDefault="00DB41D7" w:rsidP="00DB41D7">
      <w:pPr>
        <w:pStyle w:val="ListParagraph"/>
        <w:numPr>
          <w:ilvl w:val="0"/>
          <w:numId w:val="4"/>
        </w:numPr>
      </w:pPr>
      <w:r>
        <w:t>***’s dog ran __________ the ball *** threw for it, then doubled back and picked it up.</w:t>
      </w:r>
    </w:p>
    <w:p w14:paraId="038A3EB5" w14:textId="77777777" w:rsidR="00DB41D7" w:rsidRDefault="00DB41D7" w:rsidP="00C03591"/>
    <w:p w14:paraId="3D0B430A" w14:textId="5626F7B2" w:rsidR="00C03591" w:rsidRDefault="00C03591" w:rsidP="00376123"/>
    <w:p w14:paraId="2FF948FF" w14:textId="0972369B" w:rsidR="0052083B" w:rsidRDefault="0052083B" w:rsidP="00376123"/>
    <w:p w14:paraId="7DA59539" w14:textId="545A9F65" w:rsidR="0052083B" w:rsidRDefault="0052083B" w:rsidP="00376123"/>
    <w:p w14:paraId="33A1D0EA" w14:textId="61D87813" w:rsidR="0052083B" w:rsidRDefault="0052083B" w:rsidP="00376123"/>
    <w:p w14:paraId="48834D4A" w14:textId="7038E84C" w:rsidR="0052083B" w:rsidRDefault="0052083B" w:rsidP="00376123"/>
    <w:p w14:paraId="52349256" w14:textId="45DEC848" w:rsidR="0052083B" w:rsidRDefault="0052083B" w:rsidP="00376123"/>
    <w:p w14:paraId="0EB6403C" w14:textId="00CAFB9E" w:rsidR="0052083B" w:rsidRDefault="0052083B" w:rsidP="00376123"/>
    <w:p w14:paraId="06238A42" w14:textId="1C7BBFC0" w:rsidR="0052083B" w:rsidRDefault="0052083B" w:rsidP="00376123"/>
    <w:p w14:paraId="5277E972" w14:textId="5D4399E9" w:rsidR="0052083B" w:rsidRDefault="0052083B" w:rsidP="00376123"/>
    <w:p w14:paraId="05745990" w14:textId="5B9C9B97" w:rsidR="0052083B" w:rsidRDefault="0052083B" w:rsidP="00376123"/>
    <w:p w14:paraId="2209C520" w14:textId="6BDC2B39" w:rsidR="0052083B" w:rsidRDefault="0052083B" w:rsidP="00376123"/>
    <w:p w14:paraId="7873184C" w14:textId="72781FB5" w:rsidR="0052083B" w:rsidRDefault="0052083B" w:rsidP="00376123"/>
    <w:p w14:paraId="05654597" w14:textId="192B5573" w:rsidR="0052083B" w:rsidRDefault="0052083B" w:rsidP="00376123"/>
    <w:p w14:paraId="2E79DAF8" w14:textId="13D22CCB" w:rsidR="0052083B" w:rsidRDefault="0052083B" w:rsidP="00376123"/>
    <w:p w14:paraId="010D3347" w14:textId="7274E1DD" w:rsidR="0052083B" w:rsidRDefault="0052083B" w:rsidP="00376123"/>
    <w:p w14:paraId="0909C889" w14:textId="575EE857" w:rsidR="0052083B" w:rsidRDefault="0052083B" w:rsidP="00376123"/>
    <w:p w14:paraId="6F0430C3" w14:textId="0ECF9CE8" w:rsidR="0052083B" w:rsidRDefault="0052083B" w:rsidP="00376123"/>
    <w:p w14:paraId="4DC331B1" w14:textId="54564318" w:rsidR="0052083B" w:rsidRDefault="0052083B" w:rsidP="00376123"/>
    <w:p w14:paraId="0C58C9DC" w14:textId="4544C41B" w:rsidR="0052083B" w:rsidRDefault="0052083B" w:rsidP="00376123"/>
    <w:p w14:paraId="7A2408B6" w14:textId="536F2434" w:rsidR="0052083B" w:rsidRDefault="0052083B" w:rsidP="00376123"/>
    <w:p w14:paraId="69CCC2EB" w14:textId="6F5E9E04" w:rsidR="0052083B" w:rsidRDefault="0052083B" w:rsidP="00376123"/>
    <w:p w14:paraId="1BE0E7D5" w14:textId="1E2A8AE8" w:rsidR="0052083B" w:rsidRDefault="0052083B" w:rsidP="00376123"/>
    <w:p w14:paraId="611FA66B" w14:textId="1640434C" w:rsidR="0052083B" w:rsidRDefault="0052083B" w:rsidP="00376123"/>
    <w:p w14:paraId="3A6267B8" w14:textId="6C31BEA8" w:rsidR="0052083B" w:rsidRDefault="0052083B" w:rsidP="00376123"/>
    <w:p w14:paraId="4B6C1171" w14:textId="0BE5F0CC" w:rsidR="0052083B" w:rsidRDefault="0052083B" w:rsidP="00376123"/>
    <w:p w14:paraId="0F53864C" w14:textId="1253D054" w:rsidR="0052083B" w:rsidRDefault="0052083B" w:rsidP="00376123"/>
    <w:p w14:paraId="346BDB44" w14:textId="28C794C0" w:rsidR="0052083B" w:rsidRDefault="0052083B" w:rsidP="00376123"/>
    <w:p w14:paraId="0BA24373" w14:textId="6B024101" w:rsidR="0052083B" w:rsidRDefault="0052083B" w:rsidP="00376123"/>
    <w:p w14:paraId="5084C656" w14:textId="10B9BE91" w:rsidR="0052083B" w:rsidRDefault="0052083B" w:rsidP="00376123"/>
    <w:p w14:paraId="40D074AD" w14:textId="1818ECF0" w:rsidR="0052083B" w:rsidRDefault="0052083B" w:rsidP="00376123"/>
    <w:p w14:paraId="0F466FBC" w14:textId="1C3929C9" w:rsidR="0052083B" w:rsidRDefault="0052083B" w:rsidP="00376123"/>
    <w:p w14:paraId="47F1F574" w14:textId="77777777" w:rsidR="0052083B" w:rsidRPr="00B12619" w:rsidRDefault="0052083B" w:rsidP="0052083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8625123" w14:textId="77777777" w:rsidR="0052083B" w:rsidRDefault="0052083B" w:rsidP="0052083B">
      <w:r>
        <w:rPr>
          <w:b/>
        </w:rPr>
        <w:t xml:space="preserve">Homophone Worksheet: </w:t>
      </w:r>
      <w:r w:rsidRPr="008D241F">
        <w:rPr>
          <w:b/>
          <w:i/>
        </w:rPr>
        <w:t>Passed</w:t>
      </w:r>
      <w:r>
        <w:rPr>
          <w:b/>
        </w:rPr>
        <w:t xml:space="preserve"> and</w:t>
      </w:r>
      <w:r w:rsidRPr="008D241F">
        <w:rPr>
          <w:b/>
          <w:i/>
        </w:rPr>
        <w:t xml:space="preserve"> Past</w:t>
      </w:r>
      <w:r>
        <w:rPr>
          <w:b/>
        </w:rPr>
        <w:t xml:space="preserve">, </w:t>
      </w:r>
      <w:r w:rsidRPr="006336D6">
        <w:rPr>
          <w:b/>
        </w:rPr>
        <w:t xml:space="preserve">Worksheet </w:t>
      </w:r>
      <w:r>
        <w:rPr>
          <w:b/>
        </w:rPr>
        <w:t>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passed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past</w:t>
      </w:r>
      <w:r>
        <w:t>. Remember this about these two words:</w:t>
      </w:r>
    </w:p>
    <w:p w14:paraId="5ECF7811" w14:textId="77777777" w:rsidR="0052083B" w:rsidRDefault="0052083B" w:rsidP="0052083B"/>
    <w:p w14:paraId="583E0189" w14:textId="77777777" w:rsidR="0052083B" w:rsidRPr="00E60323" w:rsidRDefault="0052083B" w:rsidP="0052083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i/>
          <w:iCs/>
        </w:rPr>
        <w:t xml:space="preserve">Passed </w:t>
      </w:r>
      <w:r>
        <w:t xml:space="preserve">is the past tense of the </w:t>
      </w:r>
      <w:r w:rsidRPr="00E60323">
        <w:rPr>
          <w:b/>
          <w:bCs/>
        </w:rPr>
        <w:t>verb</w:t>
      </w:r>
      <w:r>
        <w:t xml:space="preserve"> </w:t>
      </w:r>
      <w:r w:rsidRPr="00E60323">
        <w:rPr>
          <w:i/>
          <w:iCs/>
        </w:rPr>
        <w:t>to pass</w:t>
      </w:r>
      <w:r>
        <w:t xml:space="preserve">. For our purposes, we’ll use this definition of </w:t>
      </w:r>
      <w:r w:rsidRPr="00E60323">
        <w:rPr>
          <w:i/>
          <w:iCs/>
        </w:rPr>
        <w:t>to pass</w:t>
      </w:r>
      <w:r>
        <w:t xml:space="preserve"> (which is a complicated polysemous word), and by extension, </w:t>
      </w:r>
      <w:r w:rsidRPr="00E60323">
        <w:rPr>
          <w:i/>
          <w:iCs/>
        </w:rPr>
        <w:t>passed</w:t>
      </w:r>
      <w:r>
        <w:t>, to mean “to go by, proceed or extend beyond.”</w:t>
      </w:r>
    </w:p>
    <w:p w14:paraId="5DCDCB0C" w14:textId="77777777" w:rsidR="0052083B" w:rsidRPr="00DE0D18" w:rsidRDefault="0052083B" w:rsidP="0052083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i/>
          <w:iCs/>
        </w:rPr>
        <w:t xml:space="preserve">Past </w:t>
      </w:r>
      <w:r>
        <w:t xml:space="preserve">is also a polysemous word that crosses the parts of speech. For this worksheet we’ll use it as an </w:t>
      </w:r>
      <w:r w:rsidRPr="00E60323">
        <w:rPr>
          <w:b/>
          <w:bCs/>
        </w:rPr>
        <w:t>adjective</w:t>
      </w:r>
      <w:r>
        <w:t xml:space="preserve"> to mean “having existed or taken place in a period before the present,” and as a </w:t>
      </w:r>
      <w:r w:rsidRPr="00E60323">
        <w:rPr>
          <w:b/>
          <w:bCs/>
        </w:rPr>
        <w:t>preposition</w:t>
      </w:r>
      <w:r>
        <w:t xml:space="preserve"> to mean “on the farther side </w:t>
      </w:r>
      <w:proofErr w:type="gramStart"/>
      <w:r>
        <w:t>of:</w:t>
      </w:r>
      <w:proofErr w:type="gramEnd"/>
      <w:r>
        <w:t xml:space="preserve"> beyond.”</w:t>
      </w:r>
    </w:p>
    <w:p w14:paraId="3AF362E0" w14:textId="77777777" w:rsidR="0052083B" w:rsidRDefault="0052083B" w:rsidP="0052083B">
      <w:pPr>
        <w:rPr>
          <w:b/>
          <w:bCs/>
        </w:rPr>
      </w:pPr>
    </w:p>
    <w:p w14:paraId="26250B36" w14:textId="77777777" w:rsidR="0052083B" w:rsidRPr="00195354" w:rsidRDefault="0052083B" w:rsidP="0052083B">
      <w:pPr>
        <w:pStyle w:val="ListParagraph"/>
        <w:numPr>
          <w:ilvl w:val="0"/>
          <w:numId w:val="5"/>
        </w:numPr>
        <w:rPr>
          <w:b/>
          <w:bCs/>
        </w:rPr>
      </w:pPr>
      <w:r>
        <w:t>As soon as *** __________ *** medical bords, *** became a practicing physician.</w:t>
      </w:r>
    </w:p>
    <w:p w14:paraId="762BD64E" w14:textId="77777777" w:rsidR="0052083B" w:rsidRPr="002D7725" w:rsidRDefault="0052083B" w:rsidP="0052083B">
      <w:pPr>
        <w:pStyle w:val="ListParagraph"/>
        <w:numPr>
          <w:ilvl w:val="0"/>
          <w:numId w:val="5"/>
        </w:numPr>
        <w:rPr>
          <w:b/>
          <w:bCs/>
        </w:rPr>
      </w:pPr>
      <w:r>
        <w:t>*** rode *** bike __________ the beach, had second thought, then turned and went back to take a swim.</w:t>
      </w:r>
    </w:p>
    <w:p w14:paraId="0AC95750" w14:textId="77777777" w:rsidR="0052083B" w:rsidRPr="002D7725" w:rsidRDefault="0052083B" w:rsidP="0052083B">
      <w:pPr>
        <w:pStyle w:val="ListParagraph"/>
        <w:numPr>
          <w:ilvl w:val="0"/>
          <w:numId w:val="5"/>
        </w:numPr>
        <w:rPr>
          <w:b/>
          <w:bCs/>
        </w:rPr>
      </w:pPr>
      <w:r>
        <w:t>When romantic relationships fall apart, people often wonder if there was something in the __________ they might have done differently to avoid the break-up.</w:t>
      </w:r>
    </w:p>
    <w:p w14:paraId="69275DF8" w14:textId="77777777" w:rsidR="0052083B" w:rsidRPr="002D7725" w:rsidRDefault="0052083B" w:rsidP="0052083B">
      <w:pPr>
        <w:pStyle w:val="ListParagraph"/>
        <w:numPr>
          <w:ilvl w:val="0"/>
          <w:numId w:val="5"/>
        </w:numPr>
        <w:rPr>
          <w:b/>
          <w:bCs/>
        </w:rPr>
      </w:pPr>
      <w:r>
        <w:t>*** knows that the __________ is the __________, and that it’s best to let things go.</w:t>
      </w:r>
    </w:p>
    <w:p w14:paraId="264CDEFE" w14:textId="551EA22C" w:rsidR="0052083B" w:rsidRPr="0052083B" w:rsidRDefault="0052083B" w:rsidP="0052083B">
      <w:pPr>
        <w:pStyle w:val="ListParagraph"/>
        <w:numPr>
          <w:ilvl w:val="0"/>
          <w:numId w:val="5"/>
        </w:numPr>
        <w:rPr>
          <w:b/>
          <w:bCs/>
        </w:rPr>
      </w:pPr>
      <w:r>
        <w:t>*** had already __________ the post office when *** realized *** needed to stop and buy stamps.</w:t>
      </w:r>
    </w:p>
    <w:p w14:paraId="1340472E" w14:textId="044E5647" w:rsidR="0052083B" w:rsidRDefault="0052083B" w:rsidP="0052083B">
      <w:pPr>
        <w:rPr>
          <w:b/>
          <w:bCs/>
        </w:rPr>
      </w:pPr>
    </w:p>
    <w:p w14:paraId="4C50A18E" w14:textId="4C52B487" w:rsidR="0052083B" w:rsidRDefault="0052083B" w:rsidP="0052083B">
      <w:pPr>
        <w:rPr>
          <w:b/>
          <w:bCs/>
        </w:rPr>
      </w:pPr>
    </w:p>
    <w:p w14:paraId="1BE4871F" w14:textId="29206F34" w:rsidR="0052083B" w:rsidRDefault="0052083B" w:rsidP="0052083B">
      <w:pPr>
        <w:rPr>
          <w:b/>
          <w:bCs/>
        </w:rPr>
      </w:pPr>
    </w:p>
    <w:p w14:paraId="5C56E78B" w14:textId="0CFDAE8B" w:rsidR="0052083B" w:rsidRDefault="0052083B" w:rsidP="0052083B">
      <w:pPr>
        <w:rPr>
          <w:b/>
          <w:bCs/>
        </w:rPr>
      </w:pPr>
    </w:p>
    <w:p w14:paraId="7B1DC550" w14:textId="40277E75" w:rsidR="0052083B" w:rsidRDefault="0052083B" w:rsidP="0052083B">
      <w:pPr>
        <w:rPr>
          <w:b/>
          <w:bCs/>
        </w:rPr>
      </w:pPr>
    </w:p>
    <w:p w14:paraId="462B13AA" w14:textId="7D9E2D55" w:rsidR="0052083B" w:rsidRDefault="0052083B" w:rsidP="0052083B">
      <w:pPr>
        <w:rPr>
          <w:b/>
          <w:bCs/>
        </w:rPr>
      </w:pPr>
    </w:p>
    <w:p w14:paraId="383E0825" w14:textId="3ECB4D6E" w:rsidR="0052083B" w:rsidRDefault="0052083B" w:rsidP="0052083B">
      <w:pPr>
        <w:rPr>
          <w:b/>
          <w:bCs/>
        </w:rPr>
      </w:pPr>
    </w:p>
    <w:p w14:paraId="18665492" w14:textId="28C73630" w:rsidR="0052083B" w:rsidRDefault="0052083B" w:rsidP="0052083B">
      <w:pPr>
        <w:rPr>
          <w:b/>
          <w:bCs/>
        </w:rPr>
      </w:pPr>
    </w:p>
    <w:p w14:paraId="7D769E69" w14:textId="4AA80D37" w:rsidR="0052083B" w:rsidRDefault="0052083B" w:rsidP="0052083B">
      <w:pPr>
        <w:rPr>
          <w:b/>
          <w:bCs/>
        </w:rPr>
      </w:pPr>
    </w:p>
    <w:p w14:paraId="2C0FE68D" w14:textId="790C7474" w:rsidR="0052083B" w:rsidRDefault="0052083B" w:rsidP="0052083B">
      <w:pPr>
        <w:rPr>
          <w:b/>
          <w:bCs/>
        </w:rPr>
      </w:pPr>
    </w:p>
    <w:p w14:paraId="6DDC800C" w14:textId="3F293A94" w:rsidR="0052083B" w:rsidRDefault="0052083B" w:rsidP="0052083B">
      <w:pPr>
        <w:rPr>
          <w:b/>
          <w:bCs/>
        </w:rPr>
      </w:pPr>
    </w:p>
    <w:p w14:paraId="2BB92119" w14:textId="7837940B" w:rsidR="0052083B" w:rsidRDefault="0052083B" w:rsidP="0052083B">
      <w:pPr>
        <w:rPr>
          <w:b/>
          <w:bCs/>
        </w:rPr>
      </w:pPr>
    </w:p>
    <w:p w14:paraId="073773A5" w14:textId="755C27FA" w:rsidR="0052083B" w:rsidRDefault="0052083B" w:rsidP="0052083B">
      <w:pPr>
        <w:rPr>
          <w:b/>
          <w:bCs/>
        </w:rPr>
      </w:pPr>
    </w:p>
    <w:p w14:paraId="6B769402" w14:textId="3F190A09" w:rsidR="0052083B" w:rsidRDefault="0052083B" w:rsidP="0052083B">
      <w:pPr>
        <w:rPr>
          <w:b/>
          <w:bCs/>
        </w:rPr>
      </w:pPr>
    </w:p>
    <w:p w14:paraId="3EA2D81B" w14:textId="08495FAD" w:rsidR="0052083B" w:rsidRDefault="0052083B" w:rsidP="0052083B">
      <w:pPr>
        <w:rPr>
          <w:b/>
          <w:bCs/>
        </w:rPr>
      </w:pPr>
    </w:p>
    <w:p w14:paraId="01E8177D" w14:textId="3FD9CD42" w:rsidR="0052083B" w:rsidRDefault="0052083B" w:rsidP="0052083B">
      <w:pPr>
        <w:rPr>
          <w:b/>
          <w:bCs/>
        </w:rPr>
      </w:pPr>
    </w:p>
    <w:p w14:paraId="21A43552" w14:textId="339E5B30" w:rsidR="0052083B" w:rsidRDefault="0052083B" w:rsidP="0052083B">
      <w:pPr>
        <w:rPr>
          <w:b/>
          <w:bCs/>
        </w:rPr>
      </w:pPr>
    </w:p>
    <w:p w14:paraId="5D1D1674" w14:textId="3FF34E10" w:rsidR="0052083B" w:rsidRDefault="0052083B" w:rsidP="0052083B">
      <w:pPr>
        <w:rPr>
          <w:b/>
          <w:bCs/>
        </w:rPr>
      </w:pPr>
    </w:p>
    <w:p w14:paraId="74068131" w14:textId="38973CA6" w:rsidR="0052083B" w:rsidRDefault="0052083B" w:rsidP="0052083B">
      <w:pPr>
        <w:rPr>
          <w:b/>
          <w:bCs/>
        </w:rPr>
      </w:pPr>
    </w:p>
    <w:p w14:paraId="1CFE6BEC" w14:textId="677EF860" w:rsidR="0052083B" w:rsidRDefault="0052083B" w:rsidP="0052083B">
      <w:pPr>
        <w:rPr>
          <w:b/>
          <w:bCs/>
        </w:rPr>
      </w:pPr>
    </w:p>
    <w:p w14:paraId="0D0B6B32" w14:textId="0A1C1B5C" w:rsidR="0052083B" w:rsidRDefault="0052083B" w:rsidP="0052083B">
      <w:pPr>
        <w:rPr>
          <w:b/>
          <w:bCs/>
        </w:rPr>
      </w:pPr>
    </w:p>
    <w:p w14:paraId="735242C1" w14:textId="35D7D801" w:rsidR="0052083B" w:rsidRDefault="0052083B" w:rsidP="0052083B">
      <w:pPr>
        <w:rPr>
          <w:b/>
          <w:bCs/>
        </w:rPr>
      </w:pPr>
    </w:p>
    <w:p w14:paraId="34867BCD" w14:textId="26482E5B" w:rsidR="0052083B" w:rsidRDefault="0052083B" w:rsidP="0052083B">
      <w:pPr>
        <w:rPr>
          <w:b/>
          <w:bCs/>
        </w:rPr>
      </w:pPr>
    </w:p>
    <w:p w14:paraId="3A272C74" w14:textId="0BE13E5A" w:rsidR="0052083B" w:rsidRDefault="0052083B" w:rsidP="0052083B">
      <w:pPr>
        <w:rPr>
          <w:b/>
          <w:bCs/>
        </w:rPr>
      </w:pPr>
    </w:p>
    <w:p w14:paraId="5B21BEDD" w14:textId="38A3F8A8" w:rsidR="0052083B" w:rsidRDefault="0052083B" w:rsidP="0052083B">
      <w:pPr>
        <w:rPr>
          <w:b/>
          <w:bCs/>
        </w:rPr>
      </w:pPr>
    </w:p>
    <w:p w14:paraId="05870CBE" w14:textId="290081FB" w:rsidR="0052083B" w:rsidRDefault="0052083B" w:rsidP="0052083B">
      <w:pPr>
        <w:rPr>
          <w:b/>
          <w:bCs/>
        </w:rPr>
      </w:pPr>
    </w:p>
    <w:p w14:paraId="1387536D" w14:textId="49983CE3" w:rsidR="0052083B" w:rsidRDefault="0052083B" w:rsidP="0052083B">
      <w:pPr>
        <w:rPr>
          <w:b/>
          <w:bCs/>
        </w:rPr>
      </w:pPr>
    </w:p>
    <w:p w14:paraId="7064A475" w14:textId="60060E18" w:rsidR="0052083B" w:rsidRDefault="0052083B" w:rsidP="0052083B">
      <w:pPr>
        <w:rPr>
          <w:b/>
          <w:bCs/>
        </w:rPr>
      </w:pPr>
    </w:p>
    <w:p w14:paraId="635796A4" w14:textId="323B0F4F" w:rsidR="0052083B" w:rsidRDefault="0052083B" w:rsidP="0052083B">
      <w:pPr>
        <w:rPr>
          <w:b/>
          <w:bCs/>
        </w:rPr>
      </w:pPr>
    </w:p>
    <w:p w14:paraId="1EC71B99" w14:textId="577A8483" w:rsidR="0052083B" w:rsidRDefault="0052083B" w:rsidP="0052083B">
      <w:pPr>
        <w:rPr>
          <w:b/>
          <w:bCs/>
        </w:rPr>
      </w:pPr>
    </w:p>
    <w:p w14:paraId="123A7DD1" w14:textId="68F987CD" w:rsidR="0052083B" w:rsidRDefault="0052083B" w:rsidP="0052083B">
      <w:pPr>
        <w:rPr>
          <w:b/>
          <w:bCs/>
        </w:rPr>
      </w:pPr>
    </w:p>
    <w:p w14:paraId="6446D591" w14:textId="0C7C0914" w:rsidR="0052083B" w:rsidRDefault="0052083B" w:rsidP="0052083B">
      <w:pPr>
        <w:rPr>
          <w:b/>
          <w:bCs/>
        </w:rPr>
      </w:pPr>
    </w:p>
    <w:p w14:paraId="5A233346" w14:textId="77777777" w:rsidR="0052083B" w:rsidRPr="00B12619" w:rsidRDefault="0052083B" w:rsidP="0052083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372E889" w14:textId="77777777" w:rsidR="0052083B" w:rsidRDefault="0052083B" w:rsidP="0052083B">
      <w:r>
        <w:rPr>
          <w:b/>
        </w:rPr>
        <w:t xml:space="preserve">Homophone Worksheet: </w:t>
      </w:r>
      <w:r w:rsidRPr="008D241F">
        <w:rPr>
          <w:b/>
          <w:i/>
        </w:rPr>
        <w:t>Passed</w:t>
      </w:r>
      <w:r>
        <w:rPr>
          <w:b/>
        </w:rPr>
        <w:t xml:space="preserve"> and</w:t>
      </w:r>
      <w:r w:rsidRPr="008D241F">
        <w:rPr>
          <w:b/>
          <w:i/>
        </w:rPr>
        <w:t xml:space="preserve"> Past</w:t>
      </w:r>
      <w:r>
        <w:rPr>
          <w:b/>
        </w:rPr>
        <w:t xml:space="preserve">, </w:t>
      </w:r>
      <w:r w:rsidRPr="006336D6">
        <w:rPr>
          <w:b/>
        </w:rPr>
        <w:t xml:space="preserve">Worksheet </w:t>
      </w:r>
      <w:r>
        <w:rPr>
          <w:b/>
        </w:rPr>
        <w:t>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passed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past</w:t>
      </w:r>
      <w:r>
        <w:t>. Remember this about these two words:</w:t>
      </w:r>
    </w:p>
    <w:p w14:paraId="3A4F9D05" w14:textId="77777777" w:rsidR="0052083B" w:rsidRDefault="0052083B" w:rsidP="0052083B"/>
    <w:p w14:paraId="1B47AD13" w14:textId="77777777" w:rsidR="0052083B" w:rsidRPr="00E60323" w:rsidRDefault="0052083B" w:rsidP="0052083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i/>
          <w:iCs/>
        </w:rPr>
        <w:t xml:space="preserve">Passed </w:t>
      </w:r>
      <w:r>
        <w:t xml:space="preserve">is the past tense of the </w:t>
      </w:r>
      <w:r w:rsidRPr="00E60323">
        <w:rPr>
          <w:b/>
          <w:bCs/>
        </w:rPr>
        <w:t>verb</w:t>
      </w:r>
      <w:r>
        <w:t xml:space="preserve"> </w:t>
      </w:r>
      <w:r w:rsidRPr="00E60323">
        <w:rPr>
          <w:i/>
          <w:iCs/>
        </w:rPr>
        <w:t>to pass</w:t>
      </w:r>
      <w:r>
        <w:t xml:space="preserve">. For our purposes, we’ll use this definition of </w:t>
      </w:r>
      <w:r w:rsidRPr="00E60323">
        <w:rPr>
          <w:i/>
          <w:iCs/>
        </w:rPr>
        <w:t>to pass</w:t>
      </w:r>
      <w:r>
        <w:t xml:space="preserve"> (which is a complicated polysemous word), and by extension, </w:t>
      </w:r>
      <w:r w:rsidRPr="00E60323">
        <w:rPr>
          <w:i/>
          <w:iCs/>
        </w:rPr>
        <w:t>passed</w:t>
      </w:r>
      <w:r>
        <w:t>, to mean “to go by, proceed or extend beyond.”</w:t>
      </w:r>
    </w:p>
    <w:p w14:paraId="27C766BB" w14:textId="77777777" w:rsidR="0052083B" w:rsidRPr="00DE0D18" w:rsidRDefault="0052083B" w:rsidP="0052083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i/>
          <w:iCs/>
        </w:rPr>
        <w:t xml:space="preserve">Past </w:t>
      </w:r>
      <w:r>
        <w:t xml:space="preserve">is also a polysemous word that crosses the parts of speech. For this worksheet we’ll use it as an </w:t>
      </w:r>
      <w:r w:rsidRPr="00E60323">
        <w:rPr>
          <w:b/>
          <w:bCs/>
        </w:rPr>
        <w:t>adjective</w:t>
      </w:r>
      <w:r>
        <w:t xml:space="preserve"> to mean “having existed or taken place in a period before the present,” and as a </w:t>
      </w:r>
      <w:r w:rsidRPr="00E60323">
        <w:rPr>
          <w:b/>
          <w:bCs/>
        </w:rPr>
        <w:t>preposition</w:t>
      </w:r>
      <w:r>
        <w:t xml:space="preserve"> to mean “on the farther side </w:t>
      </w:r>
      <w:proofErr w:type="gramStart"/>
      <w:r>
        <w:t>of:</w:t>
      </w:r>
      <w:proofErr w:type="gramEnd"/>
      <w:r>
        <w:t xml:space="preserve"> beyond.”</w:t>
      </w:r>
    </w:p>
    <w:p w14:paraId="27BCC996" w14:textId="77777777" w:rsidR="0052083B" w:rsidRDefault="0052083B" w:rsidP="0052083B">
      <w:pPr>
        <w:rPr>
          <w:b/>
          <w:bCs/>
        </w:rPr>
      </w:pPr>
    </w:p>
    <w:p w14:paraId="108E3512" w14:textId="2D74FBEB" w:rsidR="0052083B" w:rsidRPr="0052083B" w:rsidRDefault="0052083B" w:rsidP="0052083B">
      <w:pPr>
        <w:pStyle w:val="ListParagraph"/>
        <w:numPr>
          <w:ilvl w:val="0"/>
          <w:numId w:val="6"/>
        </w:numPr>
        <w:rPr>
          <w:b/>
          <w:bCs/>
        </w:rPr>
      </w:pPr>
      <w:r>
        <w:t>No mail days are sad days, thought *** after the mail carrier __________ *** house.</w:t>
      </w:r>
    </w:p>
    <w:p w14:paraId="3A96A225" w14:textId="193B4B17" w:rsidR="0052083B" w:rsidRPr="0052083B" w:rsidRDefault="0052083B" w:rsidP="0052083B">
      <w:pPr>
        <w:pStyle w:val="ListParagraph"/>
        <w:numPr>
          <w:ilvl w:val="0"/>
          <w:numId w:val="6"/>
        </w:numPr>
        <w:rPr>
          <w:b/>
          <w:bCs/>
        </w:rPr>
      </w:pPr>
      <w:r>
        <w:t>***, in the early spring and summer of 2019, hiked the Appalachian Trail and __________ some of the most beautiful views in the world.</w:t>
      </w:r>
    </w:p>
    <w:p w14:paraId="3FD73E88" w14:textId="77777777" w:rsidR="0052083B" w:rsidRPr="003923BE" w:rsidRDefault="0052083B" w:rsidP="0052083B">
      <w:pPr>
        <w:pStyle w:val="ListParagraph"/>
        <w:numPr>
          <w:ilvl w:val="0"/>
          <w:numId w:val="6"/>
        </w:numPr>
        <w:rPr>
          <w:b/>
          <w:bCs/>
        </w:rPr>
      </w:pPr>
      <w:r>
        <w:t>*** is trying to determine the proper use of the __________, present, and future tenses of the verb “to ferret.”</w:t>
      </w:r>
    </w:p>
    <w:p w14:paraId="3F86C01F" w14:textId="77777777" w:rsidR="0052083B" w:rsidRPr="003923BE" w:rsidRDefault="0052083B" w:rsidP="0052083B">
      <w:pPr>
        <w:pStyle w:val="ListParagraph"/>
        <w:numPr>
          <w:ilvl w:val="0"/>
          <w:numId w:val="6"/>
        </w:numPr>
        <w:rPr>
          <w:b/>
          <w:bCs/>
        </w:rPr>
      </w:pPr>
      <w:r>
        <w:t>*** walked __________ the White House several times during *** self-guided tour of Washington DC.</w:t>
      </w:r>
    </w:p>
    <w:p w14:paraId="2F854180" w14:textId="77777777" w:rsidR="0052083B" w:rsidRPr="00DE0D18" w:rsidRDefault="0052083B" w:rsidP="0052083B">
      <w:pPr>
        <w:pStyle w:val="ListParagraph"/>
        <w:numPr>
          <w:ilvl w:val="0"/>
          <w:numId w:val="6"/>
        </w:numPr>
        <w:rPr>
          <w:b/>
          <w:bCs/>
        </w:rPr>
      </w:pPr>
      <w:r>
        <w:t>*** figures that once *** gets past high school, *** will be the author of *** destiny.</w:t>
      </w:r>
    </w:p>
    <w:p w14:paraId="262E95FB" w14:textId="77777777" w:rsidR="0052083B" w:rsidRDefault="0052083B" w:rsidP="0052083B"/>
    <w:p w14:paraId="0D74EFE1" w14:textId="77777777" w:rsidR="0052083B" w:rsidRPr="0052083B" w:rsidRDefault="0052083B" w:rsidP="0052083B">
      <w:pPr>
        <w:rPr>
          <w:b/>
          <w:bCs/>
        </w:rPr>
      </w:pPr>
    </w:p>
    <w:p w14:paraId="5804B71F" w14:textId="77777777" w:rsidR="0052083B" w:rsidRDefault="0052083B" w:rsidP="00376123"/>
    <w:sectPr w:rsidR="0052083B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373DB6"/>
    <w:multiLevelType w:val="hybridMultilevel"/>
    <w:tmpl w:val="7A92B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27777"/>
    <w:multiLevelType w:val="hybridMultilevel"/>
    <w:tmpl w:val="0F440CF4"/>
    <w:lvl w:ilvl="0" w:tplc="36E2FA9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752A70"/>
    <w:multiLevelType w:val="hybridMultilevel"/>
    <w:tmpl w:val="BA8ACC36"/>
    <w:lvl w:ilvl="0" w:tplc="BD72699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516921"/>
    <w:multiLevelType w:val="hybridMultilevel"/>
    <w:tmpl w:val="7892D6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3929ED"/>
    <w:multiLevelType w:val="hybridMultilevel"/>
    <w:tmpl w:val="9E56D344"/>
    <w:lvl w:ilvl="0" w:tplc="820A3FC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F06C8C"/>
    <w:multiLevelType w:val="hybridMultilevel"/>
    <w:tmpl w:val="25DCAF5A"/>
    <w:lvl w:ilvl="0" w:tplc="A6AA65B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195354"/>
    <w:rsid w:val="00376123"/>
    <w:rsid w:val="0052083B"/>
    <w:rsid w:val="006336D6"/>
    <w:rsid w:val="0069058D"/>
    <w:rsid w:val="006C4E87"/>
    <w:rsid w:val="00730AC3"/>
    <w:rsid w:val="008D241F"/>
    <w:rsid w:val="00C03591"/>
    <w:rsid w:val="00CE6E75"/>
    <w:rsid w:val="00DB41D7"/>
    <w:rsid w:val="00DE0D18"/>
    <w:rsid w:val="00E60323"/>
    <w:rsid w:val="00EB4B13"/>
    <w:rsid w:val="00F014BF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032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14B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014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12</TotalTime>
  <Pages>5</Pages>
  <Words>990</Words>
  <Characters>5643</Characters>
  <Application>Microsoft Office Word</Application>
  <DocSecurity>0</DocSecurity>
  <Lines>47</Lines>
  <Paragraphs>13</Paragraphs>
  <ScaleCrop>false</ScaleCrop>
  <Company>New York City Department of Education</Company>
  <LinksUpToDate>false</LinksUpToDate>
  <CharactersWithSpaces>6620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2017-06-16T20:36:00Z</dcterms:created>
  <dcterms:modified xsi:type="dcterms:W3CDTF">2020-08-12T15:41:00Z</dcterms:modified>
</cp:coreProperties>
</file>