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79A9086D" w:rsidR="003F69EF" w:rsidRDefault="00417132" w:rsidP="00F24EDE">
      <w:r>
        <w:rPr>
          <w:b/>
          <w:i/>
        </w:rPr>
        <w:t>Common Problems in English Usage</w:t>
      </w:r>
      <w:r w:rsidR="005A5A20">
        <w:rPr>
          <w:b/>
        </w:rPr>
        <w:t xml:space="preserve"> Worksheet:</w:t>
      </w:r>
      <w:r w:rsidR="005242E1">
        <w:rPr>
          <w:b/>
        </w:rPr>
        <w:t xml:space="preserve"> </w:t>
      </w:r>
      <w:r w:rsidR="005242E1" w:rsidRPr="005242E1">
        <w:rPr>
          <w:b/>
          <w:i/>
          <w:iCs/>
        </w:rPr>
        <w:t>Data</w:t>
      </w:r>
      <w:r w:rsidR="008C4EBC">
        <w:rPr>
          <w:b/>
          <w:i/>
          <w:iCs/>
        </w:rPr>
        <w:t>/Datum</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51ACCD4A"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5242E1">
        <w:t>two</w:t>
      </w:r>
      <w:r w:rsidR="002A144B">
        <w:t xml:space="preserve"> words</w:t>
      </w:r>
      <w:r w:rsidR="00F24EDE">
        <w:t xml:space="preserve">. This is a whole class activity, so you will be asked to read these sentences aloud. We will work together as a class to determine </w:t>
      </w:r>
      <w:r w:rsidR="0043076C">
        <w:t>usage rules for</w:t>
      </w:r>
      <w:r w:rsidR="005242E1">
        <w:t xml:space="preserve"> </w:t>
      </w:r>
      <w:r w:rsidR="005242E1" w:rsidRPr="005242E1">
        <w:rPr>
          <w:i/>
          <w:iCs/>
        </w:rPr>
        <w:t>datum</w:t>
      </w:r>
      <w:r w:rsidR="005242E1">
        <w:t xml:space="preserve"> and </w:t>
      </w:r>
      <w:r w:rsidR="005242E1" w:rsidRPr="005242E1">
        <w:rPr>
          <w:i/>
          <w:iCs/>
        </w:rPr>
        <w:t>data</w:t>
      </w:r>
      <w:r w:rsidR="005B17D1">
        <w:t>.</w:t>
      </w:r>
    </w:p>
    <w:p w14:paraId="6D4C5EC8" w14:textId="25DD02C3" w:rsidR="00567772" w:rsidRDefault="00567772" w:rsidP="005C2E7F"/>
    <w:p w14:paraId="2ABFC018" w14:textId="6997C2E3" w:rsidR="00567772" w:rsidRPr="00BF6710" w:rsidRDefault="00567772" w:rsidP="005C2E7F">
      <w:r>
        <w:rPr>
          <w:b/>
          <w:bCs/>
        </w:rPr>
        <w:t>data/datum</w:t>
      </w:r>
      <w:r w:rsidR="00BF6710">
        <w:rPr>
          <w:b/>
          <w:bCs/>
        </w:rPr>
        <w:t xml:space="preserve">: </w:t>
      </w:r>
      <w:r w:rsidR="00BF6710">
        <w:t xml:space="preserve">There are several words with Latin or Greek roots whose plural forms ending in </w:t>
      </w:r>
      <w:r w:rsidR="00BF6710" w:rsidRPr="00BF6710">
        <w:rPr>
          <w:i/>
          <w:iCs/>
        </w:rPr>
        <w:t>A</w:t>
      </w:r>
      <w:r w:rsidR="00BF6710">
        <w:rPr>
          <w:i/>
          <w:iCs/>
        </w:rPr>
        <w:t xml:space="preserve"> </w:t>
      </w:r>
      <w:r w:rsidR="00BF6710">
        <w:t xml:space="preserve">are constantly mistaken for singular ones. </w:t>
      </w:r>
      <w:proofErr w:type="gramStart"/>
      <w:r w:rsidR="00BF6710">
        <w:t>”Datum</w:t>
      </w:r>
      <w:proofErr w:type="gramEnd"/>
      <w:r w:rsidR="00BF6710">
        <w:t xml:space="preserve">” is so rare now in English that people may assume “data” has no singular form. Many American usage communities, however, use “data” as a singular and some have even gone so far as to invent “datums” as a new plural. This is a case where you need to know the patterns of your context. An engineer or scientist used to </w:t>
      </w:r>
      <w:proofErr w:type="gramStart"/>
      <w:r w:rsidR="00BF6710">
        <w:t>writing</w:t>
      </w:r>
      <w:proofErr w:type="gramEnd"/>
      <w:r w:rsidR="00BF6710">
        <w:t xml:space="preserve"> “the data is” may well find that the editors of a journal or publishing house insist on changing this phrase to “the data are.” Usage is so evenly split in this case that there is no automatic way of determining which is right; but writers addressing an international audience of non-specialists would probably be safer treating “data” as a plural.</w:t>
      </w:r>
    </w:p>
    <w:p w14:paraId="1D063392" w14:textId="064F648C" w:rsidR="00317C9F" w:rsidRDefault="00317C9F" w:rsidP="00317C9F"/>
    <w:p w14:paraId="334C996A" w14:textId="1D3206D3"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233C9F86" w14:textId="67C0AD78" w:rsidR="005242E1" w:rsidRDefault="005242E1" w:rsidP="00317C9F"/>
    <w:p w14:paraId="578FC934" w14:textId="1D4F7BDF" w:rsidR="005242E1" w:rsidRDefault="005242E1" w:rsidP="005242E1">
      <w:pPr>
        <w:rPr>
          <w:iCs/>
        </w:rPr>
      </w:pPr>
      <w:r>
        <w:rPr>
          <w:b/>
          <w:bCs/>
          <w:iCs/>
        </w:rPr>
        <w:t xml:space="preserve">So, while you may never </w:t>
      </w:r>
      <w:r>
        <w:rPr>
          <w:iCs/>
        </w:rPr>
        <w:t xml:space="preserve">need to know or use the difference </w:t>
      </w:r>
      <w:r w:rsidR="00567772">
        <w:rPr>
          <w:iCs/>
        </w:rPr>
        <w:t>between</w:t>
      </w:r>
      <w:r>
        <w:rPr>
          <w:iCs/>
        </w:rPr>
        <w:t xml:space="preserve"> the plural </w:t>
      </w:r>
      <w:r w:rsidRPr="00A83A7C">
        <w:rPr>
          <w:i/>
        </w:rPr>
        <w:t>data</w:t>
      </w:r>
      <w:r w:rsidR="00567772">
        <w:rPr>
          <w:i/>
        </w:rPr>
        <w:t xml:space="preserve"> </w:t>
      </w:r>
      <w:r w:rsidR="00567772">
        <w:rPr>
          <w:iCs/>
        </w:rPr>
        <w:t xml:space="preserve">the singular </w:t>
      </w:r>
      <w:r w:rsidR="00567772" w:rsidRPr="00A83A7C">
        <w:rPr>
          <w:i/>
        </w:rPr>
        <w:t>datum</w:t>
      </w:r>
      <w:r>
        <w:rPr>
          <w:iCs/>
        </w:rPr>
        <w:t>, it</w:t>
      </w:r>
      <w:r w:rsidR="00567772">
        <w:rPr>
          <w:iCs/>
        </w:rPr>
        <w:t xml:space="preserve"> is nonetheless </w:t>
      </w:r>
      <w:r>
        <w:rPr>
          <w:iCs/>
        </w:rPr>
        <w:t xml:space="preserve">a good idea to understand their use. You never know when you will run across a teacher or professor who is a stickler for proper grammar, usage and style and insist you do too where these two words are concerned. Let’s use the sense of these sentences to determine whether </w:t>
      </w:r>
      <w:r w:rsidRPr="00A83A7C">
        <w:rPr>
          <w:i/>
        </w:rPr>
        <w:t>data</w:t>
      </w:r>
      <w:r w:rsidR="00BF6710">
        <w:rPr>
          <w:i/>
        </w:rPr>
        <w:t xml:space="preserve"> </w:t>
      </w:r>
      <w:r w:rsidR="00BF6710">
        <w:rPr>
          <w:iCs/>
        </w:rPr>
        <w:t xml:space="preserve">or </w:t>
      </w:r>
      <w:r w:rsidR="00BF6710" w:rsidRPr="00A83A7C">
        <w:rPr>
          <w:i/>
        </w:rPr>
        <w:t>datum</w:t>
      </w:r>
      <w:r>
        <w:rPr>
          <w:iCs/>
        </w:rPr>
        <w:t xml:space="preserve"> belongs in the cloze blank.</w:t>
      </w:r>
      <w:r w:rsidR="00BF6710">
        <w:rPr>
          <w:iCs/>
        </w:rPr>
        <w:t xml:space="preserve"> Pretend you are preparing a paper for a college-level science class whose professor is a stickler for the proper use of these words.</w:t>
      </w:r>
    </w:p>
    <w:p w14:paraId="0D4FE76B" w14:textId="4D6D9956" w:rsidR="00BF6710" w:rsidRDefault="00BF6710" w:rsidP="005242E1">
      <w:pPr>
        <w:rPr>
          <w:iCs/>
        </w:rPr>
      </w:pPr>
    </w:p>
    <w:p w14:paraId="00A04B31" w14:textId="14FE3C40" w:rsidR="00BF6710" w:rsidRPr="00BF6710" w:rsidRDefault="00BF6710" w:rsidP="00BF6710">
      <w:pPr>
        <w:pStyle w:val="ListParagraph"/>
        <w:numPr>
          <w:ilvl w:val="0"/>
          <w:numId w:val="1"/>
        </w:numPr>
        <w:rPr>
          <w:b/>
          <w:bCs/>
          <w:iCs/>
        </w:rPr>
      </w:pPr>
      <w:r>
        <w:rPr>
          <w:iCs/>
        </w:rPr>
        <w:t>The ___________ are conclusive: coronaviruses are spread through the air.</w:t>
      </w:r>
    </w:p>
    <w:p w14:paraId="785A2628" w14:textId="77777777" w:rsidR="00BF6710" w:rsidRPr="00BF6710" w:rsidRDefault="00BF6710" w:rsidP="00BF6710">
      <w:pPr>
        <w:pStyle w:val="ListParagraph"/>
        <w:rPr>
          <w:b/>
          <w:bCs/>
          <w:iCs/>
        </w:rPr>
      </w:pPr>
    </w:p>
    <w:p w14:paraId="6CD07AA7" w14:textId="5BA5D599" w:rsidR="00BF6710" w:rsidRPr="00972269" w:rsidRDefault="00972269" w:rsidP="00BF6710">
      <w:pPr>
        <w:pStyle w:val="ListParagraph"/>
        <w:numPr>
          <w:ilvl w:val="0"/>
          <w:numId w:val="1"/>
        </w:numPr>
        <w:rPr>
          <w:b/>
          <w:bCs/>
          <w:iCs/>
        </w:rPr>
      </w:pPr>
      <w:r>
        <w:rPr>
          <w:iCs/>
        </w:rPr>
        <w:t>One ___________ in ***’s set is not trustworthy, so *** started over with *** work in the lab.</w:t>
      </w:r>
    </w:p>
    <w:p w14:paraId="1796CC54" w14:textId="77777777" w:rsidR="00972269" w:rsidRPr="00972269" w:rsidRDefault="00972269" w:rsidP="00972269">
      <w:pPr>
        <w:pStyle w:val="ListParagraph"/>
        <w:rPr>
          <w:b/>
          <w:bCs/>
          <w:iCs/>
        </w:rPr>
      </w:pPr>
    </w:p>
    <w:p w14:paraId="040038FC" w14:textId="60D1DD22" w:rsidR="00972269" w:rsidRPr="00972269" w:rsidRDefault="00972269" w:rsidP="00BF6710">
      <w:pPr>
        <w:pStyle w:val="ListParagraph"/>
        <w:numPr>
          <w:ilvl w:val="0"/>
          <w:numId w:val="1"/>
        </w:numPr>
        <w:rPr>
          <w:b/>
          <w:bCs/>
          <w:iCs/>
        </w:rPr>
      </w:pPr>
      <w:r>
        <w:rPr>
          <w:iCs/>
        </w:rPr>
        <w:t>The experiment is corrupted, therefore the ___________ are corrupted as well.</w:t>
      </w:r>
    </w:p>
    <w:p w14:paraId="7590D4A5" w14:textId="77777777" w:rsidR="00972269" w:rsidRPr="00972269" w:rsidRDefault="00972269" w:rsidP="00972269">
      <w:pPr>
        <w:pStyle w:val="ListParagraph"/>
        <w:rPr>
          <w:b/>
          <w:bCs/>
          <w:iCs/>
        </w:rPr>
      </w:pPr>
    </w:p>
    <w:p w14:paraId="6E1D4FF1" w14:textId="370D6EE3" w:rsidR="00972269" w:rsidRPr="00972269" w:rsidRDefault="00972269" w:rsidP="00BF6710">
      <w:pPr>
        <w:pStyle w:val="ListParagraph"/>
        <w:numPr>
          <w:ilvl w:val="0"/>
          <w:numId w:val="1"/>
        </w:numPr>
        <w:rPr>
          <w:b/>
          <w:bCs/>
          <w:iCs/>
        </w:rPr>
      </w:pPr>
      <w:r>
        <w:rPr>
          <w:iCs/>
        </w:rPr>
        <w:t>*** asked *** if the ___________ is reliable, or if they should search for another one.</w:t>
      </w:r>
    </w:p>
    <w:p w14:paraId="27195765" w14:textId="77777777" w:rsidR="00972269" w:rsidRPr="00972269" w:rsidRDefault="00972269" w:rsidP="00972269">
      <w:pPr>
        <w:pStyle w:val="ListParagraph"/>
        <w:rPr>
          <w:b/>
          <w:bCs/>
          <w:iCs/>
        </w:rPr>
      </w:pPr>
    </w:p>
    <w:p w14:paraId="1963DCC6" w14:textId="76994DA5" w:rsidR="00972269" w:rsidRPr="00972269" w:rsidRDefault="00972269" w:rsidP="00BF6710">
      <w:pPr>
        <w:pStyle w:val="ListParagraph"/>
        <w:numPr>
          <w:ilvl w:val="0"/>
          <w:numId w:val="1"/>
        </w:numPr>
        <w:rPr>
          <w:b/>
          <w:bCs/>
          <w:iCs/>
        </w:rPr>
      </w:pPr>
      <w:r>
        <w:rPr>
          <w:iCs/>
        </w:rPr>
        <w:t>*** won the Nobel Prize in Physics because *** ___________ were used in physics laboratories around the world to make important discoveries.</w:t>
      </w:r>
    </w:p>
    <w:p w14:paraId="506B6642" w14:textId="77777777" w:rsidR="00972269" w:rsidRPr="00972269" w:rsidRDefault="00972269" w:rsidP="00972269">
      <w:pPr>
        <w:pStyle w:val="ListParagraph"/>
        <w:rPr>
          <w:b/>
          <w:bCs/>
          <w:iCs/>
        </w:rPr>
      </w:pPr>
    </w:p>
    <w:p w14:paraId="7244B1F1" w14:textId="11649AA9" w:rsidR="00972269" w:rsidRPr="00972269" w:rsidRDefault="00972269" w:rsidP="00BF6710">
      <w:pPr>
        <w:pStyle w:val="ListParagraph"/>
        <w:numPr>
          <w:ilvl w:val="0"/>
          <w:numId w:val="1"/>
        </w:numPr>
        <w:rPr>
          <w:b/>
          <w:bCs/>
          <w:iCs/>
        </w:rPr>
      </w:pPr>
      <w:r>
        <w:rPr>
          <w:iCs/>
        </w:rPr>
        <w:t>***’s teakettle is whistling, so that ___________ is a sign that it’s time to make coffee.</w:t>
      </w:r>
    </w:p>
    <w:p w14:paraId="72FB58E0" w14:textId="77777777" w:rsidR="00972269" w:rsidRPr="00972269" w:rsidRDefault="00972269" w:rsidP="00972269">
      <w:pPr>
        <w:pStyle w:val="ListParagraph"/>
        <w:rPr>
          <w:b/>
          <w:bCs/>
          <w:iCs/>
        </w:rPr>
      </w:pPr>
    </w:p>
    <w:p w14:paraId="5B8E08FA" w14:textId="20AB7263" w:rsidR="00972269" w:rsidRPr="00972269" w:rsidRDefault="00972269" w:rsidP="00BF6710">
      <w:pPr>
        <w:pStyle w:val="ListParagraph"/>
        <w:numPr>
          <w:ilvl w:val="0"/>
          <w:numId w:val="1"/>
        </w:numPr>
        <w:rPr>
          <w:b/>
          <w:bCs/>
          <w:iCs/>
        </w:rPr>
      </w:pPr>
      <w:r>
        <w:rPr>
          <w:iCs/>
        </w:rPr>
        <w:t>All of ***’s ___________ are stored on three one-terabyte hard drives.</w:t>
      </w:r>
    </w:p>
    <w:p w14:paraId="554BC46A" w14:textId="77777777" w:rsidR="00972269" w:rsidRPr="00972269" w:rsidRDefault="00972269" w:rsidP="00972269">
      <w:pPr>
        <w:pStyle w:val="ListParagraph"/>
        <w:rPr>
          <w:b/>
          <w:bCs/>
          <w:iCs/>
        </w:rPr>
      </w:pPr>
    </w:p>
    <w:p w14:paraId="6C5007E5" w14:textId="72E353C3" w:rsidR="00972269" w:rsidRPr="00972269" w:rsidRDefault="00972269" w:rsidP="00BF6710">
      <w:pPr>
        <w:pStyle w:val="ListParagraph"/>
        <w:numPr>
          <w:ilvl w:val="0"/>
          <w:numId w:val="1"/>
        </w:numPr>
        <w:rPr>
          <w:b/>
          <w:bCs/>
          <w:iCs/>
        </w:rPr>
      </w:pPr>
      <w:r>
        <w:rPr>
          <w:iCs/>
        </w:rPr>
        <w:t>***’s professor told *** that *** single ___________ alone is not enough to validate *** experiment.</w:t>
      </w:r>
    </w:p>
    <w:p w14:paraId="34AF6B88" w14:textId="77777777" w:rsidR="00972269" w:rsidRPr="00972269" w:rsidRDefault="00972269" w:rsidP="00972269">
      <w:pPr>
        <w:pStyle w:val="ListParagraph"/>
        <w:rPr>
          <w:b/>
          <w:bCs/>
          <w:iCs/>
        </w:rPr>
      </w:pPr>
    </w:p>
    <w:p w14:paraId="1611672A" w14:textId="438CACD7" w:rsidR="00972269" w:rsidRPr="00C63B61" w:rsidRDefault="00C63B61" w:rsidP="00BF6710">
      <w:pPr>
        <w:pStyle w:val="ListParagraph"/>
        <w:numPr>
          <w:ilvl w:val="0"/>
          <w:numId w:val="1"/>
        </w:numPr>
        <w:rPr>
          <w:b/>
          <w:bCs/>
          <w:iCs/>
        </w:rPr>
      </w:pPr>
      <w:r>
        <w:rPr>
          <w:iCs/>
        </w:rPr>
        <w:t>The ___________ on cancer cells *** produced are considered the best in the field.</w:t>
      </w:r>
    </w:p>
    <w:p w14:paraId="60A56FB1" w14:textId="77777777" w:rsidR="00C63B61" w:rsidRPr="00C63B61" w:rsidRDefault="00C63B61" w:rsidP="00C63B61">
      <w:pPr>
        <w:pStyle w:val="ListParagraph"/>
        <w:rPr>
          <w:b/>
          <w:bCs/>
          <w:iCs/>
        </w:rPr>
      </w:pPr>
    </w:p>
    <w:p w14:paraId="06CF7AC4" w14:textId="62C6F8EA" w:rsidR="00C63B61" w:rsidRPr="00BF6710" w:rsidRDefault="00C63B61" w:rsidP="00BF6710">
      <w:pPr>
        <w:pStyle w:val="ListParagraph"/>
        <w:numPr>
          <w:ilvl w:val="0"/>
          <w:numId w:val="1"/>
        </w:numPr>
        <w:rPr>
          <w:b/>
          <w:bCs/>
          <w:iCs/>
        </w:rPr>
      </w:pPr>
      <w:r>
        <w:rPr>
          <w:iCs/>
        </w:rPr>
        <w:t>*** is a researcher who understands that one ___________ is not enough, when experimenting, to produce reliable conclusions.</w:t>
      </w:r>
    </w:p>
    <w:p w14:paraId="58B6959D" w14:textId="77777777" w:rsidR="00BF6710" w:rsidRPr="00BF6710" w:rsidRDefault="00BF6710" w:rsidP="00BF6710">
      <w:pPr>
        <w:rPr>
          <w:b/>
          <w:bCs/>
          <w:iCs/>
        </w:rPr>
      </w:pPr>
    </w:p>
    <w:p w14:paraId="3C6F0923" w14:textId="77777777" w:rsidR="00BF6710" w:rsidRPr="00BF6710" w:rsidRDefault="00BF6710" w:rsidP="00BF6710">
      <w:pPr>
        <w:rPr>
          <w:b/>
          <w:bCs/>
          <w:iCs/>
        </w:rPr>
      </w:pPr>
    </w:p>
    <w:p w14:paraId="65CBD3F8" w14:textId="77777777" w:rsidR="005242E1" w:rsidRDefault="005242E1" w:rsidP="00317C9F"/>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CB26BE"/>
    <w:multiLevelType w:val="hybridMultilevel"/>
    <w:tmpl w:val="6D14F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5242E1"/>
    <w:rsid w:val="00567772"/>
    <w:rsid w:val="005A5A20"/>
    <w:rsid w:val="005B17D1"/>
    <w:rsid w:val="005C2E7F"/>
    <w:rsid w:val="006B45BA"/>
    <w:rsid w:val="006D1D72"/>
    <w:rsid w:val="008C4EBC"/>
    <w:rsid w:val="00972269"/>
    <w:rsid w:val="009D185F"/>
    <w:rsid w:val="00A40944"/>
    <w:rsid w:val="00BF6710"/>
    <w:rsid w:val="00C63B61"/>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67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25700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24</TotalTime>
  <Pages>2</Pages>
  <Words>469</Words>
  <Characters>2676</Characters>
  <Application>Microsoft Office Word</Application>
  <DocSecurity>0</DocSecurity>
  <Lines>22</Lines>
  <Paragraphs>6</Paragraphs>
  <ScaleCrop>false</ScaleCrop>
  <Company>Mark's Text Terminal</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2016-05-09T12:35:00Z</dcterms:created>
  <dcterms:modified xsi:type="dcterms:W3CDTF">2020-08-11T14:59:00Z</dcterms:modified>
</cp:coreProperties>
</file>