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6589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8C0B3C7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D0335">
        <w:rPr>
          <w:b/>
          <w:i/>
        </w:rPr>
        <w:t>Mesmerize</w:t>
      </w:r>
      <w:r w:rsidR="00F24EDE">
        <w:rPr>
          <w:b/>
        </w:rPr>
        <w:t xml:space="preserve"> (</w:t>
      </w:r>
      <w:r w:rsidR="00BD0335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3BDB1DD" w14:textId="77777777" w:rsidR="00BD0335" w:rsidRDefault="00BD0335" w:rsidP="00F24EDE"/>
    <w:p w14:paraId="1F5D1339" w14:textId="22D061AE" w:rsidR="00BD0335" w:rsidRPr="00DE6C70" w:rsidRDefault="00DE6C70" w:rsidP="00BD0335">
      <w:pPr>
        <w:pStyle w:val="ListParagraph"/>
        <w:numPr>
          <w:ilvl w:val="0"/>
          <w:numId w:val="1"/>
        </w:numPr>
        <w:rPr>
          <w:b/>
          <w:bCs/>
        </w:rPr>
      </w:pPr>
      <w:r>
        <w:t>Seeing their first fireworks display on the 4</w:t>
      </w:r>
      <w:r w:rsidRPr="00DE6C70">
        <w:rPr>
          <w:vertAlign w:val="superscript"/>
        </w:rPr>
        <w:t>th</w:t>
      </w:r>
      <w:r>
        <w:t xml:space="preserve"> of July </w:t>
      </w:r>
      <w:r w:rsidRPr="00DE6C70">
        <w:rPr>
          <w:i/>
          <w:iCs/>
        </w:rPr>
        <w:t>mesmerized</w:t>
      </w:r>
      <w:r>
        <w:t xml:space="preserve"> the children.</w:t>
      </w:r>
    </w:p>
    <w:p w14:paraId="2F4019A4" w14:textId="40543BF9" w:rsidR="00DE6C70" w:rsidRPr="00DE6C70" w:rsidRDefault="00DE6C70" w:rsidP="00BD03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four-year-old niece stood </w:t>
      </w:r>
      <w:r w:rsidRPr="00DE6C70">
        <w:rPr>
          <w:i/>
          <w:iCs/>
        </w:rPr>
        <w:t>mesmerized</w:t>
      </w:r>
      <w:r>
        <w:rPr>
          <w:i/>
          <w:iCs/>
        </w:rPr>
        <w:t xml:space="preserve"> </w:t>
      </w:r>
      <w:r>
        <w:t>by the elephants at the zoo.</w:t>
      </w:r>
    </w:p>
    <w:p w14:paraId="7A8D9D0A" w14:textId="7AF742BF" w:rsidR="00DE6C70" w:rsidRPr="00DE6C70" w:rsidRDefault="00DE6C70" w:rsidP="00BD03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catnip mouse </w:t>
      </w:r>
      <w:r w:rsidRPr="00DE6C70">
        <w:rPr>
          <w:i/>
          <w:iCs/>
        </w:rPr>
        <w:t>mesmerize</w:t>
      </w:r>
      <w:r>
        <w:rPr>
          <w:i/>
          <w:iCs/>
        </w:rPr>
        <w:t xml:space="preserve">s </w:t>
      </w:r>
      <w:r>
        <w:t>every cat that encounters it.</w:t>
      </w:r>
    </w:p>
    <w:p w14:paraId="7AC8855B" w14:textId="7E8BA90C" w:rsidR="00DE6C70" w:rsidRPr="00DE6C70" w:rsidRDefault="00DE6C70" w:rsidP="00BD03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Walking through the quiet forest at dawn </w:t>
      </w:r>
      <w:r w:rsidRPr="00DE6C70">
        <w:rPr>
          <w:i/>
          <w:iCs/>
        </w:rPr>
        <w:t>mesmerize</w:t>
      </w:r>
      <w:r>
        <w:rPr>
          <w:i/>
          <w:iCs/>
        </w:rPr>
        <w:t xml:space="preserve">s </w:t>
      </w:r>
      <w:r>
        <w:t>*** and causes *** to forget *** woes.</w:t>
      </w:r>
    </w:p>
    <w:p w14:paraId="4EE11DEE" w14:textId="7E1F79AB" w:rsidR="00DE6C70" w:rsidRPr="00BD0335" w:rsidRDefault="00DE6C70" w:rsidP="00BD03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Science fiction novels </w:t>
      </w:r>
      <w:r w:rsidRPr="00DE6C70">
        <w:rPr>
          <w:i/>
          <w:iCs/>
        </w:rPr>
        <w:t>mesmerize</w:t>
      </w:r>
      <w:r>
        <w:rPr>
          <w:i/>
          <w:iCs/>
        </w:rPr>
        <w:t xml:space="preserve"> </w:t>
      </w:r>
      <w:r>
        <w:t>***.</w:t>
      </w:r>
    </w:p>
    <w:p w14:paraId="50B7446D" w14:textId="77777777" w:rsidR="00F24EDE" w:rsidRDefault="00F24EDE" w:rsidP="00F24EDE"/>
    <w:p w14:paraId="21C8F7D2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D0335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BD0335">
        <w:rPr>
          <w:b/>
          <w:i/>
          <w:u w:val="single"/>
        </w:rPr>
        <w:t>mesmerize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C37B4E"/>
    <w:multiLevelType w:val="hybridMultilevel"/>
    <w:tmpl w:val="A15277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335"/>
    <w:rsid w:val="001539C9"/>
    <w:rsid w:val="001F20BF"/>
    <w:rsid w:val="002C2733"/>
    <w:rsid w:val="00335A5C"/>
    <w:rsid w:val="00410E3E"/>
    <w:rsid w:val="005A5A20"/>
    <w:rsid w:val="006B45BA"/>
    <w:rsid w:val="00BD0335"/>
    <w:rsid w:val="00C32881"/>
    <w:rsid w:val="00CA4835"/>
    <w:rsid w:val="00DE6C7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D95213"/>
  <w15:chartTrackingRefBased/>
  <w15:docId w15:val="{43759A67-0E5A-DA48-958D-922F7BF01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3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121</Words>
  <Characters>694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2020-07-28T13:36:00Z</dcterms:created>
  <dcterms:modified xsi:type="dcterms:W3CDTF">2020-07-28T13:59:00Z</dcterms:modified>
</cp:coreProperties>
</file>