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1F3F9C6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37C227E0" w14:textId="77777777" w:rsidR="00F24EDE" w:rsidRDefault="005A5A20" w:rsidP="00F24EDE">
      <w:r>
        <w:rPr>
          <w:b/>
        </w:rPr>
        <w:t>Focus on One Word Worksheet:</w:t>
      </w:r>
      <w:r w:rsidR="00F24EDE">
        <w:rPr>
          <w:b/>
        </w:rPr>
        <w:t xml:space="preserve"> </w:t>
      </w:r>
      <w:r w:rsidR="00474AB6">
        <w:rPr>
          <w:b/>
          <w:i/>
        </w:rPr>
        <w:t>Inculcate</w:t>
      </w:r>
      <w:r w:rsidR="00F24EDE">
        <w:rPr>
          <w:b/>
        </w:rPr>
        <w:t xml:space="preserve"> (</w:t>
      </w:r>
      <w:r w:rsidR="00474AB6">
        <w:rPr>
          <w:b/>
        </w:rPr>
        <w:t>verb</w:t>
      </w:r>
      <w:r w:rsidR="00F24EDE">
        <w:rPr>
          <w:b/>
        </w:rPr>
        <w:t xml:space="preserve">). </w:t>
      </w:r>
      <w:r w:rsidR="00F24EDE"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2E809B76" w14:textId="77777777" w:rsidR="00474AB6" w:rsidRDefault="00474AB6" w:rsidP="00F24EDE"/>
    <w:p w14:paraId="16D8C49A" w14:textId="4866C67B" w:rsidR="00474AB6" w:rsidRPr="00FB694D" w:rsidRDefault="00FB694D" w:rsidP="00474AB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As a basketball coach, *** </w:t>
      </w:r>
      <w:r w:rsidRPr="00FB694D">
        <w:rPr>
          <w:i/>
          <w:iCs/>
        </w:rPr>
        <w:t>inculcates</w:t>
      </w:r>
      <w:r>
        <w:t xml:space="preserve"> good performance on the court by daily practice and team meetings.</w:t>
      </w:r>
    </w:p>
    <w:p w14:paraId="29D948E2" w14:textId="5C9AA965" w:rsidR="00FB694D" w:rsidRPr="00FB694D" w:rsidRDefault="00FB694D" w:rsidP="00474AB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</w:t>
      </w:r>
      <w:r w:rsidRPr="00FB694D">
        <w:rPr>
          <w:i/>
          <w:iCs/>
        </w:rPr>
        <w:t>inculcates</w:t>
      </w:r>
      <w:r>
        <w:rPr>
          <w:i/>
          <w:iCs/>
        </w:rPr>
        <w:t xml:space="preserve"> </w:t>
      </w:r>
      <w:r>
        <w:t>good behavior in *** dog by giving it treats when it meets behavioral targets.</w:t>
      </w:r>
    </w:p>
    <w:p w14:paraId="34617FA7" w14:textId="2FD0B6F4" w:rsidR="00FB694D" w:rsidRPr="00FB694D" w:rsidRDefault="00FB694D" w:rsidP="00474AB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*** understands that to teach music is to </w:t>
      </w:r>
      <w:r w:rsidRPr="00FB694D">
        <w:rPr>
          <w:i/>
          <w:iCs/>
        </w:rPr>
        <w:t>inculcate</w:t>
      </w:r>
      <w:r>
        <w:rPr>
          <w:i/>
          <w:iCs/>
        </w:rPr>
        <w:t xml:space="preserve"> </w:t>
      </w:r>
      <w:r>
        <w:t>students through constant practice and rehearsal.</w:t>
      </w:r>
    </w:p>
    <w:p w14:paraId="75076F73" w14:textId="5C99AA5E" w:rsidR="00FB694D" w:rsidRPr="00FB694D" w:rsidRDefault="00FB694D" w:rsidP="00474AB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After years of playing monopoly, the game has </w:t>
      </w:r>
      <w:r>
        <w:rPr>
          <w:i/>
          <w:iCs/>
        </w:rPr>
        <w:t xml:space="preserve">inculcated </w:t>
      </w:r>
      <w:r>
        <w:t>in *** an understanding of how to win every time.</w:t>
      </w:r>
    </w:p>
    <w:p w14:paraId="0E29B271" w14:textId="31EE324E" w:rsidR="00FB694D" w:rsidRPr="00474AB6" w:rsidRDefault="00FB694D" w:rsidP="00474AB6">
      <w:pPr>
        <w:pStyle w:val="ListParagraph"/>
        <w:numPr>
          <w:ilvl w:val="0"/>
          <w:numId w:val="1"/>
        </w:numPr>
        <w:rPr>
          <w:b/>
          <w:bCs/>
        </w:rPr>
      </w:pPr>
      <w:r>
        <w:t xml:space="preserve">To </w:t>
      </w:r>
      <w:r w:rsidRPr="00FB694D">
        <w:rPr>
          <w:i/>
          <w:iCs/>
        </w:rPr>
        <w:t>inculcate</w:t>
      </w:r>
      <w:r>
        <w:t xml:space="preserve"> is only one way to teach them, and inculcation should be used sparingly because it can be overly repetitive.</w:t>
      </w:r>
    </w:p>
    <w:p w14:paraId="14FB0D68" w14:textId="77777777" w:rsidR="00F24EDE" w:rsidRDefault="00F24EDE" w:rsidP="00F24EDE"/>
    <w:p w14:paraId="7E3E10DD" w14:textId="77777777" w:rsidR="00B577EA" w:rsidRPr="006B45BA" w:rsidRDefault="00F24EDE" w:rsidP="00F24EDE">
      <w:r w:rsidRPr="00523677">
        <w:rPr>
          <w:b/>
          <w:u w:val="single"/>
        </w:rPr>
        <w:t xml:space="preserve">The </w:t>
      </w:r>
      <w:r w:rsidR="00474AB6">
        <w:rPr>
          <w:b/>
          <w:u w:val="single"/>
        </w:rPr>
        <w:t xml:space="preserve">verb </w:t>
      </w:r>
      <w:r w:rsidR="00474AB6">
        <w:rPr>
          <w:b/>
          <w:i/>
          <w:u w:val="single"/>
        </w:rPr>
        <w:t>inculcate</w:t>
      </w:r>
      <w:r w:rsidRPr="00523677">
        <w:rPr>
          <w:b/>
          <w:i/>
          <w:u w:val="single"/>
        </w:rPr>
        <w:t xml:space="preserve"> </w:t>
      </w:r>
      <w:r w:rsidRPr="00523677">
        <w:rPr>
          <w:b/>
          <w:u w:val="single"/>
        </w:rPr>
        <w:t>means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sectPr w:rsidR="00B577EA" w:rsidRPr="006B45BA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EE579C1"/>
    <w:multiLevelType w:val="hybridMultilevel"/>
    <w:tmpl w:val="32B4B0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AB6"/>
    <w:rsid w:val="001539C9"/>
    <w:rsid w:val="001F20BF"/>
    <w:rsid w:val="002C2733"/>
    <w:rsid w:val="00335A5C"/>
    <w:rsid w:val="00410E3E"/>
    <w:rsid w:val="00474AB6"/>
    <w:rsid w:val="005A5A20"/>
    <w:rsid w:val="006B45BA"/>
    <w:rsid w:val="00C32881"/>
    <w:rsid w:val="00CA4835"/>
    <w:rsid w:val="00E11225"/>
    <w:rsid w:val="00EC6ED9"/>
    <w:rsid w:val="00F24EDE"/>
    <w:rsid w:val="00FB694D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0FB573"/>
  <w15:chartTrackingRefBased/>
  <w15:docId w15:val="{FA176C3C-D1AC-6041-9AFA-CFDCF2185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4A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DN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DN TM*dnow wstm.dotx</Template>
  <TotalTime>5</TotalTime>
  <Pages>1</Pages>
  <Words>150</Words>
  <Characters>857</Characters>
  <Application>Microsoft Office Word</Application>
  <DocSecurity>0</DocSecurity>
  <Lines>7</Lines>
  <Paragraphs>2</Paragraphs>
  <ScaleCrop>false</ScaleCrop>
  <Company>Mark's Text Terminal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2</cp:revision>
  <dcterms:created xsi:type="dcterms:W3CDTF">2020-07-21T14:11:00Z</dcterms:created>
  <dcterms:modified xsi:type="dcterms:W3CDTF">2020-07-21T15:47:00Z</dcterms:modified>
</cp:coreProperties>
</file>