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9D1B5C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02F677A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B202C">
        <w:rPr>
          <w:b/>
          <w:i/>
        </w:rPr>
        <w:t>Emulate</w:t>
      </w:r>
      <w:r w:rsidR="00F24EDE">
        <w:rPr>
          <w:b/>
        </w:rPr>
        <w:t xml:space="preserve"> (</w:t>
      </w:r>
      <w:r w:rsidR="007B202C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5A158A3" w14:textId="77777777" w:rsidR="007B202C" w:rsidRDefault="007B202C" w:rsidP="00F24EDE"/>
    <w:p w14:paraId="09D22A3B" w14:textId="1A9A3D6B" w:rsidR="007B202C" w:rsidRPr="00042BC7" w:rsidRDefault="00042BC7" w:rsidP="007B202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plays guitar and wants to </w:t>
      </w:r>
      <w:r w:rsidRPr="00042BC7">
        <w:rPr>
          <w:i/>
          <w:iCs/>
        </w:rPr>
        <w:t>emulate</w:t>
      </w:r>
      <w:r>
        <w:t xml:space="preserve"> the great jazz artist George Benson.</w:t>
      </w:r>
    </w:p>
    <w:p w14:paraId="2A32FB61" w14:textId="40CC1837" w:rsidR="00042BC7" w:rsidRPr="00042BC7" w:rsidRDefault="00042BC7" w:rsidP="007B202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Teachers should conduct themselves in a way that others want to </w:t>
      </w:r>
      <w:r w:rsidRPr="00042BC7">
        <w:rPr>
          <w:i/>
          <w:iCs/>
        </w:rPr>
        <w:t>emulate</w:t>
      </w:r>
      <w:r>
        <w:t>.</w:t>
      </w:r>
    </w:p>
    <w:p w14:paraId="70C9D48A" w14:textId="5954ABFB" w:rsidR="00042BC7" w:rsidRPr="00042BC7" w:rsidRDefault="00042BC7" w:rsidP="007B202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Many jazz musicians sought to </w:t>
      </w:r>
      <w:r w:rsidRPr="00042BC7">
        <w:rPr>
          <w:i/>
          <w:iCs/>
        </w:rPr>
        <w:t>emulate</w:t>
      </w:r>
      <w:r>
        <w:rPr>
          <w:i/>
          <w:iCs/>
        </w:rPr>
        <w:t xml:space="preserve"> </w:t>
      </w:r>
      <w:r>
        <w:t>Miles Davis, the legendary trumpeter.</w:t>
      </w:r>
    </w:p>
    <w:p w14:paraId="2056B4F8" w14:textId="67527441" w:rsidR="00042BC7" w:rsidRPr="00042BC7" w:rsidRDefault="00042BC7" w:rsidP="007B202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 role model is someone other people want to </w:t>
      </w:r>
      <w:r w:rsidRPr="00042BC7">
        <w:rPr>
          <w:i/>
          <w:iCs/>
        </w:rPr>
        <w:t>emulate</w:t>
      </w:r>
      <w:r>
        <w:t>.</w:t>
      </w:r>
    </w:p>
    <w:p w14:paraId="6142C2DE" w14:textId="582A4870" w:rsidR="00042BC7" w:rsidRPr="007B202C" w:rsidRDefault="00042BC7" w:rsidP="007B202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wants to </w:t>
      </w:r>
      <w:r w:rsidRPr="00042BC7">
        <w:rPr>
          <w:i/>
          <w:iCs/>
        </w:rPr>
        <w:t>emulate</w:t>
      </w:r>
      <w:r>
        <w:rPr>
          <w:i/>
          <w:iCs/>
        </w:rPr>
        <w:t xml:space="preserve"> </w:t>
      </w:r>
      <w:r>
        <w:t>Fannie Lou Hamer, the famed civil rights activist.</w:t>
      </w:r>
    </w:p>
    <w:p w14:paraId="5EAAC018" w14:textId="77777777" w:rsidR="00F24EDE" w:rsidRDefault="00F24EDE" w:rsidP="00F24EDE"/>
    <w:p w14:paraId="57984E6E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B202C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7B202C">
        <w:rPr>
          <w:b/>
          <w:i/>
          <w:iCs/>
          <w:u w:val="single"/>
        </w:rPr>
        <w:t>emulate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0967B9"/>
    <w:multiLevelType w:val="hybridMultilevel"/>
    <w:tmpl w:val="96EEA1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02C"/>
    <w:rsid w:val="00042BC7"/>
    <w:rsid w:val="001539C9"/>
    <w:rsid w:val="001F20BF"/>
    <w:rsid w:val="002C2733"/>
    <w:rsid w:val="00335A5C"/>
    <w:rsid w:val="00410E3E"/>
    <w:rsid w:val="005A5A20"/>
    <w:rsid w:val="006B45BA"/>
    <w:rsid w:val="007B202C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AAB17A"/>
  <w15:chartTrackingRefBased/>
  <w15:docId w15:val="{BB7CF0B2-9766-C04F-8D87-F4EDAB678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20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122</Words>
  <Characters>701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2020-07-08T11:44:00Z</dcterms:created>
  <dcterms:modified xsi:type="dcterms:W3CDTF">2020-07-08T18:33:00Z</dcterms:modified>
</cp:coreProperties>
</file>