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5E2D047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B548D0">
        <w:rPr>
          <w:b/>
          <w:i/>
        </w:rPr>
        <w:t xml:space="preserve">Tenant </w:t>
      </w:r>
      <w:r w:rsidR="00B548D0">
        <w:rPr>
          <w:b/>
          <w:iCs/>
        </w:rPr>
        <w:t xml:space="preserve">and </w:t>
      </w:r>
      <w:r w:rsidR="00B548D0">
        <w:rPr>
          <w:b/>
          <w:i/>
        </w:rPr>
        <w:t>Tenet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73D69F2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B548D0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B548D0">
        <w:rPr>
          <w:i/>
          <w:iCs/>
        </w:rPr>
        <w:t xml:space="preserve">tenant </w:t>
      </w:r>
      <w:r w:rsidR="00B548D0">
        <w:t xml:space="preserve">and </w:t>
      </w:r>
      <w:r w:rsidR="00B548D0">
        <w:rPr>
          <w:i/>
          <w:iCs/>
        </w:rPr>
        <w:t>tenet</w:t>
      </w:r>
      <w:r w:rsidR="005B17D1">
        <w:t>.</w:t>
      </w:r>
    </w:p>
    <w:p w14:paraId="7A1627B3" w14:textId="3EFE0679" w:rsidR="00B548D0" w:rsidRDefault="00B548D0" w:rsidP="005C2E7F"/>
    <w:p w14:paraId="073C180C" w14:textId="77777777" w:rsidR="00B548D0" w:rsidRPr="00A54095" w:rsidRDefault="00B548D0" w:rsidP="00B548D0">
      <w:r w:rsidRPr="00A54095">
        <w:rPr>
          <w:b/>
          <w:bCs/>
        </w:rPr>
        <w:t xml:space="preserve">tenant/tenet: </w:t>
      </w:r>
      <w:r w:rsidRPr="00A54095">
        <w:t>These two words from the same Latin root,</w:t>
      </w:r>
      <w:r w:rsidRPr="00A54095">
        <w:rPr>
          <w:i/>
        </w:rPr>
        <w:t xml:space="preserve"> </w:t>
      </w:r>
      <w:proofErr w:type="spellStart"/>
      <w:r w:rsidRPr="00A54095">
        <w:rPr>
          <w:i/>
        </w:rPr>
        <w:t>tenere</w:t>
      </w:r>
      <w:proofErr w:type="spellEnd"/>
      <w:r w:rsidRPr="00A54095">
        <w:t xml:space="preserve">, meaning “to hold,” but they have very different meanings. “Tenet” is the rarer of the two, meaning a belief that a person holds: “Avoiding pork is a tenet of the Muslim faith.” In contrast, the person leasing an apartment from you is a tenant. (She holds the lease.) 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6F47B298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C9B5852" w14:textId="5E98193B" w:rsidR="0097684D" w:rsidRDefault="0097684D" w:rsidP="00317C9F"/>
    <w:p w14:paraId="0C0CC54D" w14:textId="3FF593F3" w:rsidR="0097684D" w:rsidRDefault="0097684D" w:rsidP="00317C9F">
      <w:r>
        <w:rPr>
          <w:b/>
          <w:bCs/>
        </w:rPr>
        <w:t>Okay—let’s review</w:t>
      </w:r>
      <w:r>
        <w:t xml:space="preserve"> what our reading says one more time: a tenet is a belief you hold, or a part of a system of beliefs. But if you or someone else is a tenant, that means you hold the lease to an apartment, house, or other property. Both of these words are nouns.</w:t>
      </w:r>
    </w:p>
    <w:p w14:paraId="4B39B036" w14:textId="7F29E6C6" w:rsidR="0097684D" w:rsidRDefault="0097684D" w:rsidP="00317C9F"/>
    <w:p w14:paraId="05872DFF" w14:textId="2EAA401C" w:rsidR="0097684D" w:rsidRPr="0097684D" w:rsidRDefault="0097684D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>One of ***’s most closely _______________ is that one should always work hard and conscientiously.</w:t>
      </w:r>
    </w:p>
    <w:p w14:paraId="546A4FC2" w14:textId="77777777" w:rsidR="0097684D" w:rsidRPr="0097684D" w:rsidRDefault="0097684D" w:rsidP="0097684D">
      <w:pPr>
        <w:rPr>
          <w:b/>
          <w:bCs/>
        </w:rPr>
      </w:pPr>
    </w:p>
    <w:p w14:paraId="3F9E1577" w14:textId="1D9D8DE2" w:rsidR="0097684D" w:rsidRPr="0097684D" w:rsidRDefault="0097684D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in the property management business, so *** deals with a lot of </w:t>
      </w:r>
      <w:r>
        <w:t>_______________</w:t>
      </w:r>
      <w:r>
        <w:t xml:space="preserve"> in apartment buildings.</w:t>
      </w:r>
    </w:p>
    <w:p w14:paraId="2ABF11A9" w14:textId="77777777" w:rsidR="0097684D" w:rsidRPr="0097684D" w:rsidRDefault="0097684D" w:rsidP="0097684D">
      <w:pPr>
        <w:pStyle w:val="ListParagraph"/>
        <w:rPr>
          <w:b/>
          <w:bCs/>
        </w:rPr>
      </w:pPr>
    </w:p>
    <w:p w14:paraId="4058D3B8" w14:textId="6414A707" w:rsidR="0097684D" w:rsidRPr="0097684D" w:rsidRDefault="0097684D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wants to buy a house, but for now *** remains a </w:t>
      </w:r>
      <w:r>
        <w:t>_______________</w:t>
      </w:r>
      <w:r>
        <w:t>, renting an apartment.</w:t>
      </w:r>
    </w:p>
    <w:p w14:paraId="7023BC5A" w14:textId="77777777" w:rsidR="0097684D" w:rsidRPr="0097684D" w:rsidRDefault="0097684D" w:rsidP="0097684D">
      <w:pPr>
        <w:pStyle w:val="ListParagraph"/>
        <w:rPr>
          <w:b/>
          <w:bCs/>
        </w:rPr>
      </w:pPr>
    </w:p>
    <w:p w14:paraId="0758AE4F" w14:textId="62AB7942" w:rsidR="0097684D" w:rsidRPr="0097684D" w:rsidRDefault="0097684D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Five Pillars of Islam are the primary </w:t>
      </w:r>
      <w:r>
        <w:t>_______________</w:t>
      </w:r>
      <w:r>
        <w:t xml:space="preserve"> of that monotheistic religion.</w:t>
      </w:r>
    </w:p>
    <w:p w14:paraId="2EBDDC32" w14:textId="77777777" w:rsidR="0097684D" w:rsidRPr="0097684D" w:rsidRDefault="0097684D" w:rsidP="0097684D">
      <w:pPr>
        <w:pStyle w:val="ListParagraph"/>
        <w:rPr>
          <w:b/>
          <w:bCs/>
        </w:rPr>
      </w:pPr>
    </w:p>
    <w:p w14:paraId="6757CF70" w14:textId="47596853" w:rsidR="0097684D" w:rsidRPr="0097684D" w:rsidRDefault="0097684D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One obvious </w:t>
      </w:r>
      <w:r>
        <w:t>_______________</w:t>
      </w:r>
      <w:r>
        <w:t xml:space="preserve"> of vegetarianism is that one does not eat the flesh of animals.</w:t>
      </w:r>
    </w:p>
    <w:p w14:paraId="54C57CD7" w14:textId="77777777" w:rsidR="0097684D" w:rsidRPr="0097684D" w:rsidRDefault="0097684D" w:rsidP="0097684D">
      <w:pPr>
        <w:pStyle w:val="ListParagraph"/>
        <w:rPr>
          <w:b/>
          <w:bCs/>
        </w:rPr>
      </w:pPr>
    </w:p>
    <w:p w14:paraId="4C041C7B" w14:textId="16C2767C" w:rsidR="0097684D" w:rsidRPr="0097684D" w:rsidRDefault="0097684D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Ten Commandments are the central </w:t>
      </w:r>
      <w:r>
        <w:t>_______________</w:t>
      </w:r>
      <w:r>
        <w:t xml:space="preserve"> of both Judaism and Christianity.</w:t>
      </w:r>
    </w:p>
    <w:p w14:paraId="17BAC929" w14:textId="77777777" w:rsidR="0097684D" w:rsidRPr="0097684D" w:rsidRDefault="0097684D" w:rsidP="0097684D">
      <w:pPr>
        <w:pStyle w:val="ListParagraph"/>
        <w:rPr>
          <w:b/>
          <w:bCs/>
        </w:rPr>
      </w:pPr>
    </w:p>
    <w:p w14:paraId="3D483F8D" w14:textId="28CA3A59" w:rsidR="0097684D" w:rsidRPr="00A44DC4" w:rsidRDefault="00A44DC4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own a car, so *** leased *** garage to a </w:t>
      </w:r>
      <w:r>
        <w:t>_______________</w:t>
      </w:r>
      <w:r>
        <w:t xml:space="preserve"> who uses it as a workshop.</w:t>
      </w:r>
    </w:p>
    <w:p w14:paraId="6C1A7427" w14:textId="77777777" w:rsidR="00A44DC4" w:rsidRPr="00A44DC4" w:rsidRDefault="00A44DC4" w:rsidP="00A44DC4">
      <w:pPr>
        <w:pStyle w:val="ListParagraph"/>
        <w:rPr>
          <w:b/>
          <w:bCs/>
        </w:rPr>
      </w:pPr>
    </w:p>
    <w:p w14:paraId="712D2612" w14:textId="1A811501" w:rsidR="00A44DC4" w:rsidRPr="00A44DC4" w:rsidRDefault="00A44DC4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lease limits the number of </w:t>
      </w:r>
      <w:r>
        <w:t>_______________</w:t>
      </w:r>
      <w:r>
        <w:t xml:space="preserve"> in *** apartment, so *** has no roommate.</w:t>
      </w:r>
    </w:p>
    <w:p w14:paraId="1DE29C0A" w14:textId="77777777" w:rsidR="00A44DC4" w:rsidRPr="00A44DC4" w:rsidRDefault="00A44DC4" w:rsidP="00A44DC4">
      <w:pPr>
        <w:pStyle w:val="ListParagraph"/>
        <w:rPr>
          <w:b/>
          <w:bCs/>
        </w:rPr>
      </w:pPr>
    </w:p>
    <w:p w14:paraId="650F7AB0" w14:textId="5897BD7E" w:rsidR="00A44DC4" w:rsidRPr="00A44DC4" w:rsidRDefault="00A44DC4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chef who holds as *** guiding </w:t>
      </w:r>
      <w:r>
        <w:t>_______________</w:t>
      </w:r>
      <w:r>
        <w:t xml:space="preserve"> is to always use the best ingredients.</w:t>
      </w:r>
    </w:p>
    <w:p w14:paraId="439292C9" w14:textId="77777777" w:rsidR="00A44DC4" w:rsidRPr="00A44DC4" w:rsidRDefault="00A44DC4" w:rsidP="00A44DC4">
      <w:pPr>
        <w:pStyle w:val="ListParagraph"/>
        <w:rPr>
          <w:b/>
          <w:bCs/>
        </w:rPr>
      </w:pPr>
    </w:p>
    <w:p w14:paraId="504D6117" w14:textId="2291E4AF" w:rsidR="00A44DC4" w:rsidRPr="0097684D" w:rsidRDefault="00A44DC4" w:rsidP="0097684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they’ve had no hot water in over a month, the </w:t>
      </w:r>
      <w:r>
        <w:t>_______________</w:t>
      </w:r>
      <w:r>
        <w:t xml:space="preserve"> in the apartment building refused to pay their rent/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434637"/>
    <w:multiLevelType w:val="hybridMultilevel"/>
    <w:tmpl w:val="964C6B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97684D"/>
    <w:rsid w:val="00A40944"/>
    <w:rsid w:val="00A44DC4"/>
    <w:rsid w:val="00B548D0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8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22</TotalTime>
  <Pages>1</Pages>
  <Words>355</Words>
  <Characters>2030</Characters>
  <Application>Microsoft Office Word</Application>
  <DocSecurity>0</DocSecurity>
  <Lines>16</Lines>
  <Paragraphs>4</Paragraphs>
  <ScaleCrop>false</ScaleCrop>
  <Company>Mark's Text Terminal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2020-07-17T22:25:00Z</dcterms:modified>
</cp:coreProperties>
</file>