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0D7F95">
        <w:rPr>
          <w:b/>
          <w:i/>
        </w:rPr>
        <w:t>Tutelage</w:t>
      </w:r>
      <w:r w:rsidR="00F24EDE">
        <w:rPr>
          <w:b/>
        </w:rPr>
        <w:t xml:space="preserve"> (</w:t>
      </w:r>
      <w:r w:rsidR="000D7F95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0D7F95" w:rsidRDefault="000D7F95" w:rsidP="00F24EDE"/>
    <w:p w:rsidR="000D7F95" w:rsidRPr="00ED2C40" w:rsidRDefault="00ED2C40" w:rsidP="000D7F9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class fell under the </w:t>
      </w:r>
      <w:r w:rsidRPr="00ED2C40">
        <w:rPr>
          <w:i/>
          <w:iCs/>
        </w:rPr>
        <w:t>tutelage</w:t>
      </w:r>
      <w:r>
        <w:t xml:space="preserve"> of Mr. </w:t>
      </w:r>
      <w:proofErr w:type="spellStart"/>
      <w:r>
        <w:t>Mosse</w:t>
      </w:r>
      <w:proofErr w:type="spellEnd"/>
      <w:r>
        <w:t>, a legendary teacher of European history.</w:t>
      </w:r>
    </w:p>
    <w:p w:rsidR="00ED2C40" w:rsidRPr="00ED2C40" w:rsidRDefault="00ED2C40" w:rsidP="000D7F9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needed help passing *** Latin exam, so *** sought the </w:t>
      </w:r>
      <w:r w:rsidRPr="00ED2C40">
        <w:rPr>
          <w:i/>
          <w:iCs/>
        </w:rPr>
        <w:t>tutelage</w:t>
      </w:r>
      <w:r>
        <w:t xml:space="preserve"> of an expert Latin teacher.</w:t>
      </w:r>
    </w:p>
    <w:p w:rsidR="00ED2C40" w:rsidRPr="00ED2C40" w:rsidRDefault="00ED2C40" w:rsidP="000D7F9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During the COVID19 pandemic, *** found ***self under the </w:t>
      </w:r>
      <w:r w:rsidRPr="00ED2C40">
        <w:rPr>
          <w:i/>
          <w:iCs/>
        </w:rPr>
        <w:t>tutelage</w:t>
      </w:r>
      <w:r>
        <w:rPr>
          <w:i/>
          <w:iCs/>
        </w:rPr>
        <w:t xml:space="preserve"> </w:t>
      </w:r>
      <w:r>
        <w:t>of several new teachers *** didn’t know.</w:t>
      </w:r>
    </w:p>
    <w:p w:rsidR="00ED2C40" w:rsidRPr="00ED2C40" w:rsidRDefault="00ED2C40" w:rsidP="000D7F9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***’s parents want *** to learn about music, so they placed *** under the </w:t>
      </w:r>
      <w:r w:rsidRPr="00ED2C40">
        <w:rPr>
          <w:i/>
          <w:iCs/>
        </w:rPr>
        <w:t>tutelage</w:t>
      </w:r>
      <w:r>
        <w:rPr>
          <w:i/>
          <w:iCs/>
        </w:rPr>
        <w:t xml:space="preserve"> </w:t>
      </w:r>
      <w:r>
        <w:t>of a skilled piano teacher.</w:t>
      </w:r>
    </w:p>
    <w:p w:rsidR="00ED2C40" w:rsidRPr="000D7F95" w:rsidRDefault="00ED2C40" w:rsidP="000D7F9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wonders how much it would cost to hire someone to help *** with </w:t>
      </w:r>
      <w:r w:rsidRPr="00ED2C40">
        <w:rPr>
          <w:i/>
          <w:iCs/>
        </w:rPr>
        <w:t>tutelage</w:t>
      </w:r>
      <w:r>
        <w:rPr>
          <w:i/>
          <w:iCs/>
        </w:rPr>
        <w:t xml:space="preserve"> </w:t>
      </w:r>
      <w:r>
        <w:t>to polish *** senior thesis.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0D7F95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0D7F95">
        <w:rPr>
          <w:b/>
          <w:i/>
          <w:u w:val="single"/>
        </w:rPr>
        <w:t>tutelage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CA074FE"/>
    <w:multiLevelType w:val="hybridMultilevel"/>
    <w:tmpl w:val="C4B4EB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F95"/>
    <w:rsid w:val="000D7F95"/>
    <w:rsid w:val="001539C9"/>
    <w:rsid w:val="001F20BF"/>
    <w:rsid w:val="002C2733"/>
    <w:rsid w:val="00335A5C"/>
    <w:rsid w:val="00410E3E"/>
    <w:rsid w:val="005A5A20"/>
    <w:rsid w:val="006B45BA"/>
    <w:rsid w:val="00C32881"/>
    <w:rsid w:val="00CA4835"/>
    <w:rsid w:val="00E11225"/>
    <w:rsid w:val="00EC6ED9"/>
    <w:rsid w:val="00ED2C40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652B2F"/>
  <w15:chartTrackingRefBased/>
  <w15:docId w15:val="{A1684097-82FB-1743-B817-4A79B5917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7F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4</TotalTime>
  <Pages>1</Pages>
  <Words>146</Words>
  <Characters>837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2020-07-14T09:51:00Z</dcterms:created>
  <dcterms:modified xsi:type="dcterms:W3CDTF">2020-07-14T10:17:00Z</dcterms:modified>
</cp:coreProperties>
</file>