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C6B8D">
        <w:rPr>
          <w:b/>
          <w:i/>
        </w:rPr>
        <w:t>Mien</w:t>
      </w:r>
      <w:r w:rsidR="00F24EDE">
        <w:rPr>
          <w:b/>
        </w:rPr>
        <w:t xml:space="preserve"> (</w:t>
      </w:r>
      <w:r w:rsidR="00FC6B8D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FC6B8D" w:rsidRDefault="00FC6B8D" w:rsidP="00F24EDE"/>
    <w:p w:rsidR="00FC6B8D" w:rsidRPr="00FC6B8D" w:rsidRDefault="00FC6B8D" w:rsidP="00FC6B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graduating high school with honors, *** appeared at dinner with a happy and confident </w:t>
      </w:r>
      <w:r w:rsidRPr="00FC6B8D">
        <w:rPr>
          <w:i/>
          <w:iCs/>
        </w:rPr>
        <w:t>mien</w:t>
      </w:r>
      <w:r>
        <w:t>.</w:t>
      </w:r>
    </w:p>
    <w:p w:rsidR="00FC6B8D" w:rsidRPr="00FC6B8D" w:rsidRDefault="00FC6B8D" w:rsidP="00FC6B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put on his tuxedo so he could present a formal </w:t>
      </w:r>
      <w:r w:rsidRPr="00FC6B8D">
        <w:rPr>
          <w:i/>
          <w:iCs/>
        </w:rPr>
        <w:t>mien</w:t>
      </w:r>
      <w:r>
        <w:rPr>
          <w:i/>
          <w:iCs/>
        </w:rPr>
        <w:t xml:space="preserve"> </w:t>
      </w:r>
      <w:r>
        <w:t>at the wedding.</w:t>
      </w:r>
    </w:p>
    <w:p w:rsidR="00FC6B8D" w:rsidRPr="00FC6B8D" w:rsidRDefault="00FC6B8D" w:rsidP="00FC6B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you attend the funeral, please do so with a solemn and serious </w:t>
      </w:r>
      <w:r w:rsidRPr="00FC6B8D">
        <w:rPr>
          <w:i/>
          <w:iCs/>
        </w:rPr>
        <w:t>mien</w:t>
      </w:r>
      <w:r>
        <w:rPr>
          <w:i/>
          <w:iCs/>
        </w:rPr>
        <w:t>.</w:t>
      </w:r>
    </w:p>
    <w:p w:rsidR="00FC6B8D" w:rsidRPr="00FC6B8D" w:rsidRDefault="00FC6B8D" w:rsidP="00FC6B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*** showed up in class with a self-important </w:t>
      </w:r>
      <w:r w:rsidRPr="00FC6B8D">
        <w:rPr>
          <w:i/>
          <w:iCs/>
        </w:rPr>
        <w:t>mien</w:t>
      </w:r>
      <w:r>
        <w:t>, *** laughed out loud.</w:t>
      </w:r>
    </w:p>
    <w:p w:rsidR="00FC6B8D" w:rsidRPr="00FC6B8D" w:rsidRDefault="00FC6B8D" w:rsidP="00FC6B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Cats generally have an indifferent </w:t>
      </w:r>
      <w:r w:rsidRPr="00FC6B8D">
        <w:rPr>
          <w:i/>
          <w:iCs/>
        </w:rPr>
        <w:t>mien</w:t>
      </w:r>
      <w:r>
        <w:t xml:space="preserve"> to people, especially those they don’t know.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C6B8D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FC6B8D">
        <w:rPr>
          <w:b/>
          <w:i/>
          <w:u w:val="single"/>
        </w:rPr>
        <w:t>mien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1B6F10"/>
    <w:multiLevelType w:val="hybridMultilevel"/>
    <w:tmpl w:val="4BE894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8D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E11225"/>
    <w:rsid w:val="00EC6ED9"/>
    <w:rsid w:val="00F24EDE"/>
    <w:rsid w:val="00FC6B8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90ECEF6B-A04F-DF4D-993F-4928DA75D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6B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130</Words>
  <Characters>742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2020-07-17T21:38:00Z</dcterms:created>
  <dcterms:modified xsi:type="dcterms:W3CDTF">2020-07-17T21:56:00Z</dcterms:modified>
</cp:coreProperties>
</file>