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07E24">
        <w:rPr>
          <w:b/>
          <w:i/>
        </w:rPr>
        <w:t>Legerdemain</w:t>
      </w:r>
      <w:r w:rsidR="00F24EDE">
        <w:rPr>
          <w:b/>
        </w:rPr>
        <w:t xml:space="preserve"> (</w:t>
      </w:r>
      <w:r w:rsidR="00D07E24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07E24" w:rsidRDefault="00D07E24" w:rsidP="00F24EDE"/>
    <w:p w:rsidR="00D07E24" w:rsidRPr="00544B03" w:rsidRDefault="00544B03" w:rsidP="00D07E2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a musician, *** uses a lot of </w:t>
      </w:r>
      <w:r w:rsidRPr="00544B03">
        <w:rPr>
          <w:i/>
          <w:iCs/>
        </w:rPr>
        <w:t>legerdemain</w:t>
      </w:r>
      <w:r>
        <w:t>.</w:t>
      </w:r>
    </w:p>
    <w:p w:rsidR="00544B03" w:rsidRPr="00544B03" w:rsidRDefault="00544B03" w:rsidP="00D07E2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Through an act of </w:t>
      </w:r>
      <w:r w:rsidRPr="00544B03">
        <w:rPr>
          <w:i/>
          <w:iCs/>
        </w:rPr>
        <w:t>legerdemain</w:t>
      </w:r>
      <w:r>
        <w:t>, *** fooled *** with a card trick.</w:t>
      </w:r>
    </w:p>
    <w:p w:rsidR="00544B03" w:rsidRPr="00544B03" w:rsidRDefault="00544B03" w:rsidP="00D07E2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pickpocket used </w:t>
      </w:r>
      <w:r w:rsidRPr="00544B03">
        <w:rPr>
          <w:i/>
          <w:iCs/>
        </w:rPr>
        <w:t>legerdemain</w:t>
      </w:r>
      <w:r>
        <w:rPr>
          <w:i/>
          <w:iCs/>
        </w:rPr>
        <w:t xml:space="preserve"> </w:t>
      </w:r>
      <w:r>
        <w:t>to grab his victim’s wallet.</w:t>
      </w:r>
    </w:p>
    <w:p w:rsidR="00544B03" w:rsidRPr="00544B03" w:rsidRDefault="00544B03" w:rsidP="00D07E2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Shoplifters generally succeed through </w:t>
      </w:r>
      <w:r w:rsidRPr="00544B03">
        <w:rPr>
          <w:i/>
          <w:iCs/>
        </w:rPr>
        <w:t>legerdemain</w:t>
      </w:r>
      <w:r>
        <w:rPr>
          <w:i/>
          <w:iCs/>
        </w:rPr>
        <w:t>.</w:t>
      </w:r>
    </w:p>
    <w:p w:rsidR="00544B03" w:rsidRPr="00D07E24" w:rsidRDefault="00544B03" w:rsidP="00D07E2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Using </w:t>
      </w:r>
      <w:r w:rsidRPr="00544B03">
        <w:rPr>
          <w:i/>
          <w:iCs/>
        </w:rPr>
        <w:t>legerdemain</w:t>
      </w:r>
      <w:r>
        <w:t>, *** was able to fool *** little niecce that her nose disappeared.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07E24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D07E24">
        <w:rPr>
          <w:b/>
          <w:i/>
          <w:u w:val="single"/>
        </w:rPr>
        <w:t>legerdemain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CB0FE1"/>
    <w:multiLevelType w:val="hybridMultilevel"/>
    <w:tmpl w:val="690E9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E24"/>
    <w:rsid w:val="001539C9"/>
    <w:rsid w:val="001F20BF"/>
    <w:rsid w:val="002C2733"/>
    <w:rsid w:val="00335A5C"/>
    <w:rsid w:val="00410E3E"/>
    <w:rsid w:val="00544B03"/>
    <w:rsid w:val="005A5A20"/>
    <w:rsid w:val="006B45BA"/>
    <w:rsid w:val="00C32881"/>
    <w:rsid w:val="00CA4835"/>
    <w:rsid w:val="00D07E24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E8DB461D-DC0B-1348-AE15-171D7845F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119</Words>
  <Characters>681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2020-07-06T21:34:00Z</dcterms:created>
  <dcterms:modified xsi:type="dcterms:W3CDTF">2020-07-06T22:52:00Z</dcterms:modified>
</cp:coreProperties>
</file>